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13E908" w14:textId="3526BA7E" w:rsidR="00BB7C98" w:rsidRPr="007C4B07" w:rsidRDefault="00C04BBD" w:rsidP="00C11F2A">
      <w:pPr>
        <w:spacing w:after="0" w:line="240" w:lineRule="auto"/>
        <w:jc w:val="center"/>
        <w:rPr>
          <w:rFonts w:ascii="Calibri Light" w:hAnsi="Calibri Light" w:cs="Calibri Light"/>
          <w:b/>
          <w:color w:val="004A99"/>
          <w:sz w:val="52"/>
          <w:szCs w:val="52"/>
        </w:rPr>
      </w:pPr>
      <w:r w:rsidRPr="007C4B07">
        <w:rPr>
          <w:rStyle w:val="Heading1Char"/>
          <w:sz w:val="52"/>
          <w:szCs w:val="52"/>
        </w:rPr>
        <w:t>Vinnies V</w:t>
      </w:r>
      <w:r w:rsidR="00BB7C98" w:rsidRPr="007C4B07">
        <w:rPr>
          <w:rStyle w:val="Heading1Char"/>
          <w:sz w:val="52"/>
          <w:szCs w:val="52"/>
        </w:rPr>
        <w:t>ans</w:t>
      </w:r>
      <w:r w:rsidRPr="007C4B07">
        <w:rPr>
          <w:rStyle w:val="Heading1Char"/>
          <w:sz w:val="52"/>
          <w:szCs w:val="52"/>
        </w:rPr>
        <w:t xml:space="preserve"> Strategy</w:t>
      </w:r>
      <w:r w:rsidR="007C4B07">
        <w:rPr>
          <w:rStyle w:val="Heading1Char"/>
          <w:sz w:val="52"/>
          <w:szCs w:val="52"/>
        </w:rPr>
        <w:t xml:space="preserve"> | </w:t>
      </w:r>
      <w:r w:rsidRPr="007C4B07">
        <w:rPr>
          <w:rStyle w:val="Heading1Char"/>
          <w:sz w:val="52"/>
          <w:szCs w:val="52"/>
        </w:rPr>
        <w:t>July 2024 – June 2028</w:t>
      </w:r>
      <w:bookmarkStart w:id="0" w:name="_Toc47100385"/>
      <w:bookmarkStart w:id="1" w:name="_Toc170482641"/>
    </w:p>
    <w:p w14:paraId="7E577769" w14:textId="79DFAD9F" w:rsidR="006D5D41" w:rsidRDefault="00433766" w:rsidP="00C11F2A">
      <w:pPr>
        <w:pStyle w:val="Heading1"/>
        <w:numPr>
          <w:ilvl w:val="0"/>
          <w:numId w:val="16"/>
        </w:numPr>
        <w:spacing w:after="0"/>
      </w:pPr>
      <w:r>
        <w:t>I</w:t>
      </w:r>
      <w:r w:rsidR="00817277">
        <w:t>ntroduction</w:t>
      </w:r>
      <w:bookmarkEnd w:id="0"/>
      <w:bookmarkEnd w:id="1"/>
    </w:p>
    <w:p w14:paraId="2218E0B6" w14:textId="0C8C8C98" w:rsidR="00FE4D6A" w:rsidRPr="00C11F2A" w:rsidRDefault="77F51AA9" w:rsidP="00C11F2A">
      <w:p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  <w:r w:rsidRPr="00C11F2A">
        <w:rPr>
          <w:rFonts w:ascii="Calibri" w:eastAsia="Times New Roman" w:hAnsi="Calibri" w:cs="Calibri"/>
          <w:lang w:val="en-US" w:eastAsia="en-AU"/>
        </w:rPr>
        <w:t>The Vinnies Van Service</w:t>
      </w:r>
      <w:r w:rsidR="44D5A1C5" w:rsidRPr="00C11F2A">
        <w:rPr>
          <w:rFonts w:ascii="Calibri" w:eastAsia="Times New Roman" w:hAnsi="Calibri" w:cs="Calibri"/>
          <w:lang w:val="en-US" w:eastAsia="en-AU"/>
        </w:rPr>
        <w:t xml:space="preserve"> (also known </w:t>
      </w:r>
      <w:r w:rsidR="006303B0">
        <w:rPr>
          <w:rFonts w:ascii="Calibri" w:eastAsia="Times New Roman" w:hAnsi="Calibri" w:cs="Calibri"/>
          <w:lang w:val="en-US" w:eastAsia="en-AU"/>
        </w:rPr>
        <w:t xml:space="preserve">in Sydney </w:t>
      </w:r>
      <w:r w:rsidR="44D5A1C5" w:rsidRPr="00C11F2A">
        <w:rPr>
          <w:rFonts w:ascii="Calibri" w:eastAsia="Times New Roman" w:hAnsi="Calibri" w:cs="Calibri"/>
          <w:lang w:val="en-US" w:eastAsia="en-AU"/>
        </w:rPr>
        <w:t>as Night Patrol)</w:t>
      </w:r>
      <w:r w:rsidRPr="00C11F2A">
        <w:rPr>
          <w:rFonts w:ascii="Calibri" w:eastAsia="Times New Roman" w:hAnsi="Calibri" w:cs="Calibri"/>
          <w:lang w:val="en-US" w:eastAsia="en-AU"/>
        </w:rPr>
        <w:t xml:space="preserve"> </w:t>
      </w:r>
      <w:r w:rsidR="446EA6D0" w:rsidRPr="00C11F2A">
        <w:rPr>
          <w:rFonts w:ascii="Calibri" w:eastAsia="Times New Roman" w:hAnsi="Calibri" w:cs="Calibri"/>
          <w:lang w:val="en-US" w:eastAsia="en-AU"/>
        </w:rPr>
        <w:t xml:space="preserve">was </w:t>
      </w:r>
      <w:r w:rsidR="00322B39" w:rsidRPr="00C11F2A">
        <w:rPr>
          <w:rFonts w:ascii="Calibri" w:eastAsia="Times New Roman" w:hAnsi="Calibri" w:cs="Calibri"/>
          <w:lang w:val="en-US" w:eastAsia="en-AU"/>
        </w:rPr>
        <w:t>founded</w:t>
      </w:r>
      <w:r w:rsidR="00156F38" w:rsidRPr="00C11F2A">
        <w:rPr>
          <w:rFonts w:ascii="Calibri" w:eastAsia="Times New Roman" w:hAnsi="Calibri" w:cs="Calibri"/>
          <w:lang w:val="en-US" w:eastAsia="en-AU"/>
        </w:rPr>
        <w:t xml:space="preserve"> in</w:t>
      </w:r>
      <w:r w:rsidR="29624F1E" w:rsidRPr="00C11F2A">
        <w:rPr>
          <w:rFonts w:ascii="Calibri" w:eastAsia="Times New Roman" w:hAnsi="Calibri" w:cs="Calibri"/>
          <w:lang w:val="en-US" w:eastAsia="en-AU"/>
        </w:rPr>
        <w:t xml:space="preserve"> 1957</w:t>
      </w:r>
      <w:r w:rsidR="446EA6D0" w:rsidRPr="00C11F2A">
        <w:rPr>
          <w:rFonts w:ascii="Calibri" w:eastAsia="Times New Roman" w:hAnsi="Calibri" w:cs="Calibri"/>
          <w:lang w:val="en-US" w:eastAsia="en-AU"/>
        </w:rPr>
        <w:t xml:space="preserve"> by two </w:t>
      </w:r>
      <w:r w:rsidR="6A284C46" w:rsidRPr="00C11F2A">
        <w:rPr>
          <w:rFonts w:ascii="Calibri" w:eastAsia="Times New Roman" w:hAnsi="Calibri" w:cs="Calibri"/>
          <w:lang w:val="en-US" w:eastAsia="en-AU"/>
        </w:rPr>
        <w:t>19-year-</w:t>
      </w:r>
      <w:r w:rsidR="67ED653D" w:rsidRPr="00C11F2A">
        <w:rPr>
          <w:rFonts w:ascii="Calibri" w:eastAsia="Times New Roman" w:hAnsi="Calibri" w:cs="Calibri"/>
          <w:lang w:val="en-US" w:eastAsia="en-AU"/>
        </w:rPr>
        <w:t xml:space="preserve">old Sydney </w:t>
      </w:r>
      <w:r w:rsidR="004E3522" w:rsidRPr="00C11F2A">
        <w:rPr>
          <w:rFonts w:ascii="Calibri" w:eastAsia="Times New Roman" w:hAnsi="Calibri" w:cs="Calibri"/>
          <w:lang w:val="en-US" w:eastAsia="en-AU"/>
        </w:rPr>
        <w:t>U</w:t>
      </w:r>
      <w:r w:rsidR="446EA6D0" w:rsidRPr="00C11F2A">
        <w:rPr>
          <w:rFonts w:ascii="Calibri" w:eastAsia="Times New Roman" w:hAnsi="Calibri" w:cs="Calibri"/>
          <w:lang w:val="en-US" w:eastAsia="en-AU"/>
        </w:rPr>
        <w:t xml:space="preserve">niversity students who wanted to </w:t>
      </w:r>
      <w:r w:rsidR="00056332">
        <w:rPr>
          <w:rFonts w:ascii="Calibri" w:eastAsia="Times New Roman" w:hAnsi="Calibri" w:cs="Calibri"/>
          <w:lang w:val="en-US" w:eastAsia="en-AU"/>
        </w:rPr>
        <w:t xml:space="preserve">connect with and give dignity to </w:t>
      </w:r>
      <w:r w:rsidR="446EA6D0" w:rsidRPr="00C11F2A">
        <w:rPr>
          <w:rFonts w:ascii="Calibri" w:eastAsia="Times New Roman" w:hAnsi="Calibri" w:cs="Calibri"/>
          <w:lang w:val="en-US" w:eastAsia="en-AU"/>
        </w:rPr>
        <w:t xml:space="preserve">the rough sleepers they walked past after </w:t>
      </w:r>
      <w:r w:rsidR="68BDD8B5" w:rsidRPr="00C11F2A">
        <w:rPr>
          <w:rFonts w:ascii="Calibri" w:eastAsia="Times New Roman" w:hAnsi="Calibri" w:cs="Calibri"/>
          <w:lang w:val="en-US" w:eastAsia="en-AU"/>
        </w:rPr>
        <w:t>attending</w:t>
      </w:r>
      <w:r w:rsidR="446EA6D0" w:rsidRPr="00C11F2A">
        <w:rPr>
          <w:rFonts w:ascii="Calibri" w:eastAsia="Times New Roman" w:hAnsi="Calibri" w:cs="Calibri"/>
          <w:lang w:val="en-US" w:eastAsia="en-AU"/>
        </w:rPr>
        <w:t xml:space="preserve"> </w:t>
      </w:r>
      <w:r w:rsidR="571C2030" w:rsidRPr="00C11F2A">
        <w:rPr>
          <w:rFonts w:ascii="Calibri" w:eastAsia="Times New Roman" w:hAnsi="Calibri" w:cs="Calibri"/>
          <w:lang w:val="en-US" w:eastAsia="en-AU"/>
        </w:rPr>
        <w:t>class</w:t>
      </w:r>
      <w:r w:rsidR="446EA6D0" w:rsidRPr="00C11F2A">
        <w:rPr>
          <w:rFonts w:ascii="Calibri" w:eastAsia="Times New Roman" w:hAnsi="Calibri" w:cs="Calibri"/>
          <w:lang w:val="en-US" w:eastAsia="en-AU"/>
        </w:rPr>
        <w:t xml:space="preserve">. </w:t>
      </w:r>
      <w:r w:rsidR="72B5D22F" w:rsidRPr="00C11F2A">
        <w:rPr>
          <w:rFonts w:ascii="Calibri" w:eastAsia="Times New Roman" w:hAnsi="Calibri" w:cs="Calibri"/>
          <w:lang w:val="en-US" w:eastAsia="en-AU"/>
        </w:rPr>
        <w:t>They served hot tea and coffee</w:t>
      </w:r>
      <w:r w:rsidR="7A66AE0E" w:rsidRPr="00C11F2A">
        <w:rPr>
          <w:rFonts w:ascii="Calibri" w:eastAsia="Times New Roman" w:hAnsi="Calibri" w:cs="Calibri"/>
          <w:lang w:val="en-US" w:eastAsia="en-AU"/>
        </w:rPr>
        <w:t xml:space="preserve">, </w:t>
      </w:r>
      <w:r w:rsidR="2B75BCF3" w:rsidRPr="00C11F2A">
        <w:rPr>
          <w:rFonts w:ascii="Calibri" w:eastAsia="Times New Roman" w:hAnsi="Calibri" w:cs="Calibri"/>
          <w:lang w:val="en-US" w:eastAsia="en-AU"/>
        </w:rPr>
        <w:t>coupled with conversations</w:t>
      </w:r>
      <w:r w:rsidR="72B5D22F" w:rsidRPr="00C11F2A">
        <w:rPr>
          <w:rFonts w:ascii="Calibri" w:eastAsia="Times New Roman" w:hAnsi="Calibri" w:cs="Calibri"/>
          <w:lang w:val="en-US" w:eastAsia="en-AU"/>
        </w:rPr>
        <w:t xml:space="preserve"> from the back of their </w:t>
      </w:r>
      <w:r w:rsidR="169CE4AA" w:rsidRPr="00C11F2A">
        <w:rPr>
          <w:rFonts w:ascii="Calibri" w:eastAsia="Times New Roman" w:hAnsi="Calibri" w:cs="Calibri"/>
          <w:lang w:val="en-US" w:eastAsia="en-AU"/>
        </w:rPr>
        <w:t>mother's</w:t>
      </w:r>
      <w:r w:rsidR="72B5D22F" w:rsidRPr="00C11F2A">
        <w:rPr>
          <w:rFonts w:ascii="Calibri" w:eastAsia="Times New Roman" w:hAnsi="Calibri" w:cs="Calibri"/>
          <w:lang w:val="en-US" w:eastAsia="en-AU"/>
        </w:rPr>
        <w:t xml:space="preserve"> red Toyota </w:t>
      </w:r>
      <w:r w:rsidR="3491E917" w:rsidRPr="00C11F2A">
        <w:rPr>
          <w:rFonts w:ascii="Calibri" w:eastAsia="Times New Roman" w:hAnsi="Calibri" w:cs="Calibri"/>
          <w:lang w:val="en-US" w:eastAsia="en-AU"/>
        </w:rPr>
        <w:t>Corolla</w:t>
      </w:r>
      <w:r w:rsidR="72B5D22F" w:rsidRPr="00C11F2A">
        <w:rPr>
          <w:rFonts w:ascii="Calibri" w:eastAsia="Times New Roman" w:hAnsi="Calibri" w:cs="Calibri"/>
          <w:lang w:val="en-US" w:eastAsia="en-AU"/>
        </w:rPr>
        <w:t xml:space="preserve">. </w:t>
      </w:r>
    </w:p>
    <w:p w14:paraId="4CDBC8B4" w14:textId="4BB307C7" w:rsidR="00FE4D6A" w:rsidRPr="00C11F2A" w:rsidRDefault="72B5D22F" w:rsidP="00C11F2A">
      <w:p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  <w:r w:rsidRPr="00C11F2A">
        <w:rPr>
          <w:rFonts w:ascii="Calibri" w:eastAsia="Times New Roman" w:hAnsi="Calibri" w:cs="Calibri"/>
          <w:lang w:val="en-US" w:eastAsia="en-AU"/>
        </w:rPr>
        <w:t xml:space="preserve"> </w:t>
      </w:r>
    </w:p>
    <w:p w14:paraId="26D44E0E" w14:textId="3D5517F6" w:rsidR="001B4BF9" w:rsidRPr="00C11F2A" w:rsidRDefault="001119EF" w:rsidP="00C11F2A">
      <w:p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  <w:r w:rsidRPr="00C11F2A">
        <w:rPr>
          <w:rFonts w:ascii="Calibri" w:eastAsia="Times New Roman" w:hAnsi="Calibri" w:cs="Calibri"/>
          <w:lang w:val="en-US" w:eastAsia="en-AU"/>
        </w:rPr>
        <w:t xml:space="preserve">Today, that humble service </w:t>
      </w:r>
      <w:r w:rsidR="00F4517F" w:rsidRPr="00C11F2A">
        <w:rPr>
          <w:rFonts w:ascii="Calibri" w:eastAsia="Times New Roman" w:hAnsi="Calibri" w:cs="Calibri"/>
          <w:lang w:val="en-US" w:eastAsia="en-AU"/>
        </w:rPr>
        <w:t xml:space="preserve">started by two young Vincentians </w:t>
      </w:r>
      <w:r w:rsidR="00B33D2F" w:rsidRPr="00C11F2A">
        <w:rPr>
          <w:rFonts w:ascii="Calibri" w:eastAsia="Times New Roman" w:hAnsi="Calibri" w:cs="Calibri"/>
          <w:lang w:val="en-US" w:eastAsia="en-AU"/>
        </w:rPr>
        <w:t xml:space="preserve">has grown to </w:t>
      </w:r>
      <w:r w:rsidR="00FE4D6A" w:rsidRPr="00C11F2A">
        <w:rPr>
          <w:rFonts w:ascii="Calibri" w:eastAsia="Times New Roman" w:hAnsi="Calibri" w:cs="Calibri"/>
          <w:lang w:val="en-US" w:eastAsia="en-AU"/>
        </w:rPr>
        <w:t>1</w:t>
      </w:r>
      <w:r w:rsidR="50BE5D10" w:rsidRPr="00C11F2A">
        <w:rPr>
          <w:rFonts w:ascii="Calibri" w:eastAsia="Times New Roman" w:hAnsi="Calibri" w:cs="Calibri"/>
          <w:lang w:val="en-US" w:eastAsia="en-AU"/>
        </w:rPr>
        <w:t>3</w:t>
      </w:r>
      <w:r w:rsidR="00FE4D6A" w:rsidRPr="00C11F2A">
        <w:rPr>
          <w:rFonts w:ascii="Calibri" w:eastAsia="Times New Roman" w:hAnsi="Calibri" w:cs="Calibri"/>
          <w:lang w:val="en-US" w:eastAsia="en-AU"/>
        </w:rPr>
        <w:t xml:space="preserve"> </w:t>
      </w:r>
      <w:r w:rsidR="00B33D2F" w:rsidRPr="00C11F2A">
        <w:rPr>
          <w:rFonts w:ascii="Calibri" w:eastAsia="Times New Roman" w:hAnsi="Calibri" w:cs="Calibri"/>
          <w:lang w:val="en-US" w:eastAsia="en-AU"/>
        </w:rPr>
        <w:t xml:space="preserve">fully equipped </w:t>
      </w:r>
      <w:r w:rsidR="7CF1A281" w:rsidRPr="00C11F2A">
        <w:rPr>
          <w:rFonts w:ascii="Calibri" w:eastAsia="Times New Roman" w:hAnsi="Calibri" w:cs="Calibri"/>
          <w:lang w:val="en-US" w:eastAsia="en-AU"/>
        </w:rPr>
        <w:t>Vinnies Van Services</w:t>
      </w:r>
      <w:r w:rsidR="04BA6651" w:rsidRPr="00C11F2A">
        <w:rPr>
          <w:rFonts w:ascii="Calibri" w:eastAsia="Times New Roman" w:hAnsi="Calibri" w:cs="Calibri"/>
          <w:lang w:val="en-US" w:eastAsia="en-AU"/>
        </w:rPr>
        <w:t xml:space="preserve"> are</w:t>
      </w:r>
      <w:r w:rsidR="7CF1A281" w:rsidRPr="00C11F2A">
        <w:rPr>
          <w:rFonts w:ascii="Calibri" w:eastAsia="Times New Roman" w:hAnsi="Calibri" w:cs="Calibri"/>
          <w:lang w:val="en-US" w:eastAsia="en-AU"/>
        </w:rPr>
        <w:t xml:space="preserve"> operatin</w:t>
      </w:r>
      <w:r w:rsidR="00B33D2F" w:rsidRPr="00C11F2A">
        <w:rPr>
          <w:rFonts w:ascii="Calibri" w:eastAsia="Times New Roman" w:hAnsi="Calibri" w:cs="Calibri"/>
          <w:lang w:val="en-US" w:eastAsia="en-AU"/>
        </w:rPr>
        <w:t>g</w:t>
      </w:r>
      <w:r w:rsidR="7CF1A281" w:rsidRPr="00C11F2A">
        <w:rPr>
          <w:rFonts w:ascii="Calibri" w:eastAsia="Times New Roman" w:hAnsi="Calibri" w:cs="Calibri"/>
          <w:lang w:val="en-US" w:eastAsia="en-AU"/>
        </w:rPr>
        <w:t xml:space="preserve"> across </w:t>
      </w:r>
      <w:r w:rsidR="69B4FAA6" w:rsidRPr="00C11F2A">
        <w:rPr>
          <w:rFonts w:ascii="Calibri" w:eastAsia="Times New Roman" w:hAnsi="Calibri" w:cs="Calibri"/>
          <w:lang w:val="en-US" w:eastAsia="en-AU"/>
        </w:rPr>
        <w:t>NSW,</w:t>
      </w:r>
      <w:r w:rsidR="00B33D2F" w:rsidRPr="00C11F2A">
        <w:rPr>
          <w:rFonts w:ascii="Calibri" w:eastAsia="Times New Roman" w:hAnsi="Calibri" w:cs="Calibri"/>
          <w:lang w:val="en-US" w:eastAsia="en-AU"/>
        </w:rPr>
        <w:t xml:space="preserve"> from Sydney’s CBD</w:t>
      </w:r>
      <w:r w:rsidR="007A2311" w:rsidRPr="00C11F2A">
        <w:rPr>
          <w:rFonts w:ascii="Calibri" w:eastAsia="Times New Roman" w:hAnsi="Calibri" w:cs="Calibri"/>
          <w:lang w:val="en-US" w:eastAsia="en-AU"/>
        </w:rPr>
        <w:t xml:space="preserve"> to Orange</w:t>
      </w:r>
      <w:r w:rsidR="0036217B" w:rsidRPr="00C11F2A">
        <w:rPr>
          <w:rFonts w:ascii="Calibri" w:eastAsia="Times New Roman" w:hAnsi="Calibri" w:cs="Calibri"/>
          <w:lang w:val="en-US" w:eastAsia="en-AU"/>
        </w:rPr>
        <w:t xml:space="preserve"> and </w:t>
      </w:r>
      <w:r w:rsidR="00AF5D70" w:rsidRPr="00C11F2A">
        <w:rPr>
          <w:rFonts w:ascii="Calibri" w:eastAsia="Times New Roman" w:hAnsi="Calibri" w:cs="Calibri"/>
          <w:lang w:val="en-US" w:eastAsia="en-AU"/>
        </w:rPr>
        <w:t xml:space="preserve">from </w:t>
      </w:r>
      <w:r w:rsidR="003F6410" w:rsidRPr="00C11F2A">
        <w:rPr>
          <w:rFonts w:ascii="Calibri" w:eastAsia="Times New Roman" w:hAnsi="Calibri" w:cs="Calibri"/>
          <w:lang w:val="en-US" w:eastAsia="en-AU"/>
        </w:rPr>
        <w:t>north in</w:t>
      </w:r>
      <w:r w:rsidR="0036217B" w:rsidRPr="00C11F2A">
        <w:rPr>
          <w:rFonts w:ascii="Calibri" w:eastAsia="Times New Roman" w:hAnsi="Calibri" w:cs="Calibri"/>
          <w:lang w:val="en-US" w:eastAsia="en-AU"/>
        </w:rPr>
        <w:t xml:space="preserve"> </w:t>
      </w:r>
      <w:r w:rsidR="007A2311" w:rsidRPr="00C11F2A">
        <w:rPr>
          <w:rFonts w:ascii="Calibri" w:eastAsia="Times New Roman" w:hAnsi="Calibri" w:cs="Calibri"/>
          <w:lang w:val="en-US" w:eastAsia="en-AU"/>
        </w:rPr>
        <w:t xml:space="preserve">Lismore </w:t>
      </w:r>
      <w:r w:rsidR="0036217B" w:rsidRPr="00C11F2A">
        <w:rPr>
          <w:rFonts w:ascii="Calibri" w:eastAsia="Times New Roman" w:hAnsi="Calibri" w:cs="Calibri"/>
          <w:lang w:val="en-US" w:eastAsia="en-AU"/>
        </w:rPr>
        <w:t xml:space="preserve">down to </w:t>
      </w:r>
      <w:r w:rsidR="00620D61" w:rsidRPr="00C11F2A">
        <w:rPr>
          <w:rFonts w:ascii="Calibri" w:eastAsia="Times New Roman" w:hAnsi="Calibri" w:cs="Calibri"/>
          <w:lang w:val="en-US" w:eastAsia="en-AU"/>
        </w:rPr>
        <w:t>Wollongong</w:t>
      </w:r>
      <w:r w:rsidR="00AF5D70" w:rsidRPr="00C11F2A">
        <w:rPr>
          <w:rFonts w:ascii="Calibri" w:eastAsia="Times New Roman" w:hAnsi="Calibri" w:cs="Calibri"/>
          <w:lang w:val="en-US" w:eastAsia="en-AU"/>
        </w:rPr>
        <w:t xml:space="preserve"> in the south</w:t>
      </w:r>
      <w:r w:rsidR="00620D61" w:rsidRPr="00C11F2A">
        <w:rPr>
          <w:rFonts w:ascii="Calibri" w:eastAsia="Times New Roman" w:hAnsi="Calibri" w:cs="Calibri"/>
          <w:lang w:val="en-US" w:eastAsia="en-AU"/>
        </w:rPr>
        <w:t xml:space="preserve">. These Van Services </w:t>
      </w:r>
      <w:r w:rsidR="69B4FAA6" w:rsidRPr="00C11F2A">
        <w:rPr>
          <w:rFonts w:ascii="Calibri" w:eastAsia="Times New Roman" w:hAnsi="Calibri" w:cs="Calibri"/>
          <w:lang w:val="en-US" w:eastAsia="en-AU"/>
        </w:rPr>
        <w:t>promot</w:t>
      </w:r>
      <w:r w:rsidR="00620D61" w:rsidRPr="00C11F2A">
        <w:rPr>
          <w:rFonts w:ascii="Calibri" w:eastAsia="Times New Roman" w:hAnsi="Calibri" w:cs="Calibri"/>
          <w:lang w:val="en-US" w:eastAsia="en-AU"/>
        </w:rPr>
        <w:t>e</w:t>
      </w:r>
      <w:r w:rsidR="69B4FAA6" w:rsidRPr="00C11F2A">
        <w:rPr>
          <w:rFonts w:ascii="Calibri" w:eastAsia="Times New Roman" w:hAnsi="Calibri" w:cs="Calibri"/>
          <w:lang w:val="en-US" w:eastAsia="en-AU"/>
        </w:rPr>
        <w:t xml:space="preserve"> social inclusion and cohesion by providing an opportunity for people to gather, to eat and create a sense of community. </w:t>
      </w:r>
    </w:p>
    <w:p w14:paraId="135BA313" w14:textId="77777777" w:rsidR="001B4BF9" w:rsidRPr="00C11F2A" w:rsidRDefault="001B4BF9" w:rsidP="00C11F2A">
      <w:p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</w:p>
    <w:p w14:paraId="459224B6" w14:textId="19A972BB" w:rsidR="00F901A7" w:rsidRPr="00C11F2A" w:rsidRDefault="00D452DC" w:rsidP="00C11F2A">
      <w:p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  <w:r w:rsidRPr="00C11F2A">
        <w:rPr>
          <w:rFonts w:ascii="Calibri" w:eastAsia="Times New Roman" w:hAnsi="Calibri" w:cs="Calibri"/>
          <w:lang w:val="en-US" w:eastAsia="en-AU"/>
        </w:rPr>
        <w:t>This</w:t>
      </w:r>
      <w:r w:rsidR="003347F8" w:rsidRPr="00C11F2A">
        <w:rPr>
          <w:rFonts w:ascii="Calibri" w:eastAsia="Times New Roman" w:hAnsi="Calibri" w:cs="Calibri"/>
          <w:lang w:val="en-US" w:eastAsia="en-AU"/>
        </w:rPr>
        <w:t xml:space="preserve"> </w:t>
      </w:r>
      <w:r w:rsidR="00D57F4A" w:rsidRPr="00C11F2A">
        <w:rPr>
          <w:rFonts w:ascii="Calibri" w:eastAsia="Times New Roman" w:hAnsi="Calibri" w:cs="Calibri"/>
          <w:lang w:val="en-US" w:eastAsia="en-AU"/>
        </w:rPr>
        <w:t xml:space="preserve">state-wide Vinnies Vans Strategy builds on </w:t>
      </w:r>
      <w:r w:rsidR="00B7794F" w:rsidRPr="00C11F2A">
        <w:rPr>
          <w:rFonts w:ascii="Calibri" w:eastAsia="Times New Roman" w:hAnsi="Calibri" w:cs="Calibri"/>
          <w:lang w:val="en-US" w:eastAsia="en-AU"/>
        </w:rPr>
        <w:t xml:space="preserve">The Society’s work over recent years to </w:t>
      </w:r>
      <w:r w:rsidR="003173E0" w:rsidRPr="00C11F2A">
        <w:rPr>
          <w:rFonts w:ascii="Calibri" w:eastAsia="Times New Roman" w:hAnsi="Calibri" w:cs="Calibri"/>
          <w:lang w:val="en-US" w:eastAsia="en-AU"/>
        </w:rPr>
        <w:t xml:space="preserve">consolidate and share </w:t>
      </w:r>
      <w:r w:rsidR="008F7CD8" w:rsidRPr="00C11F2A">
        <w:rPr>
          <w:rFonts w:ascii="Calibri" w:eastAsia="Times New Roman" w:hAnsi="Calibri" w:cs="Calibri"/>
          <w:lang w:val="en-US" w:eastAsia="en-AU"/>
        </w:rPr>
        <w:t xml:space="preserve">best practice across the </w:t>
      </w:r>
      <w:r w:rsidR="00FB3D69" w:rsidRPr="00C11F2A">
        <w:rPr>
          <w:rFonts w:ascii="Calibri" w:eastAsia="Times New Roman" w:hAnsi="Calibri" w:cs="Calibri"/>
          <w:lang w:val="en-US" w:eastAsia="en-AU"/>
        </w:rPr>
        <w:t xml:space="preserve">vans in each Region. </w:t>
      </w:r>
      <w:r w:rsidR="000302AD" w:rsidRPr="00C11F2A">
        <w:rPr>
          <w:rFonts w:ascii="Calibri" w:eastAsia="Times New Roman" w:hAnsi="Calibri" w:cs="Calibri"/>
          <w:lang w:val="en-US" w:eastAsia="en-AU"/>
        </w:rPr>
        <w:t>It focuses on three key areas</w:t>
      </w:r>
      <w:r w:rsidR="00D65928" w:rsidRPr="00C11F2A">
        <w:rPr>
          <w:rFonts w:ascii="Calibri" w:eastAsia="Times New Roman" w:hAnsi="Calibri" w:cs="Calibri"/>
          <w:lang w:val="en-US" w:eastAsia="en-AU"/>
        </w:rPr>
        <w:t xml:space="preserve">: </w:t>
      </w:r>
    </w:p>
    <w:p w14:paraId="18193ECE" w14:textId="7EB88037" w:rsidR="0046530E" w:rsidRPr="00C11F2A" w:rsidRDefault="0046530E" w:rsidP="00C11F2A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  <w:r w:rsidRPr="00C11F2A">
        <w:rPr>
          <w:rFonts w:ascii="Calibri" w:eastAsia="Times New Roman" w:hAnsi="Calibri" w:cs="Calibri"/>
          <w:lang w:val="en-US" w:eastAsia="en-AU"/>
        </w:rPr>
        <w:t xml:space="preserve">Growing the impact of Vinnies Vans to better support the people we </w:t>
      </w:r>
      <w:proofErr w:type="gramStart"/>
      <w:r w:rsidRPr="00C11F2A">
        <w:rPr>
          <w:rFonts w:ascii="Calibri" w:eastAsia="Times New Roman" w:hAnsi="Calibri" w:cs="Calibri"/>
          <w:lang w:val="en-US" w:eastAsia="en-AU"/>
        </w:rPr>
        <w:t>assist</w:t>
      </w:r>
      <w:r w:rsidR="005243E5" w:rsidRPr="00C11F2A">
        <w:rPr>
          <w:rFonts w:ascii="Calibri" w:eastAsia="Times New Roman" w:hAnsi="Calibri" w:cs="Calibri"/>
          <w:lang w:val="en-US" w:eastAsia="en-AU"/>
        </w:rPr>
        <w:t>;</w:t>
      </w:r>
      <w:proofErr w:type="gramEnd"/>
      <w:r w:rsidR="005243E5" w:rsidRPr="00C11F2A">
        <w:rPr>
          <w:rFonts w:ascii="Calibri" w:eastAsia="Times New Roman" w:hAnsi="Calibri" w:cs="Calibri"/>
          <w:lang w:val="en-US" w:eastAsia="en-AU"/>
        </w:rPr>
        <w:t xml:space="preserve"> </w:t>
      </w:r>
    </w:p>
    <w:p w14:paraId="4FC33294" w14:textId="2C9CB783" w:rsidR="005243E5" w:rsidRPr="00C11F2A" w:rsidRDefault="008B7FBB" w:rsidP="00C11F2A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lang w:val="en-US" w:eastAsia="en-AU"/>
        </w:rPr>
      </w:pPr>
      <w:r w:rsidRPr="00C11F2A">
        <w:rPr>
          <w:rFonts w:ascii="Calibri" w:eastAsia="Times New Roman" w:hAnsi="Calibri" w:cs="Calibri"/>
          <w:lang w:val="en-US" w:eastAsia="en-AU"/>
        </w:rPr>
        <w:t>Increasing the reach of Vinnies Van Services, particularly for disadvantaged and hard to reach communities; and</w:t>
      </w:r>
    </w:p>
    <w:p w14:paraId="4BEC5402" w14:textId="779D2D34" w:rsidR="00F901A7" w:rsidRPr="00C11F2A" w:rsidRDefault="008A2374" w:rsidP="00056332">
      <w:pPr>
        <w:pStyle w:val="ListParagraph"/>
        <w:numPr>
          <w:ilvl w:val="0"/>
          <w:numId w:val="17"/>
        </w:numPr>
        <w:spacing w:after="0" w:line="240" w:lineRule="auto"/>
        <w:textAlignment w:val="baseline"/>
        <w:rPr>
          <w:rFonts w:ascii="Calibri" w:eastAsia="Times New Roman" w:hAnsi="Calibri" w:cs="Calibri"/>
          <w:lang w:eastAsia="en-AU"/>
        </w:rPr>
      </w:pPr>
      <w:r w:rsidRPr="72D5982C">
        <w:rPr>
          <w:rFonts w:ascii="Calibri" w:eastAsia="Times New Roman" w:hAnsi="Calibri" w:cs="Calibri"/>
          <w:lang w:eastAsia="en-AU"/>
        </w:rPr>
        <w:t>Ensuring the Vinnies Van Services are sustainably re</w:t>
      </w:r>
      <w:r w:rsidR="00987624" w:rsidRPr="72D5982C">
        <w:rPr>
          <w:rFonts w:ascii="Calibri" w:eastAsia="Times New Roman" w:hAnsi="Calibri" w:cs="Calibri"/>
          <w:lang w:eastAsia="en-AU"/>
        </w:rPr>
        <w:t>s</w:t>
      </w:r>
      <w:r w:rsidRPr="72D5982C">
        <w:rPr>
          <w:rFonts w:ascii="Calibri" w:eastAsia="Times New Roman" w:hAnsi="Calibri" w:cs="Calibri"/>
          <w:lang w:eastAsia="en-AU"/>
        </w:rPr>
        <w:t>ourced and funded</w:t>
      </w:r>
      <w:r w:rsidR="002B55A9" w:rsidRPr="72D5982C">
        <w:rPr>
          <w:rFonts w:ascii="Calibri" w:eastAsia="Times New Roman" w:hAnsi="Calibri" w:cs="Calibri"/>
          <w:lang w:eastAsia="en-AU"/>
        </w:rPr>
        <w:t xml:space="preserve">. </w:t>
      </w:r>
      <w:r w:rsidRPr="72D5982C">
        <w:rPr>
          <w:rFonts w:ascii="Calibri" w:eastAsia="Times New Roman" w:hAnsi="Calibri" w:cs="Calibri"/>
          <w:lang w:eastAsia="en-AU"/>
        </w:rPr>
        <w:t xml:space="preserve"> </w:t>
      </w:r>
    </w:p>
    <w:p w14:paraId="7322BD85" w14:textId="73455FF8" w:rsidR="003C4B6B" w:rsidRPr="00944D0D" w:rsidRDefault="003C4B6B" w:rsidP="00C11F2A">
      <w:pPr>
        <w:pStyle w:val="Heading1"/>
        <w:numPr>
          <w:ilvl w:val="0"/>
          <w:numId w:val="16"/>
        </w:numPr>
        <w:spacing w:after="0"/>
      </w:pPr>
      <w:bookmarkStart w:id="2" w:name="_Toc170482642"/>
      <w:r w:rsidRPr="00944D0D">
        <w:rPr>
          <w:rStyle w:val="normaltextrun"/>
        </w:rPr>
        <w:t>Scope</w:t>
      </w:r>
      <w:bookmarkEnd w:id="2"/>
      <w:r w:rsidRPr="00944D0D">
        <w:rPr>
          <w:rStyle w:val="eop"/>
        </w:rPr>
        <w:t> </w:t>
      </w:r>
    </w:p>
    <w:p w14:paraId="046C3BF3" w14:textId="69AA0F25" w:rsidR="00F77D84" w:rsidRDefault="009E4EB9" w:rsidP="00C33959">
      <w:pPr>
        <w:spacing w:line="276" w:lineRule="auto"/>
        <w:rPr>
          <w:rStyle w:val="normaltextrun"/>
          <w:lang w:val="en-US"/>
        </w:rPr>
      </w:pPr>
      <w:r w:rsidRPr="4A3769CF">
        <w:rPr>
          <w:rStyle w:val="normaltextrun"/>
          <w:lang w:val="en-US"/>
        </w:rPr>
        <w:t xml:space="preserve">This Strategy covers </w:t>
      </w:r>
      <w:r w:rsidR="00FE2567" w:rsidRPr="4A3769CF">
        <w:rPr>
          <w:rStyle w:val="normaltextrun"/>
          <w:lang w:val="en-US"/>
        </w:rPr>
        <w:t xml:space="preserve">all Vinnies Vans Services </w:t>
      </w:r>
      <w:r w:rsidR="00C250DB" w:rsidRPr="4A3769CF">
        <w:rPr>
          <w:rStyle w:val="normaltextrun"/>
          <w:lang w:val="en-US"/>
        </w:rPr>
        <w:t xml:space="preserve">for the period </w:t>
      </w:r>
      <w:r w:rsidR="009C1D0D" w:rsidRPr="4A3769CF">
        <w:rPr>
          <w:rStyle w:val="normaltextrun"/>
          <w:lang w:val="en-US"/>
        </w:rPr>
        <w:t xml:space="preserve">July 2024 to end June 2025. </w:t>
      </w:r>
      <w:r w:rsidR="00B17DAB" w:rsidRPr="4A3769CF">
        <w:rPr>
          <w:rStyle w:val="normaltextrun"/>
          <w:lang w:val="en-US"/>
        </w:rPr>
        <w:t xml:space="preserve">It will impact all Society employees, </w:t>
      </w:r>
      <w:r w:rsidR="007C4B07" w:rsidRPr="4A3769CF">
        <w:rPr>
          <w:rStyle w:val="normaltextrun"/>
          <w:lang w:val="en-US"/>
        </w:rPr>
        <w:t xml:space="preserve">members and volunteers that interact with the Vinnies Vans across this period. </w:t>
      </w:r>
    </w:p>
    <w:tbl>
      <w:tblPr>
        <w:tblStyle w:val="TableGrid"/>
        <w:tblpPr w:leftFromText="180" w:rightFromText="180" w:vertAnchor="text" w:horzAnchor="margin" w:tblpXSpec="center" w:tblpY="207"/>
        <w:tblW w:w="0" w:type="auto"/>
        <w:tblBorders>
          <w:top w:val="single" w:sz="4" w:space="0" w:color="7F7F7F" w:themeColor="text1" w:themeTint="80"/>
          <w:left w:val="single" w:sz="4" w:space="0" w:color="7F7F7F" w:themeColor="text1" w:themeTint="80"/>
          <w:bottom w:val="single" w:sz="4" w:space="0" w:color="7F7F7F" w:themeColor="text1" w:themeTint="80"/>
          <w:right w:val="sing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3739"/>
        <w:gridCol w:w="3491"/>
      </w:tblGrid>
      <w:tr w:rsidR="00C33959" w14:paraId="5ADABA06" w14:textId="77777777" w:rsidTr="00C33959">
        <w:trPr>
          <w:trHeight w:val="403"/>
        </w:trPr>
        <w:tc>
          <w:tcPr>
            <w:tcW w:w="3739" w:type="dxa"/>
          </w:tcPr>
          <w:p w14:paraId="1FBB78FD" w14:textId="77777777" w:rsidR="00C33959" w:rsidRPr="008D7BD2" w:rsidRDefault="00C33959" w:rsidP="00C33959">
            <w:pPr>
              <w:spacing w:after="0"/>
              <w:jc w:val="center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Strategy Approved by ELT</w:t>
            </w:r>
          </w:p>
        </w:tc>
        <w:tc>
          <w:tcPr>
            <w:tcW w:w="3491" w:type="dxa"/>
          </w:tcPr>
          <w:p w14:paraId="761D3DDA" w14:textId="26DEE056" w:rsidR="00C33959" w:rsidRPr="008D7BD2" w:rsidRDefault="008C387A" w:rsidP="00C33959">
            <w:pPr>
              <w:spacing w:after="0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20 November</w:t>
            </w:r>
            <w:r w:rsidR="00C33959">
              <w:rPr>
                <w:color w:val="7F7F7F" w:themeColor="text1" w:themeTint="80"/>
              </w:rPr>
              <w:t xml:space="preserve"> 2024</w:t>
            </w:r>
          </w:p>
        </w:tc>
      </w:tr>
      <w:tr w:rsidR="00C33959" w14:paraId="4FCD341C" w14:textId="77777777" w:rsidTr="00C33959">
        <w:trPr>
          <w:trHeight w:val="403"/>
        </w:trPr>
        <w:tc>
          <w:tcPr>
            <w:tcW w:w="3739" w:type="dxa"/>
          </w:tcPr>
          <w:p w14:paraId="141F4C54" w14:textId="77777777" w:rsidR="00C33959" w:rsidRPr="008D7BD2" w:rsidRDefault="00C33959" w:rsidP="00C33959">
            <w:pPr>
              <w:spacing w:after="0"/>
              <w:rPr>
                <w:color w:val="7F7F7F" w:themeColor="text1" w:themeTint="80"/>
              </w:rPr>
            </w:pPr>
            <w:r w:rsidRPr="008D7BD2">
              <w:rPr>
                <w:color w:val="7F7F7F" w:themeColor="text1" w:themeTint="80"/>
              </w:rPr>
              <w:t>Strategy Approved by State Council</w:t>
            </w:r>
          </w:p>
        </w:tc>
        <w:tc>
          <w:tcPr>
            <w:tcW w:w="3491" w:type="dxa"/>
          </w:tcPr>
          <w:p w14:paraId="0FBFE552" w14:textId="77777777" w:rsidR="00C33959" w:rsidRPr="008D7BD2" w:rsidRDefault="00C33959" w:rsidP="00C33959">
            <w:pPr>
              <w:spacing w:after="0"/>
              <w:rPr>
                <w:color w:val="7F7F7F" w:themeColor="text1" w:themeTint="80"/>
              </w:rPr>
            </w:pPr>
            <w:r>
              <w:rPr>
                <w:color w:val="7F7F7F" w:themeColor="text1" w:themeTint="80"/>
              </w:rPr>
              <w:t>XXX Date 2024</w:t>
            </w:r>
          </w:p>
        </w:tc>
      </w:tr>
    </w:tbl>
    <w:p w14:paraId="64275D7C" w14:textId="5F08A38B" w:rsidR="00F77D84" w:rsidRPr="00F013BE" w:rsidRDefault="00F77D84" w:rsidP="51E0CF71">
      <w:pPr>
        <w:rPr>
          <w:rStyle w:val="normaltextrun"/>
          <w:lang w:val="en-US"/>
        </w:rPr>
        <w:sectPr w:rsidR="00F77D84" w:rsidRPr="00F013BE" w:rsidSect="00633730">
          <w:footerReference w:type="default" r:id="rId11"/>
          <w:headerReference w:type="first" r:id="rId12"/>
          <w:pgSz w:w="16838" w:h="11906" w:orient="landscape" w:code="9"/>
          <w:pgMar w:top="1077" w:right="1440" w:bottom="425" w:left="1440" w:header="709" w:footer="709" w:gutter="0"/>
          <w:cols w:space="708"/>
          <w:titlePg/>
          <w:docGrid w:linePitch="360"/>
        </w:sectPr>
      </w:pPr>
    </w:p>
    <w:tbl>
      <w:tblPr>
        <w:tblStyle w:val="TableGrid"/>
        <w:tblW w:w="14668" w:type="dxa"/>
        <w:tblLook w:val="04A0" w:firstRow="1" w:lastRow="0" w:firstColumn="1" w:lastColumn="0" w:noHBand="0" w:noVBand="1"/>
      </w:tblPr>
      <w:tblGrid>
        <w:gridCol w:w="5889"/>
        <w:gridCol w:w="1748"/>
        <w:gridCol w:w="968"/>
        <w:gridCol w:w="4005"/>
        <w:gridCol w:w="2058"/>
      </w:tblGrid>
      <w:tr w:rsidR="00DE6A9E" w:rsidRPr="00151582" w14:paraId="452C9C1F" w14:textId="65C2D99C" w:rsidTr="408EBA83">
        <w:tc>
          <w:tcPr>
            <w:tcW w:w="14668" w:type="dxa"/>
            <w:gridSpan w:val="5"/>
            <w:shd w:val="clear" w:color="auto" w:fill="DBE5F1" w:themeFill="accent1" w:themeFillTint="33"/>
          </w:tcPr>
          <w:p w14:paraId="6710DDC0" w14:textId="77777777" w:rsidR="00DE6A9E" w:rsidRPr="008A6CC3" w:rsidRDefault="00DE6A9E" w:rsidP="00151582">
            <w:pPr>
              <w:spacing w:line="276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bookmarkStart w:id="3" w:name="_Hlk61598822"/>
            <w:r w:rsidRPr="00B40D54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PRIORITY 1: GROW THE IMPACT OF VINNIES VAN SERVICES FOR THE PEOPLE WE ASSIST</w:t>
            </w:r>
          </w:p>
          <w:p w14:paraId="0D180477" w14:textId="77777777" w:rsidR="00DE6A9E" w:rsidRDefault="00DE6A9E" w:rsidP="00FB20F0">
            <w:pPr>
              <w:spacing w:line="276" w:lineRule="auto"/>
              <w:rPr>
                <w:rFonts w:ascii="Calibri" w:eastAsia="Calibri" w:hAnsi="Calibri" w:cs="Times New Roman"/>
                <w:b/>
                <w:bCs/>
              </w:rPr>
            </w:pPr>
            <w:r w:rsidRPr="190BB687">
              <w:rPr>
                <w:rFonts w:ascii="Calibri" w:eastAsia="Calibri" w:hAnsi="Calibri" w:cs="Times New Roman"/>
                <w:b/>
                <w:bCs/>
                <w:u w:val="single"/>
              </w:rPr>
              <w:t>KPI 1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a</w:t>
            </w:r>
            <w:r w:rsidRPr="190BB687">
              <w:rPr>
                <w:rFonts w:ascii="Calibri" w:eastAsia="Calibri" w:hAnsi="Calibri" w:cs="Times New Roman"/>
                <w:b/>
                <w:bCs/>
              </w:rPr>
              <w:t xml:space="preserve">: </w:t>
            </w:r>
            <w:r>
              <w:rPr>
                <w:rFonts w:ascii="Calibri" w:eastAsia="Calibri" w:hAnsi="Calibri" w:cs="Times New Roman"/>
                <w:b/>
                <w:bCs/>
              </w:rPr>
              <w:t>25% growth in number of referrals provided by each Van Service, each year.</w:t>
            </w:r>
            <w:r>
              <w:rPr>
                <w:rStyle w:val="FootnoteReference"/>
                <w:rFonts w:ascii="Calibri" w:eastAsia="Calibri" w:hAnsi="Calibri" w:cs="Times New Roman"/>
                <w:b/>
                <w:bCs/>
              </w:rPr>
              <w:footnoteReference w:id="2"/>
            </w:r>
          </w:p>
          <w:p w14:paraId="6D700A6A" w14:textId="2C2112CF" w:rsidR="00DE6A9E" w:rsidRDefault="00DE6A9E" w:rsidP="00FB20F0">
            <w:pPr>
              <w:spacing w:line="276" w:lineRule="auto"/>
              <w:rPr>
                <w:rFonts w:ascii="Calibri" w:eastAsia="Calibri" w:hAnsi="Calibri" w:cs="Times New Roman"/>
                <w:b/>
                <w:bCs/>
              </w:rPr>
            </w:pPr>
            <w:r w:rsidRPr="0087347E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KPI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1b</w:t>
            </w:r>
            <w:r w:rsidRPr="0087347E">
              <w:rPr>
                <w:rFonts w:ascii="Calibri" w:eastAsia="Calibri" w:hAnsi="Calibri" w:cs="Times New Roman"/>
                <w:b/>
                <w:bCs/>
                <w:u w:val="single"/>
              </w:rPr>
              <w:t>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100% of Vans Volunteers and members trained in courses as listed below and ongoing upskilling in place for volunteer turnover by June 2028. </w:t>
            </w:r>
          </w:p>
          <w:p w14:paraId="7F23290F" w14:textId="1789C831" w:rsidR="00DE6A9E" w:rsidRPr="00B40D54" w:rsidRDefault="00DE6A9E" w:rsidP="00151582">
            <w:pPr>
              <w:spacing w:line="276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87347E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KPI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1c</w:t>
            </w:r>
            <w:r w:rsidRPr="0087347E">
              <w:rPr>
                <w:rFonts w:ascii="Calibri" w:eastAsia="Calibri" w:hAnsi="Calibri" w:cs="Times New Roman"/>
                <w:b/>
                <w:bCs/>
                <w:u w:val="single"/>
              </w:rPr>
              <w:t>: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All Vans Services operate at least one daytime hub service by June 2028.  </w:t>
            </w:r>
          </w:p>
        </w:tc>
      </w:tr>
      <w:tr w:rsidR="00F720BD" w:rsidRPr="00151582" w14:paraId="45B8D408" w14:textId="02EB1A2A" w:rsidTr="408EBA83">
        <w:tc>
          <w:tcPr>
            <w:tcW w:w="5889" w:type="dxa"/>
            <w:shd w:val="clear" w:color="auto" w:fill="D9D9D9" w:themeFill="background1" w:themeFillShade="D9"/>
          </w:tcPr>
          <w:p w14:paraId="2B84011D" w14:textId="59A1973A" w:rsidR="00F720BD" w:rsidRPr="00151582" w:rsidRDefault="00F720BD" w:rsidP="00151582">
            <w:pPr>
              <w:spacing w:before="12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Action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022B6D96" w14:textId="77777777" w:rsidR="00F720BD" w:rsidRPr="00151582" w:rsidRDefault="00F720BD" w:rsidP="00151582">
            <w:pPr>
              <w:spacing w:before="120" w:line="276" w:lineRule="auto"/>
              <w:rPr>
                <w:rFonts w:ascii="Calibri" w:eastAsia="Calibri" w:hAnsi="Calibri" w:cs="Calibri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Lead</w:t>
            </w:r>
          </w:p>
        </w:tc>
        <w:tc>
          <w:tcPr>
            <w:tcW w:w="968" w:type="dxa"/>
            <w:shd w:val="clear" w:color="auto" w:fill="D9D9D9" w:themeFill="background1" w:themeFillShade="D9"/>
          </w:tcPr>
          <w:p w14:paraId="5717C1DF" w14:textId="77777777" w:rsidR="00F720BD" w:rsidRPr="00151582" w:rsidRDefault="00F720BD" w:rsidP="00151582">
            <w:pPr>
              <w:spacing w:before="12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When</w:t>
            </w:r>
          </w:p>
        </w:tc>
        <w:tc>
          <w:tcPr>
            <w:tcW w:w="4005" w:type="dxa"/>
            <w:shd w:val="clear" w:color="auto" w:fill="D9D9D9" w:themeFill="background1" w:themeFillShade="D9"/>
          </w:tcPr>
          <w:p w14:paraId="45757290" w14:textId="77777777" w:rsidR="00F720BD" w:rsidRPr="00151582" w:rsidRDefault="00F720BD" w:rsidP="00151582">
            <w:pPr>
              <w:spacing w:before="12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lang w:eastAsia="en-AU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Deliverable/s</w:t>
            </w:r>
          </w:p>
        </w:tc>
        <w:tc>
          <w:tcPr>
            <w:tcW w:w="2058" w:type="dxa"/>
            <w:shd w:val="clear" w:color="auto" w:fill="D9D9D9" w:themeFill="background1" w:themeFillShade="D9"/>
          </w:tcPr>
          <w:p w14:paraId="10577E86" w14:textId="1F4011C7" w:rsidR="00F720BD" w:rsidRPr="00151582" w:rsidRDefault="00F720BD" w:rsidP="00151582">
            <w:pPr>
              <w:spacing w:before="120" w:line="240" w:lineRule="auto"/>
              <w:textAlignment w:val="baseline"/>
              <w:rPr>
                <w:rFonts w:ascii="Calibri" w:eastAsia="Calibri" w:hAnsi="Calibri" w:cs="Calibri"/>
                <w:b/>
                <w:bCs/>
              </w:rPr>
            </w:pPr>
            <w:r w:rsidRPr="408EBA83">
              <w:rPr>
                <w:rFonts w:ascii="Calibri" w:eastAsia="Calibri" w:hAnsi="Calibri" w:cs="Calibri"/>
                <w:b/>
                <w:bCs/>
              </w:rPr>
              <w:t xml:space="preserve">Interdependencies </w:t>
            </w:r>
            <w:r w:rsidR="715DF29D" w:rsidRPr="408EBA83">
              <w:rPr>
                <w:rFonts w:ascii="Calibri" w:eastAsia="Calibri" w:hAnsi="Calibri" w:cs="Calibri"/>
                <w:b/>
                <w:bCs/>
              </w:rPr>
              <w:t>across the Society</w:t>
            </w:r>
          </w:p>
        </w:tc>
      </w:tr>
      <w:tr w:rsidR="00F720BD" w:rsidRPr="00151582" w14:paraId="14D7188E" w14:textId="079D962E" w:rsidTr="408EBA83">
        <w:tc>
          <w:tcPr>
            <w:tcW w:w="5889" w:type="dxa"/>
            <w:shd w:val="clear" w:color="auto" w:fill="FFFFFF" w:themeFill="background1"/>
          </w:tcPr>
          <w:p w14:paraId="24C72D79" w14:textId="2A9230FD" w:rsidR="00F720BD" w:rsidRPr="00465DE1" w:rsidRDefault="00F720BD" w:rsidP="792B3802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792B3802">
              <w:rPr>
                <w:rFonts w:ascii="Calibri" w:eastAsia="Calibri" w:hAnsi="Calibri" w:cs="Calibri"/>
              </w:rPr>
              <w:t>Finalisation &amp; roll-out of online data system for Vans Services</w:t>
            </w:r>
          </w:p>
          <w:p w14:paraId="38E5308D" w14:textId="21C94B6B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14:paraId="4B846152" w14:textId="7D825D3C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Josie Charbel &amp; Lisa Kazzi</w:t>
            </w:r>
          </w:p>
        </w:tc>
        <w:tc>
          <w:tcPr>
            <w:tcW w:w="968" w:type="dxa"/>
            <w:shd w:val="clear" w:color="auto" w:fill="FFFFFF" w:themeFill="background1"/>
          </w:tcPr>
          <w:p w14:paraId="3096674C" w14:textId="1A117D1C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1</w:t>
            </w:r>
          </w:p>
        </w:tc>
        <w:tc>
          <w:tcPr>
            <w:tcW w:w="4005" w:type="dxa"/>
            <w:shd w:val="clear" w:color="auto" w:fill="FFFFFF" w:themeFill="background1"/>
          </w:tcPr>
          <w:p w14:paraId="1505A6A7" w14:textId="5B0590E9" w:rsidR="00F720BD" w:rsidRPr="00465DE1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Data system effectively recording People we Assist, referrals &amp; all other wrap around services finalised and rolled out across Vans</w:t>
            </w:r>
          </w:p>
        </w:tc>
        <w:tc>
          <w:tcPr>
            <w:tcW w:w="2058" w:type="dxa"/>
            <w:shd w:val="clear" w:color="auto" w:fill="FFFFFF" w:themeFill="background1"/>
          </w:tcPr>
          <w:p w14:paraId="15C8E88E" w14:textId="77777777" w:rsidR="00F720BD" w:rsidRDefault="001A5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IT </w:t>
            </w:r>
          </w:p>
          <w:p w14:paraId="43970F5E" w14:textId="64EC1170" w:rsidR="00761444" w:rsidRDefault="00BC057C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Member program team</w:t>
            </w:r>
          </w:p>
        </w:tc>
      </w:tr>
      <w:tr w:rsidR="00F720BD" w:rsidRPr="00151582" w14:paraId="2CCECA20" w14:textId="15356CE2" w:rsidTr="408EBA83">
        <w:tc>
          <w:tcPr>
            <w:tcW w:w="5889" w:type="dxa"/>
            <w:shd w:val="clear" w:color="auto" w:fill="FFFFFF" w:themeFill="background1"/>
          </w:tcPr>
          <w:p w14:paraId="37C5B783" w14:textId="3554DC2A" w:rsidR="00F720BD" w:rsidRDefault="00F720BD" w:rsidP="15279ECB">
            <w:pPr>
              <w:spacing w:before="120" w:line="240" w:lineRule="auto"/>
              <w:jc w:val="left"/>
              <w:rPr>
                <w:rFonts w:ascii="Calibri" w:eastAsia="Calibri" w:hAnsi="Calibri" w:cs="Calibri"/>
              </w:rPr>
            </w:pPr>
            <w:r w:rsidRPr="15279ECB">
              <w:rPr>
                <w:rFonts w:ascii="Calibri" w:eastAsia="Calibri" w:hAnsi="Calibri" w:cs="Calibri"/>
              </w:rPr>
              <w:t>Modules developed/</w:t>
            </w:r>
            <w:r w:rsidR="001A50BD" w:rsidRPr="15279ECB">
              <w:rPr>
                <w:rFonts w:ascii="Calibri" w:eastAsia="Calibri" w:hAnsi="Calibri" w:cs="Calibri"/>
              </w:rPr>
              <w:t>selected,</w:t>
            </w:r>
            <w:r w:rsidRPr="15279ECB">
              <w:rPr>
                <w:rFonts w:ascii="Calibri" w:eastAsia="Calibri" w:hAnsi="Calibri" w:cs="Calibri"/>
              </w:rPr>
              <w:t xml:space="preserve"> and training of staff &amp;</w:t>
            </w:r>
            <w:r w:rsidR="004B74F4" w:rsidRPr="15279ECB">
              <w:rPr>
                <w:rFonts w:ascii="Calibri" w:eastAsia="Calibri" w:hAnsi="Calibri" w:cs="Calibri"/>
              </w:rPr>
              <w:t xml:space="preserve"> existing and new</w:t>
            </w:r>
            <w:r w:rsidRPr="15279ECB">
              <w:rPr>
                <w:rFonts w:ascii="Calibri" w:eastAsia="Calibri" w:hAnsi="Calibri" w:cs="Calibri"/>
              </w:rPr>
              <w:t xml:space="preserve"> volunteers undertaken in: </w:t>
            </w:r>
          </w:p>
          <w:p w14:paraId="3099C221" w14:textId="77777777" w:rsidR="00F720BD" w:rsidRDefault="00F720BD" w:rsidP="68C01DD3">
            <w:pPr>
              <w:pStyle w:val="ListParagraph"/>
              <w:spacing w:after="80" w:line="240" w:lineRule="auto"/>
            </w:pPr>
            <w:r>
              <w:t>Use of data capture system</w:t>
            </w:r>
          </w:p>
          <w:p w14:paraId="39DAC244" w14:textId="5C8D8C95" w:rsidR="00F720BD" w:rsidRPr="005A44D5" w:rsidRDefault="00F720BD" w:rsidP="68C01DD3">
            <w:pPr>
              <w:pStyle w:val="ListParagraph"/>
              <w:spacing w:after="80" w:line="240" w:lineRule="auto"/>
            </w:pPr>
            <w:r w:rsidRPr="408EBA83">
              <w:rPr>
                <w:rFonts w:ascii="Calibri" w:eastAsia="Calibri" w:hAnsi="Calibri" w:cs="Calibri"/>
              </w:rPr>
              <w:t>Best practice</w:t>
            </w:r>
            <w:r w:rsidR="001A50BD" w:rsidRPr="408EBA83">
              <w:rPr>
                <w:rFonts w:ascii="Calibri" w:eastAsia="Calibri" w:hAnsi="Calibri" w:cs="Calibri"/>
              </w:rPr>
              <w:t xml:space="preserve"> community</w:t>
            </w:r>
            <w:r w:rsidRPr="408EBA83">
              <w:rPr>
                <w:rFonts w:ascii="Calibri" w:eastAsia="Calibri" w:hAnsi="Calibri" w:cs="Calibri"/>
              </w:rPr>
              <w:t xml:space="preserve"> referral processes</w:t>
            </w:r>
          </w:p>
          <w:p w14:paraId="2A4796A8" w14:textId="77777777" w:rsidR="00F720BD" w:rsidRPr="005A44D5" w:rsidRDefault="00F720BD" w:rsidP="68C01DD3">
            <w:pPr>
              <w:pStyle w:val="ListParagraph"/>
              <w:spacing w:after="80" w:line="240" w:lineRule="auto"/>
            </w:pPr>
            <w:r w:rsidRPr="408EBA83">
              <w:rPr>
                <w:rFonts w:ascii="Calibri" w:eastAsia="Calibri" w:hAnsi="Calibri" w:cs="Calibri"/>
              </w:rPr>
              <w:t xml:space="preserve">Cross-Cultural Awareness training </w:t>
            </w:r>
          </w:p>
          <w:p w14:paraId="5A6B8973" w14:textId="3F471D60" w:rsidR="00F720BD" w:rsidRPr="005A44D5" w:rsidRDefault="00F720BD" w:rsidP="68C01DD3">
            <w:pPr>
              <w:pStyle w:val="ListParagraph"/>
              <w:spacing w:after="80" w:line="240" w:lineRule="auto"/>
            </w:pPr>
            <w:r w:rsidRPr="408EBA83">
              <w:rPr>
                <w:rFonts w:ascii="Calibri" w:eastAsia="Calibri" w:hAnsi="Calibri" w:cs="Calibri"/>
              </w:rPr>
              <w:t>De-escalation</w:t>
            </w:r>
            <w:r w:rsidR="00D97879" w:rsidRPr="408EBA83">
              <w:rPr>
                <w:rFonts w:ascii="Calibri" w:eastAsia="Calibri" w:hAnsi="Calibri" w:cs="Calibri"/>
              </w:rPr>
              <w:t xml:space="preserve"> </w:t>
            </w:r>
            <w:r w:rsidRPr="408EBA83">
              <w:rPr>
                <w:rFonts w:ascii="Calibri" w:eastAsia="Calibri" w:hAnsi="Calibri" w:cs="Calibri"/>
              </w:rPr>
              <w:t xml:space="preserve">challenging behaviour and verbal self-defence training </w:t>
            </w:r>
          </w:p>
          <w:p w14:paraId="40874303" w14:textId="77777777" w:rsidR="00F720BD" w:rsidRPr="001A50BD" w:rsidRDefault="00F720BD" w:rsidP="68C01DD3">
            <w:pPr>
              <w:pStyle w:val="ListParagraph"/>
              <w:spacing w:after="80" w:line="240" w:lineRule="auto"/>
            </w:pPr>
            <w:r w:rsidRPr="408EBA83">
              <w:rPr>
                <w:rFonts w:ascii="Calibri" w:eastAsia="Calibri" w:hAnsi="Calibri" w:cs="Calibri"/>
              </w:rPr>
              <w:t xml:space="preserve">Mental Health and drug and alcohol awareness training </w:t>
            </w:r>
          </w:p>
          <w:p w14:paraId="01E3B0F3" w14:textId="77777777" w:rsidR="001A50BD" w:rsidRDefault="001A50BD" w:rsidP="68C01DD3">
            <w:pPr>
              <w:pStyle w:val="ListParagraph"/>
              <w:spacing w:after="80" w:line="240" w:lineRule="auto"/>
            </w:pPr>
            <w:r>
              <w:t xml:space="preserve">Briefing and de briefing  </w:t>
            </w:r>
          </w:p>
          <w:p w14:paraId="2594F2CB" w14:textId="283D0E72" w:rsidR="001A50BD" w:rsidRPr="005A44D5" w:rsidRDefault="001A50BD" w:rsidP="68C01DD3">
            <w:pPr>
              <w:pStyle w:val="ListParagraph"/>
              <w:spacing w:after="80" w:line="240" w:lineRule="auto"/>
            </w:pPr>
            <w:r>
              <w:t xml:space="preserve">Trauma informed practice </w:t>
            </w:r>
          </w:p>
          <w:p w14:paraId="5C412AAE" w14:textId="7FD10219" w:rsidR="001A50BD" w:rsidRPr="005A44D5" w:rsidRDefault="001A50BD" w:rsidP="68C01DD3">
            <w:pPr>
              <w:pStyle w:val="ListParagraph"/>
              <w:spacing w:after="80" w:line="240" w:lineRule="auto"/>
            </w:pPr>
            <w:r>
              <w:t xml:space="preserve">Compassionate inquiry </w:t>
            </w:r>
          </w:p>
          <w:p w14:paraId="132E15F0" w14:textId="1E551430" w:rsidR="001A50BD" w:rsidRPr="005A44D5" w:rsidRDefault="30836285" w:rsidP="68C01DD3">
            <w:pPr>
              <w:pStyle w:val="ListParagraph"/>
              <w:spacing w:line="240" w:lineRule="auto"/>
            </w:pPr>
            <w:r>
              <w:t>Code of conduct</w:t>
            </w:r>
          </w:p>
        </w:tc>
        <w:tc>
          <w:tcPr>
            <w:tcW w:w="1748" w:type="dxa"/>
            <w:shd w:val="clear" w:color="auto" w:fill="FFFFFF" w:themeFill="background1"/>
          </w:tcPr>
          <w:p w14:paraId="63B1CE42" w14:textId="636D2031" w:rsidR="00F720BD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 xml:space="preserve">Matt Bullen &amp; </w:t>
            </w:r>
            <w:r>
              <w:rPr>
                <w:rFonts w:ascii="Calibri" w:eastAsia="Calibri" w:hAnsi="Calibri" w:cs="Calibri"/>
              </w:rPr>
              <w:t xml:space="preserve">Catalina </w:t>
            </w:r>
          </w:p>
          <w:p w14:paraId="6576E55E" w14:textId="54A826C9" w:rsidR="00F720BD" w:rsidRDefault="00F720BD" w:rsidP="190BB687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Van Co-ordinators and Van Team</w:t>
            </w:r>
          </w:p>
          <w:p w14:paraId="6A0C64D6" w14:textId="2A0604FB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968" w:type="dxa"/>
            <w:shd w:val="clear" w:color="auto" w:fill="FFFFFF" w:themeFill="background1"/>
          </w:tcPr>
          <w:p w14:paraId="78855EF9" w14:textId="221E21FE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Years 1 &amp; 2, then ongoing</w:t>
            </w:r>
          </w:p>
        </w:tc>
        <w:tc>
          <w:tcPr>
            <w:tcW w:w="4005" w:type="dxa"/>
            <w:shd w:val="clear" w:color="auto" w:fill="FFFFFF" w:themeFill="background1"/>
          </w:tcPr>
          <w:p w14:paraId="124C3875" w14:textId="77777777" w:rsidR="00F720BD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B40D54">
              <w:rPr>
                <w:rFonts w:ascii="Calibri" w:eastAsia="Calibri" w:hAnsi="Calibri" w:cs="Calibri"/>
              </w:rPr>
              <w:t>All Vans Coordinators Trained in ‘train the trainer’ model</w:t>
            </w:r>
          </w:p>
          <w:p w14:paraId="2F99729D" w14:textId="4EA61AED" w:rsidR="00F720BD" w:rsidRPr="00465DE1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B40D54">
              <w:rPr>
                <w:rFonts w:ascii="Calibri" w:eastAsia="Calibri" w:hAnsi="Calibri" w:cs="Calibri"/>
              </w:rPr>
              <w:t xml:space="preserve">All Vans </w:t>
            </w:r>
            <w:r w:rsidR="004B74F4">
              <w:rPr>
                <w:rFonts w:ascii="Calibri" w:eastAsia="Calibri" w:hAnsi="Calibri" w:cs="Calibri"/>
              </w:rPr>
              <w:t xml:space="preserve">existing and new </w:t>
            </w:r>
            <w:r w:rsidRPr="00B40D54">
              <w:rPr>
                <w:rFonts w:ascii="Calibri" w:eastAsia="Calibri" w:hAnsi="Calibri" w:cs="Calibri"/>
              </w:rPr>
              <w:t>volunteers</w:t>
            </w:r>
            <w:r w:rsidR="004B74F4">
              <w:rPr>
                <w:rFonts w:ascii="Calibri" w:eastAsia="Calibri" w:hAnsi="Calibri" w:cs="Calibri"/>
              </w:rPr>
              <w:t>/associate members</w:t>
            </w:r>
            <w:r w:rsidRPr="00B40D54">
              <w:rPr>
                <w:rFonts w:ascii="Calibri" w:eastAsia="Calibri" w:hAnsi="Calibri" w:cs="Calibri"/>
              </w:rPr>
              <w:t xml:space="preserve"> trained in best practice referral processes; upskilling awareness training models &amp; increased referrals recorded in data capture system. </w:t>
            </w:r>
          </w:p>
        </w:tc>
        <w:tc>
          <w:tcPr>
            <w:tcW w:w="2058" w:type="dxa"/>
            <w:shd w:val="clear" w:color="auto" w:fill="FFFFFF" w:themeFill="background1"/>
          </w:tcPr>
          <w:p w14:paraId="23EA93E6" w14:textId="77777777" w:rsidR="00F720BD" w:rsidRDefault="0053006A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</w:t>
            </w:r>
          </w:p>
          <w:p w14:paraId="14845C19" w14:textId="77777777" w:rsidR="0053006A" w:rsidRDefault="0053006A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Learning &amp; development team</w:t>
            </w:r>
          </w:p>
          <w:p w14:paraId="719D16D0" w14:textId="77777777" w:rsidR="0053006A" w:rsidRDefault="00542AE9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WHS team </w:t>
            </w:r>
          </w:p>
          <w:p w14:paraId="1343E0D9" w14:textId="1E47C809" w:rsidR="004B74F4" w:rsidRDefault="004B74F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Members and volunteer</w:t>
            </w:r>
            <w:r w:rsidR="000E7961">
              <w:rPr>
                <w:rFonts w:ascii="Calibri" w:eastAsia="Calibri" w:hAnsi="Calibri" w:cs="Calibri"/>
              </w:rPr>
              <w:t xml:space="preserve"> experience team </w:t>
            </w:r>
          </w:p>
          <w:p w14:paraId="19DE5F68" w14:textId="77777777" w:rsidR="001412EF" w:rsidRDefault="001412EF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Finance </w:t>
            </w:r>
          </w:p>
          <w:p w14:paraId="3D9EC483" w14:textId="5748502C" w:rsidR="00BC057C" w:rsidRPr="00B40D54" w:rsidRDefault="00BC057C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 program team </w:t>
            </w:r>
          </w:p>
        </w:tc>
      </w:tr>
      <w:tr w:rsidR="00F720BD" w:rsidRPr="00151582" w14:paraId="7EAB1F8A" w14:textId="0EE5A817" w:rsidTr="408EBA83">
        <w:tc>
          <w:tcPr>
            <w:tcW w:w="5889" w:type="dxa"/>
            <w:shd w:val="clear" w:color="auto" w:fill="FFFFFF" w:themeFill="background1"/>
          </w:tcPr>
          <w:p w14:paraId="0B6C6797" w14:textId="5390C0F7" w:rsidR="00F720BD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00B40D54">
              <w:rPr>
                <w:rFonts w:ascii="Calibri" w:eastAsia="Calibri" w:hAnsi="Calibri" w:cs="Calibri"/>
              </w:rPr>
              <w:t xml:space="preserve">Development &amp; implementation of additional ‘mobile hub’ </w:t>
            </w:r>
            <w:r>
              <w:rPr>
                <w:rFonts w:ascii="Calibri" w:eastAsia="Calibri" w:hAnsi="Calibri" w:cs="Calibri"/>
              </w:rPr>
              <w:t xml:space="preserve">daytime </w:t>
            </w:r>
            <w:r w:rsidRPr="00B40D54">
              <w:rPr>
                <w:rFonts w:ascii="Calibri" w:eastAsia="Calibri" w:hAnsi="Calibri" w:cs="Calibri"/>
              </w:rPr>
              <w:t>services,</w:t>
            </w:r>
            <w:r>
              <w:rPr>
                <w:rFonts w:ascii="Calibri" w:eastAsia="Calibri" w:hAnsi="Calibri" w:cs="Calibri"/>
              </w:rPr>
              <w:t xml:space="preserve"> where the people we assist can access conference assistance and other locally relevant wrap-around supports on the stop. This could include</w:t>
            </w:r>
            <w:r w:rsidRPr="00B40D54">
              <w:rPr>
                <w:rFonts w:ascii="Calibri" w:eastAsia="Calibri" w:hAnsi="Calibri" w:cs="Calibri"/>
              </w:rPr>
              <w:t xml:space="preserve"> working with </w:t>
            </w:r>
            <w:r>
              <w:rPr>
                <w:rFonts w:ascii="Calibri" w:eastAsia="Calibri" w:hAnsi="Calibri" w:cs="Calibri"/>
              </w:rPr>
              <w:t>l</w:t>
            </w:r>
            <w:r w:rsidRPr="00B40D54">
              <w:rPr>
                <w:rFonts w:ascii="Calibri" w:eastAsia="Calibri" w:hAnsi="Calibri" w:cs="Calibri"/>
              </w:rPr>
              <w:t>ocal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B40D54">
              <w:rPr>
                <w:rFonts w:ascii="Calibri" w:eastAsia="Calibri" w:hAnsi="Calibri" w:cs="Calibri"/>
              </w:rPr>
              <w:t>council</w:t>
            </w:r>
            <w:r>
              <w:rPr>
                <w:rFonts w:ascii="Calibri" w:eastAsia="Calibri" w:hAnsi="Calibri" w:cs="Calibri"/>
              </w:rPr>
              <w:t>s</w:t>
            </w:r>
            <w:r w:rsidRPr="00B40D54">
              <w:rPr>
                <w:rFonts w:ascii="Calibri" w:eastAsia="Calibri" w:hAnsi="Calibri" w:cs="Calibri"/>
              </w:rPr>
              <w:t>, NSW</w:t>
            </w:r>
            <w:r>
              <w:rPr>
                <w:rFonts w:ascii="Calibri" w:eastAsia="Calibri" w:hAnsi="Calibri" w:cs="Calibri"/>
              </w:rPr>
              <w:t xml:space="preserve"> H</w:t>
            </w:r>
            <w:r w:rsidRPr="00B40D54">
              <w:rPr>
                <w:rFonts w:ascii="Calibri" w:eastAsia="Calibri" w:hAnsi="Calibri" w:cs="Calibri"/>
              </w:rPr>
              <w:t xml:space="preserve">ealth, </w:t>
            </w:r>
            <w:r>
              <w:rPr>
                <w:rFonts w:ascii="Calibri" w:eastAsia="Calibri" w:hAnsi="Calibri" w:cs="Calibri"/>
              </w:rPr>
              <w:t>the Department of Community &amp; Justice (DCJ)</w:t>
            </w:r>
            <w:r w:rsidRPr="00B40D54">
              <w:rPr>
                <w:rFonts w:ascii="Calibri" w:eastAsia="Calibri" w:hAnsi="Calibri" w:cs="Calibri"/>
              </w:rPr>
              <w:t>, Vinnies Services</w:t>
            </w:r>
            <w:r>
              <w:rPr>
                <w:rFonts w:ascii="Calibri" w:eastAsia="Calibri" w:hAnsi="Calibri" w:cs="Calibri"/>
              </w:rPr>
              <w:t xml:space="preserve"> </w:t>
            </w:r>
            <w:r w:rsidRPr="00B40D54">
              <w:rPr>
                <w:rFonts w:ascii="Calibri" w:eastAsia="Calibri" w:hAnsi="Calibri" w:cs="Calibri"/>
              </w:rPr>
              <w:t xml:space="preserve">and other </w:t>
            </w:r>
            <w:r>
              <w:rPr>
                <w:rFonts w:ascii="Calibri" w:eastAsia="Calibri" w:hAnsi="Calibri" w:cs="Calibri"/>
              </w:rPr>
              <w:t>local NGO</w:t>
            </w:r>
            <w:r w:rsidRPr="00B40D54">
              <w:rPr>
                <w:rFonts w:ascii="Calibri" w:eastAsia="Calibri" w:hAnsi="Calibri" w:cs="Calibri"/>
              </w:rPr>
              <w:t xml:space="preserve"> services to provide additional wrap-around supports such as nurses, </w:t>
            </w:r>
            <w:r w:rsidR="00606C40">
              <w:rPr>
                <w:rFonts w:ascii="Calibri" w:eastAsia="Calibri" w:hAnsi="Calibri" w:cs="Calibri"/>
              </w:rPr>
              <w:t xml:space="preserve">GPS, </w:t>
            </w:r>
            <w:r w:rsidRPr="00B40D54">
              <w:rPr>
                <w:rFonts w:ascii="Calibri" w:eastAsia="Calibri" w:hAnsi="Calibri" w:cs="Calibri"/>
              </w:rPr>
              <w:t xml:space="preserve">counselling services, laundry </w:t>
            </w:r>
            <w:r w:rsidR="00606C40" w:rsidRPr="00B40D54">
              <w:rPr>
                <w:rFonts w:ascii="Calibri" w:eastAsia="Calibri" w:hAnsi="Calibri" w:cs="Calibri"/>
              </w:rPr>
              <w:t>options,</w:t>
            </w:r>
            <w:r w:rsidR="00606C40">
              <w:rPr>
                <w:rFonts w:ascii="Calibri" w:eastAsia="Calibri" w:hAnsi="Calibri" w:cs="Calibri"/>
              </w:rPr>
              <w:t xml:space="preserve"> food,</w:t>
            </w:r>
            <w:r w:rsidRPr="00B40D54">
              <w:rPr>
                <w:rFonts w:ascii="Calibri" w:eastAsia="Calibri" w:hAnsi="Calibri" w:cs="Calibri"/>
              </w:rPr>
              <w:t xml:space="preserve"> together with Vans stops. </w:t>
            </w:r>
          </w:p>
          <w:p w14:paraId="127B840A" w14:textId="0234DF85" w:rsidR="008518A7" w:rsidRPr="00465DE1" w:rsidRDefault="00F720BD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68C01DD3">
              <w:rPr>
                <w:rFonts w:ascii="Calibri" w:eastAsia="Calibri" w:hAnsi="Calibri" w:cs="Calibri"/>
              </w:rPr>
              <w:t xml:space="preserve">By the end of the Strategy, each Van Service should have at least one </w:t>
            </w:r>
            <w:r w:rsidR="03B23DA5" w:rsidRPr="68C01DD3">
              <w:rPr>
                <w:rFonts w:ascii="Calibri" w:eastAsia="Calibri" w:hAnsi="Calibri" w:cs="Calibri"/>
              </w:rPr>
              <w:t xml:space="preserve">mobile hub </w:t>
            </w:r>
            <w:r w:rsidRPr="68C01DD3">
              <w:rPr>
                <w:rFonts w:ascii="Calibri" w:eastAsia="Calibri" w:hAnsi="Calibri" w:cs="Calibri"/>
              </w:rPr>
              <w:t xml:space="preserve">stop.  </w:t>
            </w:r>
          </w:p>
          <w:p w14:paraId="1E607979" w14:textId="0664E7EF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25D34A05" w14:textId="3E3B2477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6A9BCFEA" w14:textId="646F24FA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4AE7E3D2" w14:textId="0AEB7CA9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55AC501D" w14:textId="28546C45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4B8AEA1D" w14:textId="031DA457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44996589" w14:textId="66A055E1" w:rsidR="008518A7" w:rsidRPr="00465DE1" w:rsidRDefault="008518A7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748" w:type="dxa"/>
            <w:shd w:val="clear" w:color="auto" w:fill="FFFFFF" w:themeFill="background1"/>
          </w:tcPr>
          <w:p w14:paraId="4BD91528" w14:textId="0593AC90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RDs and Vans Coordinators for each Van</w:t>
            </w:r>
          </w:p>
        </w:tc>
        <w:tc>
          <w:tcPr>
            <w:tcW w:w="968" w:type="dxa"/>
            <w:shd w:val="clear" w:color="auto" w:fill="FFFFFF" w:themeFill="background1"/>
          </w:tcPr>
          <w:p w14:paraId="620D77F2" w14:textId="61B48423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Ongoing</w:t>
            </w:r>
          </w:p>
        </w:tc>
        <w:tc>
          <w:tcPr>
            <w:tcW w:w="4005" w:type="dxa"/>
            <w:shd w:val="clear" w:color="auto" w:fill="FFFFFF" w:themeFill="background1"/>
          </w:tcPr>
          <w:p w14:paraId="3B6D9081" w14:textId="65FF288D" w:rsidR="00F720BD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1 – 5 new mobile hubs (taking number to 6)</w:t>
            </w:r>
          </w:p>
          <w:p w14:paraId="3A808C49" w14:textId="77777777" w:rsidR="00F720BD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2 – 5 new mobile hubs (taking number to 11)</w:t>
            </w:r>
          </w:p>
          <w:p w14:paraId="26478E5F" w14:textId="77777777" w:rsidR="00F720BD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3 – 5 new mobile hubs (taking number to 16)</w:t>
            </w:r>
          </w:p>
          <w:p w14:paraId="4538E288" w14:textId="77777777" w:rsidR="00F720BD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Year 4 – all vans operate one stop/week as a mobile hub model. </w:t>
            </w:r>
          </w:p>
          <w:p w14:paraId="3B54284F" w14:textId="77777777" w:rsidR="00FB1744" w:rsidRPr="00FB1744" w:rsidRDefault="00FB1744" w:rsidP="00FB1744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FB1744">
              <w:rPr>
                <w:rFonts w:ascii="Calibri" w:eastAsia="Calibri" w:hAnsi="Calibri" w:cs="Calibri"/>
              </w:rPr>
              <w:t>Member &amp; volunteer recruitment campaigns for new stops/services to be undertaken in collaboration with Regions &amp; the Member &amp; Volunteer Experience Team.</w:t>
            </w:r>
          </w:p>
          <w:p w14:paraId="5CBB948E" w14:textId="77777777" w:rsidR="00FB1744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4BC5E3DF" w14:textId="77777777" w:rsidR="00FB1744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4EA29981" w14:textId="77777777" w:rsidR="00FB1744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39BF65A4" w14:textId="2FC951B7" w:rsidR="00FB1744" w:rsidRPr="00465DE1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0319FF2F" w14:textId="5730BA71" w:rsidR="00F720BD" w:rsidRDefault="002E02D2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Vinnies Services </w:t>
            </w:r>
            <w:r w:rsidR="00761444">
              <w:rPr>
                <w:rFonts w:ascii="Calibri" w:eastAsia="Calibri" w:hAnsi="Calibri" w:cs="Calibri"/>
              </w:rPr>
              <w:t xml:space="preserve">team </w:t>
            </w:r>
          </w:p>
          <w:p w14:paraId="5CA2F4F9" w14:textId="77777777" w:rsidR="002E02D2" w:rsidRDefault="002E02D2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Conference members</w:t>
            </w:r>
          </w:p>
          <w:p w14:paraId="43F5B876" w14:textId="77777777" w:rsidR="002E02D2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 and volunteer experience team </w:t>
            </w:r>
          </w:p>
          <w:p w14:paraId="1B6E2D4F" w14:textId="0C88EC53" w:rsidR="00761444" w:rsidRDefault="007614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Government relations and policy team </w:t>
            </w:r>
          </w:p>
        </w:tc>
      </w:tr>
      <w:tr w:rsidR="00F720BD" w:rsidRPr="00151582" w14:paraId="100899D0" w14:textId="6CCCF6F4" w:rsidTr="408EBA83">
        <w:tc>
          <w:tcPr>
            <w:tcW w:w="5889" w:type="dxa"/>
            <w:shd w:val="clear" w:color="auto" w:fill="FFFFFF" w:themeFill="background1"/>
          </w:tcPr>
          <w:p w14:paraId="5F3354F0" w14:textId="406B3E3E" w:rsidR="00F720BD" w:rsidRPr="00465DE1" w:rsidRDefault="00F720BD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68C01DD3">
              <w:rPr>
                <w:rFonts w:ascii="Calibri" w:eastAsia="Calibri" w:hAnsi="Calibri" w:cs="Calibri"/>
              </w:rPr>
              <w:t>Develop a statewide</w:t>
            </w:r>
            <w:r w:rsidR="00FB1744" w:rsidRPr="68C01DD3">
              <w:rPr>
                <w:rFonts w:ascii="Calibri" w:eastAsia="Calibri" w:hAnsi="Calibri" w:cs="Calibri"/>
              </w:rPr>
              <w:t xml:space="preserve"> operations</w:t>
            </w:r>
            <w:r w:rsidRPr="68C01DD3">
              <w:rPr>
                <w:rFonts w:ascii="Calibri" w:eastAsia="Calibri" w:hAnsi="Calibri" w:cs="Calibri"/>
              </w:rPr>
              <w:t xml:space="preserve"> </w:t>
            </w:r>
            <w:r w:rsidR="3CA59A99" w:rsidRPr="68C01DD3">
              <w:rPr>
                <w:rFonts w:ascii="Calibri" w:eastAsia="Calibri" w:hAnsi="Calibri" w:cs="Calibri"/>
              </w:rPr>
              <w:t>manual</w:t>
            </w:r>
            <w:r w:rsidRPr="68C01DD3">
              <w:rPr>
                <w:rFonts w:ascii="Calibri" w:eastAsia="Calibri" w:hAnsi="Calibri" w:cs="Calibri"/>
              </w:rPr>
              <w:t xml:space="preserve"> that can</w:t>
            </w:r>
            <w:r w:rsidR="5624AC86" w:rsidRPr="68C01DD3">
              <w:rPr>
                <w:rFonts w:ascii="Calibri" w:eastAsia="Calibri" w:hAnsi="Calibri" w:cs="Calibri"/>
              </w:rPr>
              <w:t xml:space="preserve"> serve as a benchmark and </w:t>
            </w:r>
            <w:r w:rsidR="1164C75E" w:rsidRPr="68C01DD3">
              <w:rPr>
                <w:rFonts w:ascii="Calibri" w:eastAsia="Calibri" w:hAnsi="Calibri" w:cs="Calibri"/>
              </w:rPr>
              <w:t>i</w:t>
            </w:r>
            <w:r w:rsidR="5624AC86" w:rsidRPr="68C01DD3">
              <w:rPr>
                <w:rFonts w:ascii="Calibri" w:eastAsia="Calibri" w:hAnsi="Calibri" w:cs="Calibri"/>
              </w:rPr>
              <w:t xml:space="preserve">mplemented </w:t>
            </w:r>
            <w:r w:rsidRPr="68C01DD3">
              <w:rPr>
                <w:rFonts w:ascii="Calibri" w:eastAsia="Calibri" w:hAnsi="Calibri" w:cs="Calibri"/>
              </w:rPr>
              <w:t>locally</w:t>
            </w:r>
            <w:r w:rsidR="037A0A23" w:rsidRPr="68C01DD3">
              <w:rPr>
                <w:rFonts w:ascii="Calibri" w:eastAsia="Calibri" w:hAnsi="Calibri" w:cs="Calibri"/>
              </w:rPr>
              <w:t>.</w:t>
            </w:r>
          </w:p>
          <w:p w14:paraId="727C2015" w14:textId="74A509EB" w:rsidR="00F720BD" w:rsidRPr="00465DE1" w:rsidRDefault="13901806" w:rsidP="15279ECB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68C01DD3">
              <w:rPr>
                <w:rFonts w:ascii="Calibri" w:eastAsia="Calibri" w:hAnsi="Calibri" w:cs="Calibri"/>
              </w:rPr>
              <w:t xml:space="preserve">The manual should take account of </w:t>
            </w:r>
            <w:r w:rsidR="00F720BD" w:rsidRPr="68C01DD3">
              <w:rPr>
                <w:rFonts w:ascii="Calibri" w:eastAsia="Calibri" w:hAnsi="Calibri" w:cs="Calibri"/>
              </w:rPr>
              <w:t>operational procedures and processes across Vans Services</w:t>
            </w:r>
            <w:r w:rsidR="00FB1744" w:rsidRPr="68C01DD3">
              <w:rPr>
                <w:rFonts w:ascii="Calibri" w:eastAsia="Calibri" w:hAnsi="Calibri" w:cs="Calibri"/>
              </w:rPr>
              <w:t xml:space="preserve"> including </w:t>
            </w:r>
            <w:r w:rsidR="00F720BD" w:rsidRPr="68C01DD3">
              <w:rPr>
                <w:rFonts w:ascii="Calibri" w:eastAsia="Calibri" w:hAnsi="Calibri" w:cs="Calibri"/>
              </w:rPr>
              <w:t>in-line with polices</w:t>
            </w:r>
            <w:r w:rsidR="00FB1744" w:rsidRPr="68C01DD3">
              <w:rPr>
                <w:rFonts w:ascii="Calibri" w:eastAsia="Calibri" w:hAnsi="Calibri" w:cs="Calibri"/>
              </w:rPr>
              <w:t>,</w:t>
            </w:r>
            <w:r w:rsidR="00F720BD" w:rsidRPr="68C01DD3">
              <w:rPr>
                <w:rFonts w:ascii="Calibri" w:eastAsia="Calibri" w:hAnsi="Calibri" w:cs="Calibri"/>
              </w:rPr>
              <w:t xml:space="preserve"> training, operational service guidelines</w:t>
            </w:r>
            <w:r w:rsidR="00606C40" w:rsidRPr="68C01DD3">
              <w:rPr>
                <w:rFonts w:ascii="Calibri" w:eastAsia="Calibri" w:hAnsi="Calibri" w:cs="Calibri"/>
              </w:rPr>
              <w:t xml:space="preserve"> (entry and exit of stops)</w:t>
            </w:r>
            <w:r w:rsidR="00FB1744" w:rsidRPr="68C01DD3">
              <w:rPr>
                <w:rFonts w:ascii="Calibri" w:eastAsia="Calibri" w:hAnsi="Calibri" w:cs="Calibri"/>
              </w:rPr>
              <w:t>,</w:t>
            </w:r>
            <w:r w:rsidR="00F720BD" w:rsidRPr="68C01DD3">
              <w:rPr>
                <w:rFonts w:ascii="Calibri" w:eastAsia="Calibri" w:hAnsi="Calibri" w:cs="Calibri"/>
              </w:rPr>
              <w:t xml:space="preserve"> </w:t>
            </w:r>
            <w:r w:rsidR="005F4756" w:rsidRPr="68C01DD3">
              <w:rPr>
                <w:rFonts w:ascii="Calibri" w:eastAsia="Calibri" w:hAnsi="Calibri" w:cs="Calibri"/>
              </w:rPr>
              <w:t xml:space="preserve">volunteer job roles, </w:t>
            </w:r>
            <w:r w:rsidR="00736B98" w:rsidRPr="68C01DD3">
              <w:rPr>
                <w:rFonts w:ascii="Calibri" w:eastAsia="Calibri" w:hAnsi="Calibri" w:cs="Calibri"/>
              </w:rPr>
              <w:t xml:space="preserve">organisational chart, </w:t>
            </w:r>
            <w:r w:rsidR="00F720BD" w:rsidRPr="68C01DD3">
              <w:rPr>
                <w:rFonts w:ascii="Calibri" w:eastAsia="Calibri" w:hAnsi="Calibri" w:cs="Calibri"/>
              </w:rPr>
              <w:t>WHS assessments</w:t>
            </w:r>
            <w:r w:rsidR="00FB1744" w:rsidRPr="68C01DD3">
              <w:rPr>
                <w:rFonts w:ascii="Calibri" w:eastAsia="Calibri" w:hAnsi="Calibri" w:cs="Calibri"/>
              </w:rPr>
              <w:t>, community engagement</w:t>
            </w:r>
            <w:r w:rsidR="00606C40" w:rsidRPr="68C01DD3">
              <w:rPr>
                <w:rFonts w:ascii="Calibri" w:eastAsia="Calibri" w:hAnsi="Calibri" w:cs="Calibri"/>
              </w:rPr>
              <w:t xml:space="preserve"> interagency referrals and iPad data collection. </w:t>
            </w:r>
          </w:p>
        </w:tc>
        <w:tc>
          <w:tcPr>
            <w:tcW w:w="1748" w:type="dxa"/>
            <w:shd w:val="clear" w:color="auto" w:fill="FFFFFF" w:themeFill="background1"/>
          </w:tcPr>
          <w:p w14:paraId="1EE7B187" w14:textId="334814F4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Josie Charbel &amp; all Vans Staff</w:t>
            </w:r>
          </w:p>
        </w:tc>
        <w:tc>
          <w:tcPr>
            <w:tcW w:w="968" w:type="dxa"/>
            <w:shd w:val="clear" w:color="auto" w:fill="FFFFFF" w:themeFill="background1"/>
          </w:tcPr>
          <w:p w14:paraId="39925119" w14:textId="007E629F" w:rsidR="00F720BD" w:rsidRPr="00465DE1" w:rsidRDefault="00F720BD" w:rsidP="00465DE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Years 1 &amp; 2</w:t>
            </w:r>
          </w:p>
        </w:tc>
        <w:tc>
          <w:tcPr>
            <w:tcW w:w="4005" w:type="dxa"/>
            <w:shd w:val="clear" w:color="auto" w:fill="FFFFFF" w:themeFill="background1"/>
          </w:tcPr>
          <w:p w14:paraId="061E2401" w14:textId="77777777" w:rsidR="00F720BD" w:rsidRDefault="00F720BD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Consistent best practice</w:t>
            </w:r>
            <w:r w:rsidRPr="62D2895F">
              <w:rPr>
                <w:rFonts w:ascii="Calibri" w:eastAsia="Calibri" w:hAnsi="Calibri" w:cs="Calibri"/>
              </w:rPr>
              <w:t xml:space="preserve"> procedures</w:t>
            </w:r>
            <w:r>
              <w:rPr>
                <w:rFonts w:ascii="Calibri" w:eastAsia="Calibri" w:hAnsi="Calibri" w:cs="Calibri"/>
              </w:rPr>
              <w:t xml:space="preserve"> and processes, as well as </w:t>
            </w:r>
            <w:r w:rsidRPr="62D2895F">
              <w:rPr>
                <w:rFonts w:ascii="Calibri" w:eastAsia="Calibri" w:hAnsi="Calibri" w:cs="Calibri"/>
              </w:rPr>
              <w:t>templates for training</w:t>
            </w:r>
            <w:r>
              <w:rPr>
                <w:rFonts w:ascii="Calibri" w:eastAsia="Calibri" w:hAnsi="Calibri" w:cs="Calibri"/>
              </w:rPr>
              <w:t xml:space="preserve"> which can be tailored to each Van Service based on their demographic need and resources. </w:t>
            </w:r>
          </w:p>
          <w:p w14:paraId="3D3E09BE" w14:textId="0C534E16" w:rsidR="00FB1744" w:rsidRPr="00465DE1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</w:tc>
        <w:tc>
          <w:tcPr>
            <w:tcW w:w="2058" w:type="dxa"/>
            <w:shd w:val="clear" w:color="auto" w:fill="FFFFFF" w:themeFill="background1"/>
          </w:tcPr>
          <w:p w14:paraId="7798FFBC" w14:textId="29331A1B" w:rsidR="00F720BD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WHS team</w:t>
            </w:r>
          </w:p>
          <w:p w14:paraId="17C4F0C0" w14:textId="77777777" w:rsidR="00FB1744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 xml:space="preserve">Policy and legal team </w:t>
            </w:r>
          </w:p>
          <w:p w14:paraId="428842C0" w14:textId="377E6AF7" w:rsidR="00606C40" w:rsidRDefault="00606C40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IT</w:t>
            </w:r>
          </w:p>
          <w:p w14:paraId="5C3E6774" w14:textId="621F5B38" w:rsidR="00606C40" w:rsidRDefault="00606C40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Data team </w:t>
            </w:r>
          </w:p>
          <w:p w14:paraId="665160C3" w14:textId="05A04716" w:rsidR="00FB1744" w:rsidRDefault="001412EF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Finance</w:t>
            </w:r>
          </w:p>
          <w:p w14:paraId="0E2AE4E1" w14:textId="5AFFCF59" w:rsidR="00FB1744" w:rsidRDefault="00FB1744" w:rsidP="00465DE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</w:tc>
      </w:tr>
      <w:tr w:rsidR="000B4076" w:rsidRPr="00151582" w14:paraId="1F05A77A" w14:textId="1E9B577E" w:rsidTr="408EBA83">
        <w:tc>
          <w:tcPr>
            <w:tcW w:w="14668" w:type="dxa"/>
            <w:gridSpan w:val="5"/>
            <w:shd w:val="clear" w:color="auto" w:fill="DBE5F1" w:themeFill="accent1" w:themeFillTint="33"/>
          </w:tcPr>
          <w:p w14:paraId="3407058D" w14:textId="759B4B13" w:rsidR="000B4076" w:rsidRPr="001766D3" w:rsidRDefault="000B4076" w:rsidP="68C01DD3">
            <w:pPr>
              <w:spacing w:line="276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bookmarkStart w:id="4" w:name="_Hlk61514911"/>
            <w:bookmarkEnd w:id="3"/>
            <w:r w:rsidRPr="68C01DD3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PRIORITY 2: INCREASE </w:t>
            </w:r>
            <w:bookmarkStart w:id="5" w:name="_Hlk179466386"/>
            <w:r w:rsidRPr="68C01DD3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THE REACH OF VINNIES VAN SERVICES FOR DISADVANTAGED AND HARD TO REACH COMMUNITIES</w:t>
            </w:r>
            <w:bookmarkEnd w:id="5"/>
          </w:p>
          <w:p w14:paraId="487848C0" w14:textId="29AE02E5" w:rsidR="000B4076" w:rsidRPr="23156BF4" w:rsidRDefault="000B4076" w:rsidP="00BC00EE">
            <w:pPr>
              <w:spacing w:line="276" w:lineRule="auto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7B726688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KPI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2</w:t>
            </w:r>
            <w:r w:rsidRPr="7B726688">
              <w:rPr>
                <w:rFonts w:ascii="Calibri" w:eastAsia="Calibri" w:hAnsi="Calibri" w:cs="Times New Roman"/>
                <w:b/>
                <w:bCs/>
              </w:rPr>
              <w:t xml:space="preserve">:  </w:t>
            </w:r>
            <w:r>
              <w:rPr>
                <w:rFonts w:ascii="Calibri" w:eastAsia="Calibri" w:hAnsi="Calibri" w:cs="Times New Roman"/>
                <w:b/>
                <w:bCs/>
              </w:rPr>
              <w:t>Adding minimum</w:t>
            </w:r>
            <w:r w:rsidRPr="7B726688">
              <w:rPr>
                <w:rFonts w:ascii="Calibri" w:eastAsia="Calibri" w:hAnsi="Calibri" w:cs="Times New Roman"/>
                <w:b/>
                <w:bCs/>
              </w:rPr>
              <w:t xml:space="preserve"> of </w:t>
            </w:r>
            <w:r>
              <w:rPr>
                <w:rFonts w:ascii="Calibri" w:eastAsia="Calibri" w:hAnsi="Calibri" w:cs="Times New Roman"/>
                <w:b/>
                <w:bCs/>
              </w:rPr>
              <w:t>40</w:t>
            </w:r>
            <w:r w:rsidRPr="7B726688">
              <w:rPr>
                <w:rFonts w:ascii="Calibri" w:eastAsia="Calibri" w:hAnsi="Calibri" w:cs="Times New Roman"/>
                <w:b/>
                <w:bCs/>
              </w:rPr>
              <w:t xml:space="preserve"> new van stops (service sites) in significantly disadvantaged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and/or hard-to-reach communities by June 2028. </w:t>
            </w:r>
          </w:p>
        </w:tc>
      </w:tr>
      <w:tr w:rsidR="00F720BD" w:rsidRPr="00151582" w14:paraId="24558660" w14:textId="498BCEA2" w:rsidTr="408EBA83">
        <w:tc>
          <w:tcPr>
            <w:tcW w:w="5889" w:type="dxa"/>
            <w:shd w:val="clear" w:color="auto" w:fill="D9D9D9" w:themeFill="background1" w:themeFillShade="D9"/>
          </w:tcPr>
          <w:p w14:paraId="3218B2E0" w14:textId="1675EF65" w:rsidR="00F720BD" w:rsidRPr="00977AD3" w:rsidRDefault="00F720BD" w:rsidP="00977AD3">
            <w:pPr>
              <w:spacing w:before="120" w:line="240" w:lineRule="auto"/>
              <w:textAlignment w:val="baseline"/>
              <w:rPr>
                <w:rFonts w:ascii="Calibri" w:eastAsia="Calibri" w:hAnsi="Calibri" w:cs="Calibri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Action</w:t>
            </w:r>
          </w:p>
        </w:tc>
        <w:tc>
          <w:tcPr>
            <w:tcW w:w="1748" w:type="dxa"/>
            <w:shd w:val="clear" w:color="auto" w:fill="D9D9D9" w:themeFill="background1" w:themeFillShade="D9"/>
          </w:tcPr>
          <w:p w14:paraId="7892FAE9" w14:textId="77777777" w:rsidR="00F720BD" w:rsidRPr="00151582" w:rsidRDefault="00F720BD" w:rsidP="00BC00EE">
            <w:pPr>
              <w:spacing w:before="120" w:line="276" w:lineRule="auto"/>
              <w:rPr>
                <w:rFonts w:ascii="Calibri" w:eastAsia="Calibri" w:hAnsi="Calibri" w:cs="Calibri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Lead</w:t>
            </w:r>
          </w:p>
        </w:tc>
        <w:tc>
          <w:tcPr>
            <w:tcW w:w="968" w:type="dxa"/>
            <w:shd w:val="clear" w:color="auto" w:fill="D9D9D9" w:themeFill="background1" w:themeFillShade="D9"/>
          </w:tcPr>
          <w:p w14:paraId="39B0BE0C" w14:textId="77777777" w:rsidR="00F720BD" w:rsidRPr="00151582" w:rsidRDefault="00F720BD" w:rsidP="00BC00EE">
            <w:pPr>
              <w:spacing w:before="120" w:line="276" w:lineRule="auto"/>
              <w:rPr>
                <w:rFonts w:ascii="Calibri" w:eastAsia="Calibri" w:hAnsi="Calibri" w:cs="Calibri"/>
                <w:b/>
                <w:bCs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When</w:t>
            </w:r>
          </w:p>
        </w:tc>
        <w:tc>
          <w:tcPr>
            <w:tcW w:w="4005" w:type="dxa"/>
            <w:shd w:val="clear" w:color="auto" w:fill="D9D9D9" w:themeFill="background1" w:themeFillShade="D9"/>
          </w:tcPr>
          <w:p w14:paraId="4C77A082" w14:textId="77777777" w:rsidR="00F720BD" w:rsidRPr="00151582" w:rsidRDefault="00F720BD" w:rsidP="00BC00EE">
            <w:pPr>
              <w:spacing w:before="120" w:line="240" w:lineRule="auto"/>
              <w:textAlignment w:val="baseline"/>
              <w:rPr>
                <w:rFonts w:ascii="Calibri" w:eastAsia="Times New Roman" w:hAnsi="Calibri" w:cs="Calibri"/>
                <w:b/>
                <w:bCs/>
                <w:lang w:eastAsia="en-AU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Deliverable/s</w:t>
            </w:r>
          </w:p>
        </w:tc>
        <w:tc>
          <w:tcPr>
            <w:tcW w:w="2058" w:type="dxa"/>
            <w:shd w:val="clear" w:color="auto" w:fill="D9D9D9" w:themeFill="background1" w:themeFillShade="D9"/>
          </w:tcPr>
          <w:p w14:paraId="1382F160" w14:textId="70BC14C3" w:rsidR="00F720BD" w:rsidRPr="00151582" w:rsidRDefault="000B4076" w:rsidP="00BC00EE">
            <w:pPr>
              <w:spacing w:before="120" w:line="240" w:lineRule="auto"/>
              <w:textAlignment w:val="baseline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Independencies </w:t>
            </w:r>
          </w:p>
        </w:tc>
      </w:tr>
      <w:tr w:rsidR="00F720BD" w:rsidRPr="00151582" w14:paraId="5FDC68A2" w14:textId="21729F28" w:rsidTr="408EBA83">
        <w:trPr>
          <w:trHeight w:val="714"/>
        </w:trPr>
        <w:tc>
          <w:tcPr>
            <w:tcW w:w="5889" w:type="dxa"/>
          </w:tcPr>
          <w:p w14:paraId="1EE93DDF" w14:textId="77777777" w:rsidR="00F720BD" w:rsidRPr="00234C6D" w:rsidRDefault="00F720BD" w:rsidP="23156BF4">
            <w:pPr>
              <w:pStyle w:val="paragraph"/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Year 1 (Jul 24 – Jun 25); new services and vans stops to be established in: </w:t>
            </w:r>
          </w:p>
          <w:p w14:paraId="74F76143" w14:textId="1F17B3B8" w:rsidR="00F720BD" w:rsidRPr="00234C6D" w:rsidRDefault="00F720BD" w:rsidP="007F2A1E">
            <w:pPr>
              <w:pStyle w:val="paragraph"/>
              <w:numPr>
                <w:ilvl w:val="0"/>
                <w:numId w:val="14"/>
              </w:numPr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Campbelltown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~4</w:t>
            </w: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 new stops</w:t>
            </w:r>
          </w:p>
          <w:p w14:paraId="515B2B98" w14:textId="6B566CA3" w:rsidR="00F720BD" w:rsidRPr="00234C6D" w:rsidRDefault="00F720BD" w:rsidP="007F2A1E">
            <w:pPr>
              <w:pStyle w:val="paragraph"/>
              <w:numPr>
                <w:ilvl w:val="0"/>
                <w:numId w:val="14"/>
              </w:numPr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Coffs Harbour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~4</w:t>
            </w: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 new stops</w:t>
            </w:r>
          </w:p>
          <w:p w14:paraId="31A4418F" w14:textId="6D929E66" w:rsidR="00F720BD" w:rsidRPr="00234C6D" w:rsidRDefault="00F720BD" w:rsidP="007F2A1E">
            <w:pPr>
              <w:pStyle w:val="paragraph"/>
              <w:numPr>
                <w:ilvl w:val="0"/>
                <w:numId w:val="14"/>
              </w:numPr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Lismore </w:t>
            </w:r>
            <w:r>
              <w:rPr>
                <w:rFonts w:ascii="Calibri" w:eastAsia="Calibri" w:hAnsi="Calibri" w:cs="Calibri"/>
                <w:sz w:val="22"/>
                <w:szCs w:val="22"/>
              </w:rPr>
              <w:t>~4</w:t>
            </w:r>
            <w:r w:rsidRPr="00234C6D">
              <w:rPr>
                <w:rFonts w:ascii="Calibri" w:eastAsia="Calibri" w:hAnsi="Calibri" w:cs="Calibri"/>
                <w:sz w:val="22"/>
                <w:szCs w:val="22"/>
              </w:rPr>
              <w:t xml:space="preserve"> new stops</w:t>
            </w:r>
          </w:p>
          <w:p w14:paraId="46C73177" w14:textId="41D55D8B" w:rsidR="00F720BD" w:rsidRPr="00234C6D" w:rsidRDefault="00F720BD" w:rsidP="694BD4F4">
            <w:pPr>
              <w:pStyle w:val="paragraph"/>
              <w:numPr>
                <w:ilvl w:val="0"/>
                <w:numId w:val="14"/>
              </w:numPr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694BD4F4">
              <w:rPr>
                <w:rFonts w:ascii="Calibri" w:eastAsia="Calibri" w:hAnsi="Calibri" w:cs="Calibri"/>
                <w:sz w:val="22"/>
                <w:szCs w:val="22"/>
              </w:rPr>
              <w:t>Woy Woy/Hornsby ~5 new stops</w:t>
            </w:r>
          </w:p>
          <w:p w14:paraId="1CC51749" w14:textId="41401394" w:rsidR="00F720BD" w:rsidRDefault="00F720BD" w:rsidP="00B40D54">
            <w:pPr>
              <w:pStyle w:val="paragraph"/>
              <w:numPr>
                <w:ilvl w:val="0"/>
                <w:numId w:val="14"/>
              </w:numPr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00B40D54">
              <w:rPr>
                <w:rFonts w:ascii="Calibri" w:eastAsia="Calibri" w:hAnsi="Calibri" w:cs="Calibri"/>
                <w:sz w:val="22"/>
                <w:szCs w:val="22"/>
              </w:rPr>
              <w:t>Bathurst (Orange Van) ~2 new stops</w:t>
            </w:r>
          </w:p>
          <w:p w14:paraId="69F51C73" w14:textId="4C89EF1F" w:rsidR="00F720BD" w:rsidRPr="0003476C" w:rsidRDefault="00F720BD" w:rsidP="00B40D54">
            <w:pPr>
              <w:pStyle w:val="paragraph"/>
              <w:numPr>
                <w:ilvl w:val="0"/>
                <w:numId w:val="14"/>
              </w:numPr>
              <w:spacing w:before="120" w:beforeAutospacing="0" w:after="12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00B40D54">
              <w:rPr>
                <w:rFonts w:ascii="Calibri" w:eastAsia="Calibri" w:hAnsi="Calibri" w:cs="Calibri"/>
              </w:rPr>
              <w:t>Cumberland/Ryde ~8 new stops.</w:t>
            </w:r>
          </w:p>
        </w:tc>
        <w:tc>
          <w:tcPr>
            <w:tcW w:w="1748" w:type="dxa"/>
          </w:tcPr>
          <w:p w14:paraId="7B515997" w14:textId="7852C945" w:rsidR="00F720BD" w:rsidRPr="00234C6D" w:rsidRDefault="00F720BD" w:rsidP="00225EC4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Van Support Co-ordinators along with RDs in each Region</w:t>
            </w:r>
          </w:p>
        </w:tc>
        <w:tc>
          <w:tcPr>
            <w:tcW w:w="968" w:type="dxa"/>
          </w:tcPr>
          <w:p w14:paraId="56AAF463" w14:textId="0BC0D3DF" w:rsidR="00F720BD" w:rsidRPr="00234C6D" w:rsidRDefault="00F720BD" w:rsidP="00225EC4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Years 1&amp;2</w:t>
            </w:r>
          </w:p>
        </w:tc>
        <w:tc>
          <w:tcPr>
            <w:tcW w:w="4005" w:type="dxa"/>
          </w:tcPr>
          <w:p w14:paraId="7B7756E1" w14:textId="77777777" w:rsidR="00F720BD" w:rsidRDefault="00F720BD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New stops as listed – at least 40. </w:t>
            </w:r>
          </w:p>
          <w:p w14:paraId="435EB733" w14:textId="735B4639" w:rsidR="00F720BD" w:rsidRDefault="00F720BD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Member &amp; volunteer recruitment campaigns for new stops/services to be undertaken in collaboration with Regions &amp; the Member &amp; Volunteer Experience Team.</w:t>
            </w:r>
          </w:p>
          <w:p w14:paraId="04C7D1F8" w14:textId="02C06660" w:rsidR="00F720BD" w:rsidRDefault="00F720BD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Collaboration with Councils, community agencies, housing providers, and NGO community groups. </w:t>
            </w:r>
          </w:p>
          <w:p w14:paraId="5AA55863" w14:textId="77777777" w:rsidR="005B6C81" w:rsidRDefault="00F720BD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MOU agreements with agencies and services to resource the need effectively.</w:t>
            </w:r>
          </w:p>
          <w:p w14:paraId="776E5C6B" w14:textId="65E528EE" w:rsidR="00F720BD" w:rsidRPr="00234C6D" w:rsidRDefault="005B6C81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MOU agreements with volunteer groups (schools/unis) to resource the stops. </w:t>
            </w:r>
            <w:r w:rsidR="00F720BD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2058" w:type="dxa"/>
          </w:tcPr>
          <w:p w14:paraId="6678C99E" w14:textId="77777777" w:rsidR="00F720BD" w:rsidRDefault="00606C40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Legal team </w:t>
            </w:r>
          </w:p>
          <w:p w14:paraId="5DDFBFCE" w14:textId="77777777" w:rsidR="00606C40" w:rsidRDefault="00606C40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Vinnies Services </w:t>
            </w:r>
          </w:p>
          <w:p w14:paraId="0AE82E4B" w14:textId="77777777" w:rsidR="00606C40" w:rsidRDefault="00606C40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Conferences </w:t>
            </w:r>
          </w:p>
          <w:p w14:paraId="2385C596" w14:textId="77777777" w:rsidR="001412EF" w:rsidRDefault="001412EF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Finance </w:t>
            </w:r>
          </w:p>
          <w:p w14:paraId="45508C9C" w14:textId="78BBDCF8" w:rsidR="00BC057C" w:rsidRDefault="00BC057C" w:rsidP="00BC00E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</w:tc>
      </w:tr>
      <w:tr w:rsidR="00F720BD" w:rsidRPr="00151582" w14:paraId="47CE130C" w14:textId="3E2F16A9" w:rsidTr="408EBA83">
        <w:trPr>
          <w:trHeight w:val="578"/>
        </w:trPr>
        <w:tc>
          <w:tcPr>
            <w:tcW w:w="5889" w:type="dxa"/>
          </w:tcPr>
          <w:p w14:paraId="1F2F9418" w14:textId="77777777" w:rsidR="00F720BD" w:rsidRDefault="00F720BD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Year 2 (25-26): </w:t>
            </w:r>
          </w:p>
          <w:p w14:paraId="1FBF4C7A" w14:textId="01137053" w:rsidR="003575EF" w:rsidRDefault="00F720BD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Review </w:t>
            </w:r>
            <w:r w:rsidR="005B6C81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of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current areas of </w:t>
            </w:r>
            <w:r w:rsidR="003575EF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van 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service</w:t>
            </w:r>
            <w:r w:rsidR="003575EF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footprint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, </w:t>
            </w:r>
            <w:r w:rsidR="003575EF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Including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  <w:r w:rsidR="003575EF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- </w:t>
            </w:r>
          </w:p>
          <w:p w14:paraId="5A765521" w14:textId="7D9A33B9" w:rsidR="003575EF" w:rsidRDefault="003575EF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- A</w:t>
            </w:r>
            <w:r w:rsidR="00F720BD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daptable and flexible service delivery models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(quality assessment)</w:t>
            </w:r>
          </w:p>
          <w:p w14:paraId="0D44D2C4" w14:textId="7FFA67DD" w:rsidR="003575EF" w:rsidRDefault="003575EF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- C</w:t>
            </w:r>
            <w:r w:rsidR="005B6C81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ost analysis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(operational costs actuals and forecasting)</w:t>
            </w:r>
          </w:p>
          <w:p w14:paraId="1A6D9427" w14:textId="1949BCA1" w:rsidR="003575EF" w:rsidRDefault="003575EF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- B</w:t>
            </w:r>
            <w:r w:rsidR="005B6C81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enefit 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analysis (measuring impact) </w:t>
            </w:r>
          </w:p>
          <w:p w14:paraId="7F51198F" w14:textId="2F414909" w:rsidR="00F720BD" w:rsidRDefault="003575EF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Develop</w:t>
            </w:r>
            <w:r w:rsidR="00F720BD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potential enhancement of Van operational Infrastructure </w:t>
            </w:r>
            <w:r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for </w:t>
            </w:r>
            <w:r w:rsidR="00F720BD" w:rsidRPr="68C01DD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natural disaster relief (drought and/or floods), extreme heatwave/winter relief. </w:t>
            </w:r>
          </w:p>
          <w:p w14:paraId="1F0D9F58" w14:textId="7414282D" w:rsidR="00606C40" w:rsidRDefault="00606C40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="Calibri" w:eastAsia="Calibri" w:hAnsi="Calibri" w:cs="Calibri"/>
                <w:sz w:val="22"/>
                <w:szCs w:val="22"/>
              </w:rPr>
            </w:pPr>
            <w:r w:rsidRPr="68C01DD3">
              <w:rPr>
                <w:rFonts w:ascii="Calibri" w:eastAsia="Calibri" w:hAnsi="Calibri" w:cs="Calibri"/>
                <w:sz w:val="22"/>
                <w:szCs w:val="22"/>
              </w:rPr>
              <w:t>Newcastle 8 new stops</w:t>
            </w:r>
          </w:p>
          <w:p w14:paraId="54B232B4" w14:textId="4D0CAAE5" w:rsidR="005B6C81" w:rsidRPr="00222003" w:rsidRDefault="003575EF" w:rsidP="68C01DD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="Calibri" w:hAnsiTheme="minorHAnsi" w:cstheme="minorBidi"/>
                <w:sz w:val="22"/>
                <w:szCs w:val="22"/>
              </w:rPr>
            </w:pPr>
            <w:r w:rsidRPr="68C01DD3">
              <w:rPr>
                <w:rFonts w:asciiTheme="minorHAnsi" w:eastAsia="Calibri" w:hAnsiTheme="minorHAnsi" w:cstheme="minorBidi"/>
                <w:sz w:val="22"/>
                <w:szCs w:val="22"/>
              </w:rPr>
              <w:t>Needs assessment and demand analysis</w:t>
            </w:r>
            <w:r w:rsidR="005B6C81" w:rsidRPr="68C01DD3">
              <w:rPr>
                <w:rFonts w:asciiTheme="minorHAnsi" w:eastAsia="Calibri" w:hAnsiTheme="minorHAnsi" w:cstheme="minorBidi"/>
                <w:sz w:val="22"/>
                <w:szCs w:val="22"/>
              </w:rPr>
              <w:t xml:space="preserve"> of areas of need for additional stops/Van Services</w:t>
            </w:r>
          </w:p>
          <w:p w14:paraId="654E6FAB" w14:textId="778BB85F" w:rsidR="00F720BD" w:rsidRPr="00222003" w:rsidRDefault="00F720BD" w:rsidP="408EBA83">
            <w:pPr>
              <w:pStyle w:val="paragraph"/>
              <w:spacing w:before="80" w:beforeAutospacing="0" w:after="16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1 x NEW VAN</w:t>
            </w:r>
            <w:r w:rsidR="00606C40"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Wagga Wagga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Service (depending on identification</w:t>
            </w:r>
            <w:r w:rsidR="00222003"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, budget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&amp; </w:t>
            </w:r>
            <w:r w:rsidR="00222003"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business case approval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) </w:t>
            </w:r>
            <w:r w:rsidR="6D1A92DA"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adding </w:t>
            </w:r>
            <w:r w:rsidR="06718072"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4</w:t>
            </w:r>
            <w:r w:rsidRPr="408EBA83">
              <w:rPr>
                <w:rFonts w:asciiTheme="minorHAnsi" w:eastAsiaTheme="minorEastAsia" w:hAnsiTheme="minorHAnsi" w:cstheme="minorBidi"/>
                <w:color w:val="FF0000"/>
                <w:sz w:val="22"/>
                <w:szCs w:val="22"/>
                <w:lang w:eastAsia="en-US"/>
              </w:rPr>
              <w:t xml:space="preserve"> 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new stops</w:t>
            </w:r>
            <w:r w:rsidR="7A971B2F"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>.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 </w:t>
            </w:r>
          </w:p>
          <w:p w14:paraId="271BCA68" w14:textId="47CF0AFE" w:rsidR="00606C40" w:rsidRPr="00606C40" w:rsidRDefault="00606C40" w:rsidP="408EBA83">
            <w:pPr>
              <w:pStyle w:val="paragraph"/>
              <w:spacing w:before="80" w:beforeAutospacing="0" w:after="160" w:afterAutospacing="0"/>
              <w:rPr>
                <w:rFonts w:asciiTheme="minorHAnsi" w:eastAsiaTheme="minorEastAsia" w:hAnsiTheme="minorHAnsi" w:cstheme="minorBidi"/>
                <w:sz w:val="22"/>
                <w:szCs w:val="22"/>
              </w:rPr>
            </w:pP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1 x NEW VAN Shoalhaven Service (depending on </w:t>
            </w:r>
            <w:r w:rsidR="00222003"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>identification, budget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&amp; </w:t>
            </w:r>
            <w:r w:rsidR="00222003"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>business case approval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) </w:t>
            </w:r>
            <w:r w:rsidR="709E2579"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adding </w:t>
            </w:r>
            <w:r w:rsidR="03DE3102"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4 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>stops</w:t>
            </w:r>
            <w:r w:rsidR="2B904311"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new</w:t>
            </w:r>
            <w:r w:rsidR="4A43C01E"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 stops</w:t>
            </w:r>
            <w:r w:rsidRPr="408EBA83">
              <w:rPr>
                <w:rFonts w:asciiTheme="minorHAnsi" w:eastAsiaTheme="minorEastAsia" w:hAnsiTheme="minorHAnsi" w:cstheme="minorBidi"/>
                <w:sz w:val="22"/>
                <w:szCs w:val="22"/>
              </w:rPr>
              <w:t xml:space="preserve">. </w:t>
            </w:r>
          </w:p>
          <w:p w14:paraId="7A1B67D8" w14:textId="6C5CB3D6" w:rsidR="00F720BD" w:rsidRPr="00234C6D" w:rsidRDefault="00F720BD" w:rsidP="68C01DD3">
            <w:pPr>
              <w:spacing w:before="80"/>
              <w:rPr>
                <w:rFonts w:eastAsiaTheme="minorEastAsia"/>
              </w:rPr>
            </w:pPr>
            <w:r w:rsidRPr="68C01DD3">
              <w:rPr>
                <w:rFonts w:eastAsiaTheme="minorEastAsia"/>
              </w:rPr>
              <w:t>A</w:t>
            </w:r>
            <w:r w:rsidR="67E092B8" w:rsidRPr="68C01DD3">
              <w:rPr>
                <w:rFonts w:eastAsiaTheme="minorEastAsia"/>
              </w:rPr>
              <w:t xml:space="preserve">dding </w:t>
            </w:r>
            <w:r w:rsidR="15ADDB04" w:rsidRPr="68C01DD3">
              <w:rPr>
                <w:rFonts w:eastAsiaTheme="minorEastAsia"/>
              </w:rPr>
              <w:t>15</w:t>
            </w:r>
            <w:r w:rsidRPr="68C01DD3">
              <w:rPr>
                <w:rFonts w:eastAsiaTheme="minorEastAsia"/>
              </w:rPr>
              <w:t xml:space="preserve"> new stops </w:t>
            </w:r>
            <w:r w:rsidR="14FB2AC7" w:rsidRPr="68C01DD3">
              <w:rPr>
                <w:rFonts w:eastAsiaTheme="minorEastAsia"/>
              </w:rPr>
              <w:t>to</w:t>
            </w:r>
            <w:r w:rsidRPr="68C01DD3">
              <w:rPr>
                <w:rFonts w:eastAsiaTheme="minorEastAsia"/>
              </w:rPr>
              <w:t xml:space="preserve"> existing van services. </w:t>
            </w:r>
          </w:p>
        </w:tc>
        <w:tc>
          <w:tcPr>
            <w:tcW w:w="1748" w:type="dxa"/>
          </w:tcPr>
          <w:p w14:paraId="086BD477" w14:textId="4AB40816" w:rsidR="00F720BD" w:rsidRPr="00234C6D" w:rsidRDefault="00F720BD" w:rsidP="190BB687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Van Co-ordinators along with RDs</w:t>
            </w:r>
            <w:r w:rsidR="005B6C81">
              <w:rPr>
                <w:rFonts w:ascii="Calibri" w:eastAsia="Calibri" w:hAnsi="Calibri" w:cs="Calibri"/>
              </w:rPr>
              <w:t xml:space="preserve"> and Vans state manager</w:t>
            </w:r>
            <w:r w:rsidRPr="190BB687">
              <w:rPr>
                <w:rFonts w:ascii="Calibri" w:eastAsia="Calibri" w:hAnsi="Calibri" w:cs="Calibri"/>
              </w:rPr>
              <w:t xml:space="preserve"> in each Region</w:t>
            </w:r>
            <w:r w:rsidR="005B6C81">
              <w:rPr>
                <w:rFonts w:ascii="Calibri" w:eastAsia="Calibri" w:hAnsi="Calibri" w:cs="Calibri"/>
              </w:rPr>
              <w:t xml:space="preserve"> </w:t>
            </w:r>
          </w:p>
        </w:tc>
        <w:tc>
          <w:tcPr>
            <w:tcW w:w="968" w:type="dxa"/>
          </w:tcPr>
          <w:p w14:paraId="2BC28A9C" w14:textId="0F5D42B7" w:rsidR="00F720BD" w:rsidRPr="00234C6D" w:rsidRDefault="00F720BD" w:rsidP="23156BF4">
            <w:pPr>
              <w:spacing w:before="120" w:line="276" w:lineRule="auto"/>
              <w:jc w:val="left"/>
            </w:pPr>
            <w:r>
              <w:t>Year 2</w:t>
            </w:r>
          </w:p>
        </w:tc>
        <w:tc>
          <w:tcPr>
            <w:tcW w:w="4005" w:type="dxa"/>
          </w:tcPr>
          <w:p w14:paraId="12B94C8C" w14:textId="26E62807" w:rsidR="00F720BD" w:rsidRDefault="00F720BD" w:rsidP="23156BF4">
            <w:pPr>
              <w:spacing w:before="120" w:line="240" w:lineRule="auto"/>
              <w:jc w:val="left"/>
              <w:textAlignment w:val="baseline"/>
            </w:pPr>
            <w:r>
              <w:t>Review &amp; assessment document</w:t>
            </w:r>
            <w:r w:rsidR="003575EF">
              <w:t xml:space="preserve"> templates will be submitted by Vans state manager and</w:t>
            </w:r>
            <w:r>
              <w:t xml:space="preserve"> </w:t>
            </w:r>
            <w:r w:rsidR="003575EF">
              <w:t xml:space="preserve">review and </w:t>
            </w:r>
            <w:r>
              <w:t xml:space="preserve">approval by MVEI ED. </w:t>
            </w:r>
          </w:p>
          <w:p w14:paraId="6D036F60" w14:textId="77777777" w:rsidR="00F720BD" w:rsidRDefault="00F720BD" w:rsidP="23156BF4">
            <w:pPr>
              <w:spacing w:before="120" w:line="240" w:lineRule="auto"/>
              <w:jc w:val="left"/>
              <w:textAlignment w:val="baseline"/>
            </w:pPr>
            <w:r>
              <w:t>New stops &amp; services established per review – at least 5</w:t>
            </w:r>
          </w:p>
          <w:p w14:paraId="614C510C" w14:textId="37D4A6C6" w:rsidR="00F720BD" w:rsidRPr="00234C6D" w:rsidRDefault="00F720BD" w:rsidP="23156BF4">
            <w:pPr>
              <w:spacing w:before="120" w:line="240" w:lineRule="auto"/>
              <w:jc w:val="left"/>
              <w:textAlignment w:val="baseline"/>
            </w:pPr>
            <w:r w:rsidRPr="00F422A2">
              <w:t>Member &amp; volunteer recruitment campaigns for new stops/services to be undertaken in collaboration with Regions &amp; the Member &amp; Volunteer Experience Team</w:t>
            </w:r>
          </w:p>
        </w:tc>
        <w:tc>
          <w:tcPr>
            <w:tcW w:w="2058" w:type="dxa"/>
          </w:tcPr>
          <w:p w14:paraId="677441D5" w14:textId="77777777" w:rsidR="00F720BD" w:rsidRDefault="003575EF" w:rsidP="23156BF4">
            <w:pPr>
              <w:spacing w:before="120" w:line="240" w:lineRule="auto"/>
              <w:jc w:val="left"/>
              <w:textAlignment w:val="baseline"/>
            </w:pPr>
            <w:r>
              <w:t xml:space="preserve">Conference members </w:t>
            </w:r>
          </w:p>
          <w:p w14:paraId="4DD8D2AD" w14:textId="77777777" w:rsidR="003575EF" w:rsidRDefault="003575EF" w:rsidP="23156BF4">
            <w:pPr>
              <w:spacing w:before="120" w:line="240" w:lineRule="auto"/>
              <w:jc w:val="left"/>
              <w:textAlignment w:val="baseline"/>
            </w:pPr>
            <w:r>
              <w:t xml:space="preserve">Vinnies Services </w:t>
            </w:r>
          </w:p>
          <w:p w14:paraId="71337DF5" w14:textId="77777777" w:rsidR="003575EF" w:rsidRDefault="003575EF" w:rsidP="23156BF4">
            <w:pPr>
              <w:spacing w:before="120" w:line="240" w:lineRule="auto"/>
              <w:jc w:val="left"/>
              <w:textAlignment w:val="baseline"/>
            </w:pPr>
            <w:r>
              <w:t xml:space="preserve">Member and volunteer experience team </w:t>
            </w:r>
          </w:p>
          <w:p w14:paraId="080CBC8A" w14:textId="77777777" w:rsidR="003575EF" w:rsidRDefault="001412EF" w:rsidP="23156BF4">
            <w:pPr>
              <w:spacing w:before="120" w:line="240" w:lineRule="auto"/>
              <w:jc w:val="left"/>
              <w:textAlignment w:val="baseline"/>
            </w:pPr>
            <w:r>
              <w:t>Finance</w:t>
            </w:r>
          </w:p>
          <w:p w14:paraId="1554F77B" w14:textId="77777777" w:rsidR="00761444" w:rsidRDefault="00761444" w:rsidP="23156BF4">
            <w:pPr>
              <w:spacing w:before="120" w:line="240" w:lineRule="auto"/>
              <w:jc w:val="left"/>
              <w:textAlignment w:val="baseline"/>
            </w:pPr>
            <w:r>
              <w:t xml:space="preserve">Government relations and policy </w:t>
            </w:r>
          </w:p>
          <w:p w14:paraId="18B246F9" w14:textId="284A010C" w:rsidR="00BC057C" w:rsidRDefault="00BC057C" w:rsidP="23156BF4">
            <w:pPr>
              <w:spacing w:before="120" w:line="240" w:lineRule="auto"/>
              <w:jc w:val="left"/>
              <w:textAlignment w:val="baseline"/>
            </w:pPr>
            <w:r>
              <w:t xml:space="preserve">Member program team </w:t>
            </w:r>
          </w:p>
          <w:p w14:paraId="2F853101" w14:textId="3236E361" w:rsidR="00BC057C" w:rsidRDefault="51AFC41D" w:rsidP="23156BF4">
            <w:pPr>
              <w:spacing w:before="120" w:line="240" w:lineRule="auto"/>
              <w:jc w:val="left"/>
              <w:textAlignment w:val="baseline"/>
            </w:pPr>
            <w:r>
              <w:t>Fleet</w:t>
            </w:r>
          </w:p>
        </w:tc>
      </w:tr>
      <w:tr w:rsidR="00F720BD" w:rsidRPr="00151582" w14:paraId="4D7E50A3" w14:textId="23B5C483" w:rsidTr="408EBA83">
        <w:trPr>
          <w:trHeight w:val="2279"/>
        </w:trPr>
        <w:tc>
          <w:tcPr>
            <w:tcW w:w="5889" w:type="dxa"/>
          </w:tcPr>
          <w:p w14:paraId="59FD1651" w14:textId="5CE6E252" w:rsidR="00F720BD" w:rsidRDefault="00F720BD" w:rsidP="190BB687">
            <w:pPr>
              <w:pStyle w:val="paragraph"/>
              <w:spacing w:before="120" w:beforeAutospacing="0" w:after="120" w:afterAutospacing="0"/>
              <w:jc w:val="left"/>
              <w:textAlignment w:val="baseline"/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</w:pPr>
            <w:r w:rsidRPr="190BB687">
              <w:rPr>
                <w:rFonts w:asciiTheme="minorHAnsi" w:eastAsiaTheme="minorEastAsia" w:hAnsiTheme="minorHAnsi" w:cstheme="minorBidi"/>
                <w:sz w:val="22"/>
                <w:szCs w:val="22"/>
                <w:lang w:eastAsia="en-US"/>
              </w:rPr>
              <w:t xml:space="preserve">Year 3 (26-27): </w:t>
            </w:r>
          </w:p>
          <w:p w14:paraId="56334AFD" w14:textId="77777777" w:rsidR="00222003" w:rsidRPr="00222003" w:rsidRDefault="00222003" w:rsidP="00222003">
            <w:pPr>
              <w:spacing w:before="120" w:line="276" w:lineRule="auto"/>
              <w:jc w:val="left"/>
              <w:rPr>
                <w:rFonts w:eastAsiaTheme="minorEastAsia"/>
              </w:rPr>
            </w:pPr>
            <w:r w:rsidRPr="00222003">
              <w:rPr>
                <w:rFonts w:eastAsiaTheme="minorEastAsia"/>
              </w:rPr>
              <w:t xml:space="preserve">Review of current areas of van service footprint, Including - </w:t>
            </w:r>
          </w:p>
          <w:p w14:paraId="08D0BD21" w14:textId="77777777" w:rsidR="00222003" w:rsidRPr="00222003" w:rsidRDefault="00222003" w:rsidP="00222003">
            <w:pPr>
              <w:spacing w:before="120" w:line="276" w:lineRule="auto"/>
              <w:jc w:val="left"/>
              <w:rPr>
                <w:rFonts w:eastAsiaTheme="minorEastAsia"/>
              </w:rPr>
            </w:pPr>
            <w:r w:rsidRPr="00222003">
              <w:rPr>
                <w:rFonts w:eastAsiaTheme="minorEastAsia"/>
              </w:rPr>
              <w:t xml:space="preserve"> - Adaptable and flexible service delivery models (quality assessment)</w:t>
            </w:r>
          </w:p>
          <w:p w14:paraId="4AF46012" w14:textId="77777777" w:rsidR="00222003" w:rsidRPr="00222003" w:rsidRDefault="00222003" w:rsidP="00222003">
            <w:pPr>
              <w:spacing w:before="120" w:line="276" w:lineRule="auto"/>
              <w:jc w:val="left"/>
              <w:rPr>
                <w:rFonts w:eastAsiaTheme="minorEastAsia"/>
              </w:rPr>
            </w:pPr>
            <w:r w:rsidRPr="00222003">
              <w:rPr>
                <w:rFonts w:eastAsiaTheme="minorEastAsia"/>
              </w:rPr>
              <w:t>- Cost analysis (operational costs actuals and forecasting)</w:t>
            </w:r>
          </w:p>
          <w:p w14:paraId="72A1E6E0" w14:textId="470BDA1B" w:rsidR="00222003" w:rsidRDefault="00222003" w:rsidP="000B675D">
            <w:pPr>
              <w:spacing w:before="120" w:line="276" w:lineRule="auto"/>
              <w:jc w:val="left"/>
              <w:rPr>
                <w:rFonts w:eastAsiaTheme="minorEastAsia"/>
              </w:rPr>
            </w:pPr>
            <w:r w:rsidRPr="00222003">
              <w:rPr>
                <w:rFonts w:eastAsiaTheme="minorEastAsia"/>
              </w:rPr>
              <w:t xml:space="preserve">- Benefit analysis (measuring impact) </w:t>
            </w:r>
          </w:p>
          <w:p w14:paraId="2077728F" w14:textId="7B13AD59" w:rsidR="00F720BD" w:rsidRPr="00234C6D" w:rsidRDefault="49EA5322" w:rsidP="000B675D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68C01DD3">
              <w:rPr>
                <w:rFonts w:eastAsiaTheme="minorEastAsia"/>
              </w:rPr>
              <w:t>A</w:t>
            </w:r>
            <w:r w:rsidR="368CC2FB" w:rsidRPr="68C01DD3">
              <w:rPr>
                <w:rFonts w:eastAsiaTheme="minorEastAsia"/>
              </w:rPr>
              <w:t>dding</w:t>
            </w:r>
            <w:r w:rsidR="714D5CD2" w:rsidRPr="68C01DD3">
              <w:rPr>
                <w:rFonts w:eastAsiaTheme="minorEastAsia"/>
              </w:rPr>
              <w:t xml:space="preserve"> </w:t>
            </w:r>
            <w:r w:rsidR="6F331B81" w:rsidRPr="68C01DD3">
              <w:rPr>
                <w:rFonts w:eastAsiaTheme="minorEastAsia"/>
              </w:rPr>
              <w:t>20 new stops</w:t>
            </w:r>
            <w:r w:rsidR="368CC2FB" w:rsidRPr="68C01DD3">
              <w:rPr>
                <w:rFonts w:eastAsiaTheme="minorEastAsia"/>
              </w:rPr>
              <w:t xml:space="preserve"> </w:t>
            </w:r>
            <w:r w:rsidR="7F7AFC1C" w:rsidRPr="68C01DD3">
              <w:rPr>
                <w:rFonts w:eastAsiaTheme="minorEastAsia"/>
              </w:rPr>
              <w:t xml:space="preserve">to </w:t>
            </w:r>
            <w:r w:rsidR="00F720BD" w:rsidRPr="68C01DD3">
              <w:rPr>
                <w:rFonts w:eastAsiaTheme="minorEastAsia"/>
              </w:rPr>
              <w:t>existing</w:t>
            </w:r>
            <w:r w:rsidR="00F720BD">
              <w:t xml:space="preserve"> van services.  </w:t>
            </w:r>
          </w:p>
        </w:tc>
        <w:tc>
          <w:tcPr>
            <w:tcW w:w="1748" w:type="dxa"/>
          </w:tcPr>
          <w:p w14:paraId="21729E9C" w14:textId="7BE23148" w:rsidR="00F720BD" w:rsidRPr="00234C6D" w:rsidRDefault="00F720BD" w:rsidP="00736308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Van Co-ordinators along with RDs</w:t>
            </w:r>
            <w:r w:rsidR="00222003">
              <w:rPr>
                <w:rFonts w:ascii="Calibri" w:eastAsia="Calibri" w:hAnsi="Calibri" w:cs="Calibri"/>
              </w:rPr>
              <w:t xml:space="preserve"> and State Vans Manager</w:t>
            </w:r>
            <w:r w:rsidRPr="190BB687">
              <w:rPr>
                <w:rFonts w:ascii="Calibri" w:eastAsia="Calibri" w:hAnsi="Calibri" w:cs="Calibri"/>
              </w:rPr>
              <w:t xml:space="preserve"> in each Region</w:t>
            </w:r>
          </w:p>
        </w:tc>
        <w:tc>
          <w:tcPr>
            <w:tcW w:w="968" w:type="dxa"/>
          </w:tcPr>
          <w:p w14:paraId="453B8529" w14:textId="0A4FB4EF" w:rsidR="00F720BD" w:rsidRPr="00234C6D" w:rsidRDefault="00F720BD" w:rsidP="23156BF4">
            <w:pPr>
              <w:spacing w:before="120" w:after="120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3</w:t>
            </w:r>
          </w:p>
        </w:tc>
        <w:tc>
          <w:tcPr>
            <w:tcW w:w="4005" w:type="dxa"/>
          </w:tcPr>
          <w:p w14:paraId="65A68510" w14:textId="77777777" w:rsidR="00222003" w:rsidRPr="00222003" w:rsidRDefault="00222003" w:rsidP="0022200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222003">
              <w:rPr>
                <w:rFonts w:ascii="Calibri" w:eastAsia="Calibri" w:hAnsi="Calibri" w:cs="Calibri"/>
              </w:rPr>
              <w:t xml:space="preserve">Review &amp; assessment document templates will be submitted by Vans state manager and review and approval by MVEI ED. </w:t>
            </w:r>
          </w:p>
          <w:p w14:paraId="77FF0732" w14:textId="77777777" w:rsidR="00F720BD" w:rsidRDefault="00F720BD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03476C">
              <w:rPr>
                <w:rFonts w:ascii="Calibri" w:eastAsia="Calibri" w:hAnsi="Calibri" w:cs="Calibri"/>
              </w:rPr>
              <w:t>New stops</w:t>
            </w:r>
            <w:r>
              <w:rPr>
                <w:rFonts w:ascii="Calibri" w:eastAsia="Calibri" w:hAnsi="Calibri" w:cs="Calibri"/>
              </w:rPr>
              <w:t xml:space="preserve"> &amp; services</w:t>
            </w:r>
            <w:r w:rsidRPr="0003476C">
              <w:rPr>
                <w:rFonts w:ascii="Calibri" w:eastAsia="Calibri" w:hAnsi="Calibri" w:cs="Calibri"/>
              </w:rPr>
              <w:t xml:space="preserve"> established per review</w:t>
            </w:r>
            <w:r>
              <w:rPr>
                <w:rFonts w:ascii="Calibri" w:eastAsia="Calibri" w:hAnsi="Calibri" w:cs="Calibri"/>
              </w:rPr>
              <w:t xml:space="preserve"> – at least 10</w:t>
            </w:r>
          </w:p>
          <w:p w14:paraId="17706278" w14:textId="0DC3FFC7" w:rsidR="00F720BD" w:rsidRPr="00234C6D" w:rsidRDefault="00F720BD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F422A2">
              <w:rPr>
                <w:rFonts w:ascii="Calibri" w:eastAsia="Calibri" w:hAnsi="Calibri" w:cs="Calibri"/>
              </w:rPr>
              <w:t>Member &amp; volunteer recruitment campaigns for new stops/services to be undertaken in collaboration with Regions &amp; the Member &amp; Volunteer Experience Team</w:t>
            </w:r>
          </w:p>
        </w:tc>
        <w:tc>
          <w:tcPr>
            <w:tcW w:w="2058" w:type="dxa"/>
          </w:tcPr>
          <w:p w14:paraId="3961EDED" w14:textId="77777777" w:rsidR="00222003" w:rsidRPr="00222003" w:rsidRDefault="00222003" w:rsidP="0022200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222003">
              <w:rPr>
                <w:rFonts w:ascii="Calibri" w:eastAsia="Calibri" w:hAnsi="Calibri" w:cs="Calibri"/>
              </w:rPr>
              <w:t xml:space="preserve">Conference members </w:t>
            </w:r>
          </w:p>
          <w:p w14:paraId="7CF165A0" w14:textId="77777777" w:rsidR="00222003" w:rsidRPr="00222003" w:rsidRDefault="00222003" w:rsidP="0022200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222003">
              <w:rPr>
                <w:rFonts w:ascii="Calibri" w:eastAsia="Calibri" w:hAnsi="Calibri" w:cs="Calibri"/>
              </w:rPr>
              <w:t xml:space="preserve">Vinnies Services </w:t>
            </w:r>
          </w:p>
          <w:p w14:paraId="53D4B032" w14:textId="77777777" w:rsidR="00222003" w:rsidRPr="00222003" w:rsidRDefault="00222003" w:rsidP="0022200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222003">
              <w:rPr>
                <w:rFonts w:ascii="Calibri" w:eastAsia="Calibri" w:hAnsi="Calibri" w:cs="Calibri"/>
              </w:rPr>
              <w:t xml:space="preserve">Member and volunteer experience team </w:t>
            </w:r>
          </w:p>
          <w:p w14:paraId="260AC602" w14:textId="76E27BEA" w:rsidR="00A607B2" w:rsidRDefault="001412EF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15279ECB">
              <w:rPr>
                <w:rFonts w:ascii="Calibri" w:eastAsia="Calibri" w:hAnsi="Calibri" w:cs="Calibri"/>
              </w:rPr>
              <w:t xml:space="preserve">Finance </w:t>
            </w:r>
          </w:p>
          <w:p w14:paraId="6A19F37C" w14:textId="7EBCE0A0" w:rsidR="00A607B2" w:rsidRDefault="00A607B2" w:rsidP="68C01DD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0B2B59BD" w14:textId="559CDBF7" w:rsidR="00222003" w:rsidRPr="190BB687" w:rsidRDefault="00222003" w:rsidP="68C01DD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56243EF4" w14:textId="6E8D729C" w:rsidR="00222003" w:rsidRPr="190BB687" w:rsidRDefault="00222003" w:rsidP="68C01DD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196CF093" w14:textId="20B25CF9" w:rsidR="00222003" w:rsidRPr="190BB687" w:rsidRDefault="00222003" w:rsidP="68C01DD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  <w:p w14:paraId="0F40A491" w14:textId="09F562AD" w:rsidR="00222003" w:rsidRPr="190BB687" w:rsidRDefault="00222003" w:rsidP="68C01DD3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</w:p>
        </w:tc>
      </w:tr>
      <w:tr w:rsidR="00F720BD" w:rsidRPr="00151582" w14:paraId="738F2C20" w14:textId="3DF61363" w:rsidTr="408EBA83">
        <w:trPr>
          <w:trHeight w:val="840"/>
        </w:trPr>
        <w:tc>
          <w:tcPr>
            <w:tcW w:w="5889" w:type="dxa"/>
          </w:tcPr>
          <w:p w14:paraId="2A658461" w14:textId="77777777" w:rsidR="00F720BD" w:rsidRPr="00222003" w:rsidRDefault="00F720BD" w:rsidP="00782892">
            <w:pPr>
              <w:pStyle w:val="paragraph"/>
              <w:spacing w:before="120" w:after="120"/>
              <w:jc w:val="left"/>
              <w:textAlignment w:val="baseline"/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</w:pPr>
            <w:r w:rsidRPr="00222003">
              <w:rPr>
                <w:rFonts w:asciiTheme="minorHAnsi" w:eastAsiaTheme="minorEastAsia" w:hAnsiTheme="minorHAnsi" w:cstheme="minorHAnsi"/>
                <w:sz w:val="22"/>
                <w:szCs w:val="22"/>
                <w:lang w:eastAsia="en-US"/>
              </w:rPr>
              <w:t xml:space="preserve">Year 4 (27-28): </w:t>
            </w:r>
          </w:p>
          <w:p w14:paraId="7D319F16" w14:textId="77777777" w:rsidR="00222003" w:rsidRPr="00222003" w:rsidRDefault="00222003" w:rsidP="00222003">
            <w:pPr>
              <w:pStyle w:val="paragraph"/>
              <w:spacing w:after="120"/>
              <w:textAlignment w:val="baseline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222003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Review of current areas of van service footprint, Including - </w:t>
            </w:r>
          </w:p>
          <w:p w14:paraId="73B1145D" w14:textId="77777777" w:rsidR="00222003" w:rsidRPr="00222003" w:rsidRDefault="00222003" w:rsidP="00222003">
            <w:pPr>
              <w:pStyle w:val="paragraph"/>
              <w:spacing w:after="120"/>
              <w:textAlignment w:val="baseline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222003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 - Adaptable and flexible service delivery models (quality assessment)</w:t>
            </w:r>
          </w:p>
          <w:p w14:paraId="6B6719E9" w14:textId="77777777" w:rsidR="00222003" w:rsidRPr="00222003" w:rsidRDefault="00222003" w:rsidP="00222003">
            <w:pPr>
              <w:pStyle w:val="paragraph"/>
              <w:spacing w:after="120"/>
              <w:textAlignment w:val="baseline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222003">
              <w:rPr>
                <w:rFonts w:asciiTheme="minorHAnsi" w:eastAsiaTheme="minorEastAsia" w:hAnsiTheme="minorHAnsi" w:cstheme="minorHAnsi"/>
                <w:sz w:val="22"/>
                <w:szCs w:val="22"/>
              </w:rPr>
              <w:t>- Cost analysis (operational costs actuals and forecasting)</w:t>
            </w:r>
          </w:p>
          <w:p w14:paraId="6D59EFA9" w14:textId="77777777" w:rsidR="00222003" w:rsidRPr="00222003" w:rsidRDefault="00222003" w:rsidP="00222003">
            <w:pPr>
              <w:pStyle w:val="paragraph"/>
              <w:spacing w:after="120"/>
              <w:textAlignment w:val="baseline"/>
              <w:rPr>
                <w:rFonts w:asciiTheme="minorHAnsi" w:eastAsiaTheme="minorEastAsia" w:hAnsiTheme="minorHAnsi" w:cstheme="minorHAnsi"/>
                <w:sz w:val="22"/>
                <w:szCs w:val="22"/>
              </w:rPr>
            </w:pPr>
            <w:r w:rsidRPr="00222003">
              <w:rPr>
                <w:rFonts w:asciiTheme="minorHAnsi" w:eastAsiaTheme="minorEastAsia" w:hAnsiTheme="minorHAnsi" w:cstheme="minorHAnsi"/>
                <w:sz w:val="22"/>
                <w:szCs w:val="22"/>
              </w:rPr>
              <w:t xml:space="preserve">- Benefit analysis (measuring impact) </w:t>
            </w:r>
          </w:p>
          <w:p w14:paraId="40DDDD6A" w14:textId="73964697" w:rsidR="00F720BD" w:rsidRPr="00222003" w:rsidRDefault="00F720BD" w:rsidP="23156BF4">
            <w:pPr>
              <w:spacing w:before="120" w:line="276" w:lineRule="auto"/>
              <w:jc w:val="left"/>
            </w:pPr>
            <w:r w:rsidRPr="68C01DD3">
              <w:rPr>
                <w:rFonts w:eastAsiaTheme="minorEastAsia"/>
              </w:rPr>
              <w:t>A</w:t>
            </w:r>
            <w:r w:rsidR="3D7A04E0" w:rsidRPr="68C01DD3">
              <w:rPr>
                <w:rFonts w:eastAsiaTheme="minorEastAsia"/>
              </w:rPr>
              <w:t>dd</w:t>
            </w:r>
            <w:r w:rsidR="263A741A" w:rsidRPr="68C01DD3">
              <w:rPr>
                <w:rFonts w:eastAsiaTheme="minorEastAsia"/>
              </w:rPr>
              <w:t>ing</w:t>
            </w:r>
            <w:r w:rsidR="3D7A04E0" w:rsidRPr="68C01DD3">
              <w:rPr>
                <w:rFonts w:eastAsiaTheme="minorEastAsia"/>
              </w:rPr>
              <w:t xml:space="preserve"> </w:t>
            </w:r>
            <w:r w:rsidRPr="68C01DD3">
              <w:rPr>
                <w:rFonts w:eastAsiaTheme="minorEastAsia"/>
              </w:rPr>
              <w:t>20</w:t>
            </w:r>
            <w:r>
              <w:t xml:space="preserve"> new stops </w:t>
            </w:r>
            <w:r w:rsidR="0E6DD083">
              <w:t>to</w:t>
            </w:r>
            <w:r>
              <w:t xml:space="preserve"> </w:t>
            </w:r>
            <w:r w:rsidRPr="68C01DD3">
              <w:rPr>
                <w:rFonts w:eastAsiaTheme="minorEastAsia"/>
              </w:rPr>
              <w:t>existing</w:t>
            </w:r>
            <w:r>
              <w:t xml:space="preserve"> van services (day and night services)</w:t>
            </w:r>
          </w:p>
        </w:tc>
        <w:tc>
          <w:tcPr>
            <w:tcW w:w="1748" w:type="dxa"/>
          </w:tcPr>
          <w:p w14:paraId="1A840A72" w14:textId="593BA22D" w:rsidR="00F720BD" w:rsidRPr="00234C6D" w:rsidRDefault="00F720BD" w:rsidP="0080494B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 xml:space="preserve">Van Co-ordinators along with RDs </w:t>
            </w:r>
            <w:r w:rsidR="00222003" w:rsidRPr="408EBA83">
              <w:rPr>
                <w:rFonts w:ascii="Calibri" w:eastAsia="Calibri" w:hAnsi="Calibri" w:cs="Calibri"/>
              </w:rPr>
              <w:t xml:space="preserve">and </w:t>
            </w:r>
            <w:r w:rsidR="6684FDAC" w:rsidRPr="408EBA83">
              <w:rPr>
                <w:rFonts w:ascii="Calibri" w:eastAsia="Calibri" w:hAnsi="Calibri" w:cs="Calibri"/>
              </w:rPr>
              <w:t>S</w:t>
            </w:r>
            <w:r w:rsidR="00222003" w:rsidRPr="408EBA83">
              <w:rPr>
                <w:rFonts w:ascii="Calibri" w:eastAsia="Calibri" w:hAnsi="Calibri" w:cs="Calibri"/>
              </w:rPr>
              <w:t xml:space="preserve">tate </w:t>
            </w:r>
            <w:r w:rsidR="59CFDB3C" w:rsidRPr="408EBA83">
              <w:rPr>
                <w:rFonts w:ascii="Calibri" w:eastAsia="Calibri" w:hAnsi="Calibri" w:cs="Calibri"/>
              </w:rPr>
              <w:t>V</w:t>
            </w:r>
            <w:r w:rsidR="00222003" w:rsidRPr="408EBA83">
              <w:rPr>
                <w:rFonts w:ascii="Calibri" w:eastAsia="Calibri" w:hAnsi="Calibri" w:cs="Calibri"/>
              </w:rPr>
              <w:t xml:space="preserve">ans </w:t>
            </w:r>
            <w:r w:rsidR="50D34C27" w:rsidRPr="408EBA83">
              <w:rPr>
                <w:rFonts w:ascii="Calibri" w:eastAsia="Calibri" w:hAnsi="Calibri" w:cs="Calibri"/>
              </w:rPr>
              <w:t>M</w:t>
            </w:r>
            <w:r w:rsidR="00222003" w:rsidRPr="408EBA83">
              <w:rPr>
                <w:rFonts w:ascii="Calibri" w:eastAsia="Calibri" w:hAnsi="Calibri" w:cs="Calibri"/>
              </w:rPr>
              <w:t xml:space="preserve">anager </w:t>
            </w:r>
            <w:r w:rsidRPr="408EBA83">
              <w:rPr>
                <w:rFonts w:ascii="Calibri" w:eastAsia="Calibri" w:hAnsi="Calibri" w:cs="Calibri"/>
              </w:rPr>
              <w:t>in each Region</w:t>
            </w:r>
          </w:p>
        </w:tc>
        <w:tc>
          <w:tcPr>
            <w:tcW w:w="968" w:type="dxa"/>
          </w:tcPr>
          <w:p w14:paraId="56917035" w14:textId="38BDE11B" w:rsidR="00F720BD" w:rsidRPr="00234C6D" w:rsidRDefault="00F720BD" w:rsidP="23156BF4">
            <w:pPr>
              <w:spacing w:before="120" w:after="120"/>
              <w:jc w:val="left"/>
            </w:pPr>
            <w:r>
              <w:t>Year 4</w:t>
            </w:r>
          </w:p>
        </w:tc>
        <w:tc>
          <w:tcPr>
            <w:tcW w:w="4005" w:type="dxa"/>
          </w:tcPr>
          <w:p w14:paraId="4765D668" w14:textId="18FB288A" w:rsidR="00222003" w:rsidRDefault="00222003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222003">
              <w:rPr>
                <w:rFonts w:ascii="Calibri" w:eastAsia="Calibri" w:hAnsi="Calibri" w:cs="Calibri"/>
              </w:rPr>
              <w:t xml:space="preserve">Review &amp; assessment document templates will be submitted by Vans state manager and review and approval by MVEI ED. </w:t>
            </w:r>
          </w:p>
          <w:p w14:paraId="1AC5676A" w14:textId="6D4D3E8F" w:rsidR="00F720BD" w:rsidRDefault="00F720BD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03476C">
              <w:rPr>
                <w:rFonts w:ascii="Calibri" w:eastAsia="Calibri" w:hAnsi="Calibri" w:cs="Calibri"/>
              </w:rPr>
              <w:t>New stops</w:t>
            </w:r>
            <w:r>
              <w:rPr>
                <w:rFonts w:ascii="Calibri" w:eastAsia="Calibri" w:hAnsi="Calibri" w:cs="Calibri"/>
              </w:rPr>
              <w:t xml:space="preserve"> &amp; services</w:t>
            </w:r>
            <w:r w:rsidRPr="0003476C">
              <w:rPr>
                <w:rFonts w:ascii="Calibri" w:eastAsia="Calibri" w:hAnsi="Calibri" w:cs="Calibri"/>
              </w:rPr>
              <w:t xml:space="preserve"> established per review</w:t>
            </w:r>
            <w:r>
              <w:rPr>
                <w:rFonts w:ascii="Calibri" w:eastAsia="Calibri" w:hAnsi="Calibri" w:cs="Calibri"/>
              </w:rPr>
              <w:t xml:space="preserve"> – at least 5</w:t>
            </w:r>
          </w:p>
          <w:p w14:paraId="248A9552" w14:textId="305C3ED4" w:rsidR="00F720BD" w:rsidRPr="00234C6D" w:rsidRDefault="00F720BD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F422A2">
              <w:rPr>
                <w:rFonts w:ascii="Calibri" w:eastAsia="Calibri" w:hAnsi="Calibri" w:cs="Calibri"/>
              </w:rPr>
              <w:t>Member &amp; volunteer recruitment campaigns for new stops/services to be undertaken in collaboration with Regions &amp; the Member &amp; Volunteer Experience Team</w:t>
            </w:r>
          </w:p>
        </w:tc>
        <w:tc>
          <w:tcPr>
            <w:tcW w:w="2058" w:type="dxa"/>
          </w:tcPr>
          <w:p w14:paraId="0E9B3F23" w14:textId="77777777" w:rsidR="001304DE" w:rsidRPr="001304DE" w:rsidRDefault="001304DE" w:rsidP="001304DE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1304DE">
              <w:rPr>
                <w:rFonts w:ascii="Calibri" w:eastAsia="Calibri" w:hAnsi="Calibri" w:cs="Calibri"/>
              </w:rPr>
              <w:t xml:space="preserve">Conference members </w:t>
            </w:r>
          </w:p>
          <w:p w14:paraId="74D1E7D8" w14:textId="77777777" w:rsidR="001304DE" w:rsidRPr="001304DE" w:rsidRDefault="001304DE" w:rsidP="001304DE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1304DE">
              <w:rPr>
                <w:rFonts w:ascii="Calibri" w:eastAsia="Calibri" w:hAnsi="Calibri" w:cs="Calibri"/>
              </w:rPr>
              <w:t xml:space="preserve">Vinnies Services </w:t>
            </w:r>
          </w:p>
          <w:p w14:paraId="33B84A46" w14:textId="77777777" w:rsidR="001304DE" w:rsidRPr="001304DE" w:rsidRDefault="001304DE" w:rsidP="001304DE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1304DE">
              <w:rPr>
                <w:rFonts w:ascii="Calibri" w:eastAsia="Calibri" w:hAnsi="Calibri" w:cs="Calibri"/>
              </w:rPr>
              <w:t xml:space="preserve">Member and volunteer experience team </w:t>
            </w:r>
          </w:p>
          <w:p w14:paraId="24528619" w14:textId="766D26CB" w:rsidR="00F720BD" w:rsidRPr="190BB687" w:rsidRDefault="001412EF" w:rsidP="0003476C">
            <w:pPr>
              <w:spacing w:before="24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Finance</w:t>
            </w:r>
          </w:p>
        </w:tc>
      </w:tr>
      <w:bookmarkEnd w:id="4"/>
    </w:tbl>
    <w:p w14:paraId="278C211D" w14:textId="3DB039AB" w:rsidR="68C01DD3" w:rsidRDefault="68C01DD3" w:rsidP="408EBA83"/>
    <w:tbl>
      <w:tblPr>
        <w:tblStyle w:val="TableGrid"/>
        <w:tblW w:w="14668" w:type="dxa"/>
        <w:tblLook w:val="04A0" w:firstRow="1" w:lastRow="0" w:firstColumn="1" w:lastColumn="0" w:noHBand="0" w:noVBand="1"/>
      </w:tblPr>
      <w:tblGrid>
        <w:gridCol w:w="5865"/>
        <w:gridCol w:w="1734"/>
        <w:gridCol w:w="1005"/>
        <w:gridCol w:w="3967"/>
        <w:gridCol w:w="2097"/>
      </w:tblGrid>
      <w:tr w:rsidR="00E63760" w:rsidRPr="00151582" w14:paraId="36FCB0AC" w14:textId="3AA0C17F" w:rsidTr="33CA271E">
        <w:tc>
          <w:tcPr>
            <w:tcW w:w="14668" w:type="dxa"/>
            <w:gridSpan w:val="5"/>
            <w:shd w:val="clear" w:color="auto" w:fill="DBE5F1" w:themeFill="accent1" w:themeFillTint="33"/>
          </w:tcPr>
          <w:p w14:paraId="00E86C86" w14:textId="77777777" w:rsidR="00E63760" w:rsidRPr="00B568F2" w:rsidRDefault="00E63760" w:rsidP="00B40D54">
            <w:pPr>
              <w:spacing w:line="276" w:lineRule="auto"/>
              <w:jc w:val="left"/>
              <w:rPr>
                <w:rFonts w:ascii="Calibri" w:eastAsia="Calibri" w:hAnsi="Calibri" w:cs="Times New Roman"/>
                <w:b/>
                <w:bCs/>
              </w:rPr>
            </w:pPr>
            <w:r w:rsidRPr="00B40D54"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>PRIORITY 3: T</w:t>
            </w:r>
            <w:r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  <w:t xml:space="preserve">O DEVELOP AND OPERATE A SUSTAINABLE VINNIES VANS SERVICE MODEL </w:t>
            </w:r>
          </w:p>
          <w:p w14:paraId="442C0439" w14:textId="09EDA55C" w:rsidR="00E63760" w:rsidRPr="00B40D54" w:rsidRDefault="00E63760" w:rsidP="00B40D54">
            <w:pPr>
              <w:spacing w:line="276" w:lineRule="auto"/>
              <w:jc w:val="left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7C4572EC">
              <w:rPr>
                <w:rFonts w:ascii="Calibri" w:eastAsia="Calibri" w:hAnsi="Calibri" w:cs="Times New Roman"/>
                <w:b/>
                <w:bCs/>
                <w:u w:val="single"/>
              </w:rPr>
              <w:t xml:space="preserve">KPI </w:t>
            </w:r>
            <w:r>
              <w:rPr>
                <w:rFonts w:ascii="Calibri" w:eastAsia="Calibri" w:hAnsi="Calibri" w:cs="Times New Roman"/>
                <w:b/>
                <w:bCs/>
                <w:u w:val="single"/>
              </w:rPr>
              <w:t>3</w:t>
            </w:r>
            <w:r w:rsidRPr="7C4572EC">
              <w:rPr>
                <w:rFonts w:ascii="Calibri" w:eastAsia="Calibri" w:hAnsi="Calibri" w:cs="Times New Roman"/>
                <w:b/>
                <w:bCs/>
              </w:rPr>
              <w:t xml:space="preserve">:  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All </w:t>
            </w:r>
            <w:r w:rsidRPr="7C4572EC">
              <w:rPr>
                <w:rFonts w:ascii="Calibri" w:eastAsia="Calibri" w:hAnsi="Calibri" w:cs="Times New Roman"/>
                <w:b/>
                <w:bCs/>
              </w:rPr>
              <w:t>Vans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Services</w:t>
            </w:r>
            <w:r w:rsidRPr="7C4572EC">
              <w:rPr>
                <w:rFonts w:ascii="Calibri" w:eastAsia="Calibri" w:hAnsi="Calibri" w:cs="Times New Roman"/>
                <w:b/>
                <w:bCs/>
              </w:rPr>
              <w:t xml:space="preserve"> to be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sustainably resourced</w:t>
            </w:r>
            <w:r w:rsidRPr="7C4572EC">
              <w:rPr>
                <w:rFonts w:ascii="Calibri" w:eastAsia="Calibri" w:hAnsi="Calibri" w:cs="Times New Roman"/>
                <w:b/>
                <w:bCs/>
              </w:rPr>
              <w:t xml:space="preserve"> by the end of this Strategy, </w:t>
            </w:r>
            <w:r>
              <w:rPr>
                <w:rFonts w:ascii="Calibri" w:eastAsia="Calibri" w:hAnsi="Calibri" w:cs="Times New Roman"/>
                <w:b/>
                <w:bCs/>
              </w:rPr>
              <w:t>with</w:t>
            </w:r>
            <w:r w:rsidRPr="7C4572EC">
              <w:rPr>
                <w:rFonts w:ascii="Calibri" w:eastAsia="Calibri" w:hAnsi="Calibri" w:cs="Times New Roman"/>
                <w:b/>
                <w:bCs/>
              </w:rPr>
              <w:t xml:space="preserve"> operating costs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fully covered through established Government, philanthropic partnerships, membership and partnering with specialist </w:t>
            </w:r>
            <w:r w:rsidR="009F76D0">
              <w:rPr>
                <w:rFonts w:ascii="Calibri" w:eastAsia="Calibri" w:hAnsi="Calibri" w:cs="Times New Roman"/>
                <w:b/>
                <w:bCs/>
              </w:rPr>
              <w:t>expertise</w:t>
            </w:r>
            <w:r>
              <w:rPr>
                <w:rFonts w:ascii="Calibri" w:eastAsia="Calibri" w:hAnsi="Calibri" w:cs="Times New Roman"/>
                <w:b/>
                <w:bCs/>
              </w:rPr>
              <w:t xml:space="preserve"> as well as income generated activities. </w:t>
            </w:r>
          </w:p>
        </w:tc>
      </w:tr>
      <w:tr w:rsidR="00E63760" w:rsidRPr="00151582" w14:paraId="434C4E55" w14:textId="512874AD" w:rsidTr="33CA271E">
        <w:tc>
          <w:tcPr>
            <w:tcW w:w="5865" w:type="dxa"/>
            <w:shd w:val="clear" w:color="auto" w:fill="D9D9D9" w:themeFill="background1" w:themeFillShade="D9"/>
          </w:tcPr>
          <w:p w14:paraId="3F3D260E" w14:textId="77389955" w:rsidR="00E63760" w:rsidRPr="00977AD3" w:rsidRDefault="00E63760" w:rsidP="00977AD3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Action</w:t>
            </w:r>
          </w:p>
        </w:tc>
        <w:tc>
          <w:tcPr>
            <w:tcW w:w="1734" w:type="dxa"/>
            <w:shd w:val="clear" w:color="auto" w:fill="D9D9D9" w:themeFill="background1" w:themeFillShade="D9"/>
          </w:tcPr>
          <w:p w14:paraId="27E9C918" w14:textId="77777777" w:rsidR="00E63760" w:rsidRPr="00151582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Lead</w:t>
            </w:r>
          </w:p>
        </w:tc>
        <w:tc>
          <w:tcPr>
            <w:tcW w:w="1005" w:type="dxa"/>
            <w:shd w:val="clear" w:color="auto" w:fill="D9D9D9" w:themeFill="background1" w:themeFillShade="D9"/>
          </w:tcPr>
          <w:p w14:paraId="4ED467AC" w14:textId="77777777" w:rsidR="00E63760" w:rsidRPr="00151582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  <w:b/>
                <w:bCs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When</w:t>
            </w:r>
          </w:p>
        </w:tc>
        <w:tc>
          <w:tcPr>
            <w:tcW w:w="3967" w:type="dxa"/>
            <w:shd w:val="clear" w:color="auto" w:fill="D9D9D9" w:themeFill="background1" w:themeFillShade="D9"/>
          </w:tcPr>
          <w:p w14:paraId="459A160A" w14:textId="77777777" w:rsidR="00E63760" w:rsidRPr="00151582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Times New Roman" w:hAnsi="Calibri" w:cs="Calibri"/>
                <w:b/>
                <w:bCs/>
                <w:lang w:eastAsia="en-AU"/>
              </w:rPr>
            </w:pPr>
            <w:r w:rsidRPr="00151582">
              <w:rPr>
                <w:rFonts w:ascii="Calibri" w:eastAsia="Calibri" w:hAnsi="Calibri" w:cs="Calibri"/>
                <w:b/>
                <w:bCs/>
              </w:rPr>
              <w:t>Deliverable/s</w:t>
            </w:r>
          </w:p>
        </w:tc>
        <w:tc>
          <w:tcPr>
            <w:tcW w:w="2097" w:type="dxa"/>
            <w:shd w:val="clear" w:color="auto" w:fill="D9D9D9" w:themeFill="background1" w:themeFillShade="D9"/>
          </w:tcPr>
          <w:p w14:paraId="1810F2A2" w14:textId="42A958D9" w:rsidR="00E63760" w:rsidRPr="00151582" w:rsidRDefault="000B4076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  <w:b/>
                <w:bCs/>
              </w:rPr>
            </w:pPr>
            <w:r w:rsidRPr="408EBA83">
              <w:rPr>
                <w:rFonts w:ascii="Calibri" w:eastAsia="Calibri" w:hAnsi="Calibri" w:cs="Calibri"/>
                <w:b/>
                <w:bCs/>
              </w:rPr>
              <w:t xml:space="preserve">Interdependencies </w:t>
            </w:r>
            <w:r w:rsidR="7C6682C7" w:rsidRPr="408EBA83">
              <w:rPr>
                <w:rFonts w:ascii="Calibri" w:eastAsia="Calibri" w:hAnsi="Calibri" w:cs="Calibri"/>
                <w:b/>
                <w:bCs/>
              </w:rPr>
              <w:t>across the Society</w:t>
            </w:r>
          </w:p>
        </w:tc>
      </w:tr>
      <w:tr w:rsidR="00E63760" w:rsidRPr="00151582" w14:paraId="53316667" w14:textId="12848689" w:rsidTr="33CA271E">
        <w:tc>
          <w:tcPr>
            <w:tcW w:w="5865" w:type="dxa"/>
            <w:shd w:val="clear" w:color="auto" w:fill="FFFFFF" w:themeFill="background1"/>
          </w:tcPr>
          <w:p w14:paraId="53A1A849" w14:textId="6B516A15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Secure establishment funding for 2 x new vans services (Shoalhaven and Wagga Wagga)</w:t>
            </w:r>
          </w:p>
        </w:tc>
        <w:tc>
          <w:tcPr>
            <w:tcW w:w="1734" w:type="dxa"/>
            <w:shd w:val="clear" w:color="auto" w:fill="FFFFFF" w:themeFill="background1"/>
          </w:tcPr>
          <w:p w14:paraId="7BC1D7E6" w14:textId="38EA9B88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South RD &amp; Josie Charbel</w:t>
            </w:r>
          </w:p>
        </w:tc>
        <w:tc>
          <w:tcPr>
            <w:tcW w:w="1005" w:type="dxa"/>
            <w:shd w:val="clear" w:color="auto" w:fill="FFFFFF" w:themeFill="background1"/>
          </w:tcPr>
          <w:p w14:paraId="56849B86" w14:textId="1672F3B7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2</w:t>
            </w:r>
          </w:p>
        </w:tc>
        <w:tc>
          <w:tcPr>
            <w:tcW w:w="3967" w:type="dxa"/>
            <w:shd w:val="clear" w:color="auto" w:fill="FFFFFF" w:themeFill="background1"/>
          </w:tcPr>
          <w:p w14:paraId="384F3F05" w14:textId="499D749C" w:rsidR="00E63760" w:rsidRPr="00523D7B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2x new vans purchased, PT staffing covered, and other set-up costs covered, vans in operation by end of FY 25-26. </w:t>
            </w:r>
          </w:p>
        </w:tc>
        <w:tc>
          <w:tcPr>
            <w:tcW w:w="2097" w:type="dxa"/>
            <w:shd w:val="clear" w:color="auto" w:fill="FFFFFF" w:themeFill="background1"/>
          </w:tcPr>
          <w:p w14:paraId="16EABDAB" w14:textId="77777777" w:rsidR="00E63760" w:rsidRDefault="00EF2117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Corporate partnerships and fundraising team </w:t>
            </w:r>
          </w:p>
          <w:p w14:paraId="6E4DC725" w14:textId="122016CD" w:rsidR="00EF2117" w:rsidRDefault="00EF2117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Local Conference members </w:t>
            </w:r>
            <w:r w:rsidR="00432C0E">
              <w:rPr>
                <w:rFonts w:ascii="Calibri" w:eastAsia="Calibri" w:hAnsi="Calibri" w:cs="Calibri"/>
              </w:rPr>
              <w:t>and volunteers</w:t>
            </w:r>
          </w:p>
          <w:p w14:paraId="0129E5A7" w14:textId="00A22BAA" w:rsidR="00EF2117" w:rsidRDefault="00EF2117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Finance </w:t>
            </w:r>
          </w:p>
        </w:tc>
      </w:tr>
      <w:tr w:rsidR="00E63760" w:rsidRPr="00151582" w14:paraId="7B476BFF" w14:textId="2ED60390" w:rsidTr="33CA271E">
        <w:tc>
          <w:tcPr>
            <w:tcW w:w="5865" w:type="dxa"/>
            <w:shd w:val="clear" w:color="auto" w:fill="FFFFFF" w:themeFill="background1"/>
          </w:tcPr>
          <w:p w14:paraId="13799AE0" w14:textId="08C993E5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Secure operations funding for 1 x new vans operation (van already secured) in Newcastle</w:t>
            </w:r>
          </w:p>
        </w:tc>
        <w:tc>
          <w:tcPr>
            <w:tcW w:w="1734" w:type="dxa"/>
            <w:shd w:val="clear" w:color="auto" w:fill="FFFFFF" w:themeFill="background1"/>
          </w:tcPr>
          <w:p w14:paraId="3B372D1D" w14:textId="5FFF0F1D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proofErr w:type="gramStart"/>
            <w:r>
              <w:rPr>
                <w:rFonts w:ascii="Calibri" w:eastAsia="Calibri" w:hAnsi="Calibri" w:cs="Calibri"/>
              </w:rPr>
              <w:t>North East</w:t>
            </w:r>
            <w:proofErr w:type="gramEnd"/>
            <w:r>
              <w:rPr>
                <w:rFonts w:ascii="Calibri" w:eastAsia="Calibri" w:hAnsi="Calibri" w:cs="Calibri"/>
              </w:rPr>
              <w:t xml:space="preserve"> RD Clare Van Doorn &amp; Josie Charbel</w:t>
            </w:r>
          </w:p>
        </w:tc>
        <w:tc>
          <w:tcPr>
            <w:tcW w:w="1005" w:type="dxa"/>
            <w:shd w:val="clear" w:color="auto" w:fill="FFFFFF" w:themeFill="background1"/>
          </w:tcPr>
          <w:p w14:paraId="4ECA7A0C" w14:textId="6EBC5E2C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2</w:t>
            </w:r>
          </w:p>
        </w:tc>
        <w:tc>
          <w:tcPr>
            <w:tcW w:w="3967" w:type="dxa"/>
            <w:shd w:val="clear" w:color="auto" w:fill="FFFFFF" w:themeFill="background1"/>
          </w:tcPr>
          <w:p w14:paraId="48B8F979" w14:textId="32A123E1" w:rsidR="00E63760" w:rsidRPr="00523D7B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805A8A">
              <w:rPr>
                <w:rFonts w:ascii="Calibri" w:eastAsia="Calibri" w:hAnsi="Calibri" w:cs="Calibri"/>
              </w:rPr>
              <w:t>PT staffing covered and other set-up costs covered, vans in operation by end of FY 2</w:t>
            </w:r>
            <w:r>
              <w:rPr>
                <w:rFonts w:ascii="Calibri" w:eastAsia="Calibri" w:hAnsi="Calibri" w:cs="Calibri"/>
              </w:rPr>
              <w:t>5</w:t>
            </w:r>
            <w:r w:rsidRPr="00805A8A">
              <w:rPr>
                <w:rFonts w:ascii="Calibri" w:eastAsia="Calibri" w:hAnsi="Calibri" w:cs="Calibri"/>
              </w:rPr>
              <w:t>-2</w:t>
            </w:r>
            <w:r>
              <w:rPr>
                <w:rFonts w:ascii="Calibri" w:eastAsia="Calibri" w:hAnsi="Calibri" w:cs="Calibri"/>
              </w:rPr>
              <w:t>6</w:t>
            </w:r>
            <w:r w:rsidRPr="00805A8A">
              <w:rPr>
                <w:rFonts w:ascii="Calibri" w:eastAsia="Calibri" w:hAnsi="Calibri" w:cs="Calibri"/>
              </w:rPr>
              <w:t>.</w:t>
            </w:r>
          </w:p>
        </w:tc>
        <w:tc>
          <w:tcPr>
            <w:tcW w:w="2097" w:type="dxa"/>
            <w:shd w:val="clear" w:color="auto" w:fill="FFFFFF" w:themeFill="background1"/>
          </w:tcPr>
          <w:p w14:paraId="6C619677" w14:textId="77777777" w:rsidR="00EF2117" w:rsidRPr="00EF2117" w:rsidRDefault="00EF2117" w:rsidP="00EF2117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EF2117">
              <w:rPr>
                <w:rFonts w:ascii="Calibri" w:eastAsia="Calibri" w:hAnsi="Calibri" w:cs="Calibri"/>
              </w:rPr>
              <w:t xml:space="preserve">Corporate partnerships and fundraising team </w:t>
            </w:r>
          </w:p>
          <w:p w14:paraId="76D64D36" w14:textId="53A824C1" w:rsidR="00EF2117" w:rsidRPr="00EF2117" w:rsidRDefault="00EF2117" w:rsidP="00EF2117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EF2117">
              <w:rPr>
                <w:rFonts w:ascii="Calibri" w:eastAsia="Calibri" w:hAnsi="Calibri" w:cs="Calibri"/>
              </w:rPr>
              <w:t xml:space="preserve">Local Conference members </w:t>
            </w:r>
            <w:r w:rsidR="00432C0E">
              <w:rPr>
                <w:rFonts w:ascii="Calibri" w:eastAsia="Calibri" w:hAnsi="Calibri" w:cs="Calibri"/>
              </w:rPr>
              <w:t>and volunteers</w:t>
            </w:r>
          </w:p>
          <w:p w14:paraId="63537EA2" w14:textId="165D05BC" w:rsidR="00E63760" w:rsidRPr="00805A8A" w:rsidRDefault="00EF2117" w:rsidP="00EF2117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EF2117">
              <w:rPr>
                <w:rFonts w:ascii="Calibri" w:eastAsia="Calibri" w:hAnsi="Calibri" w:cs="Calibri"/>
              </w:rPr>
              <w:t>Finance</w:t>
            </w:r>
          </w:p>
        </w:tc>
      </w:tr>
      <w:tr w:rsidR="00E63760" w:rsidRPr="00151582" w14:paraId="19CBAFAB" w14:textId="7B0B0BB8" w:rsidTr="33CA271E">
        <w:trPr>
          <w:trHeight w:val="1365"/>
        </w:trPr>
        <w:tc>
          <w:tcPr>
            <w:tcW w:w="5865" w:type="dxa"/>
            <w:shd w:val="clear" w:color="auto" w:fill="FFFFFF" w:themeFill="background1"/>
          </w:tcPr>
          <w:p w14:paraId="2CC2D03C" w14:textId="36BD269C" w:rsidR="00432C0E" w:rsidRPr="00523D7B" w:rsidRDefault="00E63760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>Ensure strong management &amp; outcomes for the ‘Vinnies Vans Impact Project’ grant, funded through the Ernst Heine Family Foundation ($1.5 million in funding)</w:t>
            </w:r>
          </w:p>
        </w:tc>
        <w:tc>
          <w:tcPr>
            <w:tcW w:w="1734" w:type="dxa"/>
            <w:shd w:val="clear" w:color="auto" w:fill="FFFFFF" w:themeFill="background1"/>
          </w:tcPr>
          <w:p w14:paraId="48BB69CF" w14:textId="7864BC5A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Josie Charbel &amp; Lisa Kazzi</w:t>
            </w:r>
          </w:p>
        </w:tc>
        <w:tc>
          <w:tcPr>
            <w:tcW w:w="1005" w:type="dxa"/>
            <w:shd w:val="clear" w:color="auto" w:fill="FFFFFF" w:themeFill="background1"/>
          </w:tcPr>
          <w:p w14:paraId="58D70623" w14:textId="339F3C08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Years 1, 2 &amp; 3</w:t>
            </w:r>
          </w:p>
        </w:tc>
        <w:tc>
          <w:tcPr>
            <w:tcW w:w="3967" w:type="dxa"/>
            <w:shd w:val="clear" w:color="auto" w:fill="FFFFFF" w:themeFill="background1"/>
          </w:tcPr>
          <w:p w14:paraId="4C1341AF" w14:textId="218077E6" w:rsidR="00E63760" w:rsidRPr="00523D7B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Strong acquittals and reporting, hitting all project milestones. </w:t>
            </w:r>
          </w:p>
        </w:tc>
        <w:tc>
          <w:tcPr>
            <w:tcW w:w="2097" w:type="dxa"/>
            <w:shd w:val="clear" w:color="auto" w:fill="FFFFFF" w:themeFill="background1"/>
          </w:tcPr>
          <w:p w14:paraId="5D6CC8E1" w14:textId="77777777" w:rsidR="005D517C" w:rsidRDefault="005D517C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Finance</w:t>
            </w:r>
          </w:p>
          <w:p w14:paraId="047EDE03" w14:textId="77777777" w:rsidR="005D517C" w:rsidRDefault="005D517C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IT </w:t>
            </w:r>
          </w:p>
          <w:p w14:paraId="71CD836F" w14:textId="2B231C98" w:rsidR="00E63760" w:rsidRDefault="00C477F6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Grants team</w:t>
            </w:r>
            <w:r w:rsidR="005D517C">
              <w:rPr>
                <w:rFonts w:ascii="Calibri" w:eastAsia="Calibri" w:hAnsi="Calibri" w:cs="Calibri"/>
              </w:rPr>
              <w:t xml:space="preserve"> </w:t>
            </w:r>
          </w:p>
        </w:tc>
      </w:tr>
      <w:tr w:rsidR="00E63760" w:rsidRPr="00151582" w14:paraId="3C8B7679" w14:textId="16103E3E" w:rsidTr="33CA271E">
        <w:tc>
          <w:tcPr>
            <w:tcW w:w="5865" w:type="dxa"/>
            <w:shd w:val="clear" w:color="auto" w:fill="FFFFFF" w:themeFill="background1"/>
          </w:tcPr>
          <w:p w14:paraId="72FC9325" w14:textId="0CA2A84E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Fundraising Team to support and ensure the existing Vinnies Vans Services are fully funded through corporate collaborative agreements, donations and grants. </w:t>
            </w:r>
          </w:p>
        </w:tc>
        <w:tc>
          <w:tcPr>
            <w:tcW w:w="1734" w:type="dxa"/>
            <w:shd w:val="clear" w:color="auto" w:fill="FFFFFF" w:themeFill="background1"/>
          </w:tcPr>
          <w:p w14:paraId="5EA5F6FD" w14:textId="6DBDF4BB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190BB687">
              <w:rPr>
                <w:rFonts w:ascii="Calibri" w:eastAsia="Calibri" w:hAnsi="Calibri" w:cs="Calibri"/>
              </w:rPr>
              <w:t>Josie Charbel, Lisa Kazzi, RDs and Fundraising Team</w:t>
            </w:r>
          </w:p>
        </w:tc>
        <w:tc>
          <w:tcPr>
            <w:tcW w:w="1005" w:type="dxa"/>
            <w:shd w:val="clear" w:color="auto" w:fill="FFFFFF" w:themeFill="background1"/>
          </w:tcPr>
          <w:p w14:paraId="20012E31" w14:textId="44541076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Years 1, 2, 3 &amp; 4</w:t>
            </w:r>
          </w:p>
        </w:tc>
        <w:tc>
          <w:tcPr>
            <w:tcW w:w="3967" w:type="dxa"/>
            <w:shd w:val="clear" w:color="auto" w:fill="FFFFFF" w:themeFill="background1"/>
          </w:tcPr>
          <w:p w14:paraId="6855BEF4" w14:textId="43F75B78" w:rsidR="00E63760" w:rsidRPr="00523D7B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Funds to cover the costs of all existing vans services</w:t>
            </w:r>
          </w:p>
        </w:tc>
        <w:tc>
          <w:tcPr>
            <w:tcW w:w="2097" w:type="dxa"/>
            <w:shd w:val="clear" w:color="auto" w:fill="FFFFFF" w:themeFill="background1"/>
          </w:tcPr>
          <w:p w14:paraId="7D0CCB2E" w14:textId="337EF46A" w:rsidR="00C477F6" w:rsidRPr="00C477F6" w:rsidRDefault="00C477F6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C477F6">
              <w:rPr>
                <w:rFonts w:ascii="Calibri" w:eastAsia="Calibri" w:hAnsi="Calibri" w:cs="Calibri"/>
              </w:rPr>
              <w:t xml:space="preserve">Corporate partnerships </w:t>
            </w:r>
            <w:r>
              <w:rPr>
                <w:rFonts w:ascii="Calibri" w:eastAsia="Calibri" w:hAnsi="Calibri" w:cs="Calibri"/>
              </w:rPr>
              <w:t>team</w:t>
            </w:r>
          </w:p>
          <w:p w14:paraId="04E56136" w14:textId="77777777" w:rsidR="00E63760" w:rsidRDefault="00C477F6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C477F6">
              <w:rPr>
                <w:rFonts w:ascii="Calibri" w:eastAsia="Calibri" w:hAnsi="Calibri" w:cs="Calibri"/>
              </w:rPr>
              <w:t>Finance</w:t>
            </w:r>
          </w:p>
          <w:p w14:paraId="08309B4E" w14:textId="0B3E2344" w:rsidR="00C477F6" w:rsidRDefault="00C477F6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Grants team</w:t>
            </w:r>
          </w:p>
        </w:tc>
      </w:tr>
      <w:tr w:rsidR="00E63760" w:rsidRPr="00151582" w14:paraId="3446FE9C" w14:textId="33F53EA9" w:rsidTr="33CA271E">
        <w:tc>
          <w:tcPr>
            <w:tcW w:w="5865" w:type="dxa"/>
            <w:shd w:val="clear" w:color="auto" w:fill="FFFFFF" w:themeFill="background1"/>
          </w:tcPr>
          <w:p w14:paraId="109D46D8" w14:textId="77777777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Secure establishment funding for additional new vans services per above for each year of strategy. </w:t>
            </w:r>
          </w:p>
          <w:p w14:paraId="0F4E40EC" w14:textId="77777777" w:rsidR="00231B89" w:rsidRDefault="00231B89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73678EC7" w14:textId="79C0E61B" w:rsidR="00231B89" w:rsidRPr="00523D7B" w:rsidRDefault="00231B89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734" w:type="dxa"/>
            <w:shd w:val="clear" w:color="auto" w:fill="FFFFFF" w:themeFill="background1"/>
          </w:tcPr>
          <w:p w14:paraId="66DD5935" w14:textId="27238B58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Relevant RDs &amp; Josie Charbel</w:t>
            </w:r>
          </w:p>
        </w:tc>
        <w:tc>
          <w:tcPr>
            <w:tcW w:w="1005" w:type="dxa"/>
            <w:shd w:val="clear" w:color="auto" w:fill="FFFFFF" w:themeFill="background1"/>
          </w:tcPr>
          <w:p w14:paraId="54B43C44" w14:textId="61B383E1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Years 3 &amp; 4</w:t>
            </w:r>
          </w:p>
        </w:tc>
        <w:tc>
          <w:tcPr>
            <w:tcW w:w="3967" w:type="dxa"/>
            <w:shd w:val="clear" w:color="auto" w:fill="FFFFFF" w:themeFill="background1"/>
          </w:tcPr>
          <w:p w14:paraId="2178D9C4" w14:textId="1A213848" w:rsidR="00E63760" w:rsidRPr="00523D7B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New vans purchased, staffing covered &amp; vans in operation. </w:t>
            </w:r>
          </w:p>
        </w:tc>
        <w:tc>
          <w:tcPr>
            <w:tcW w:w="2097" w:type="dxa"/>
            <w:shd w:val="clear" w:color="auto" w:fill="FFFFFF" w:themeFill="background1"/>
          </w:tcPr>
          <w:p w14:paraId="69DB9D6D" w14:textId="10EBFD9F" w:rsidR="00C477F6" w:rsidRPr="00C477F6" w:rsidRDefault="1113E786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 xml:space="preserve">Corporate partnerships </w:t>
            </w:r>
            <w:r w:rsidR="717CEDEA" w:rsidRPr="408EBA83">
              <w:rPr>
                <w:rFonts w:ascii="Calibri" w:eastAsia="Calibri" w:hAnsi="Calibri" w:cs="Calibri"/>
              </w:rPr>
              <w:t>&amp;</w:t>
            </w:r>
            <w:r w:rsidRPr="408EBA83">
              <w:rPr>
                <w:rFonts w:ascii="Calibri" w:eastAsia="Calibri" w:hAnsi="Calibri" w:cs="Calibri"/>
              </w:rPr>
              <w:t xml:space="preserve"> fundraising team </w:t>
            </w:r>
          </w:p>
          <w:p w14:paraId="32109C27" w14:textId="19DF3053" w:rsidR="00E63760" w:rsidRDefault="41CA2F44" w:rsidP="408EBA83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 xml:space="preserve">Finance </w:t>
            </w:r>
          </w:p>
          <w:p w14:paraId="6271B674" w14:textId="3C224580" w:rsidR="00E63760" w:rsidRDefault="41CA2F44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 xml:space="preserve">Local </w:t>
            </w:r>
            <w:r w:rsidR="1113E786" w:rsidRPr="408EBA83">
              <w:rPr>
                <w:rFonts w:ascii="Calibri" w:eastAsia="Calibri" w:hAnsi="Calibri" w:cs="Calibri"/>
              </w:rPr>
              <w:t>Conference members</w:t>
            </w:r>
            <w:r w:rsidR="1CD6DA9A" w:rsidRPr="408EBA83">
              <w:rPr>
                <w:rFonts w:ascii="Calibri" w:eastAsia="Calibri" w:hAnsi="Calibri" w:cs="Calibri"/>
              </w:rPr>
              <w:t xml:space="preserve"> &amp; </w:t>
            </w:r>
            <w:r w:rsidR="105627A0" w:rsidRPr="408EBA83">
              <w:rPr>
                <w:rFonts w:ascii="Calibri" w:eastAsia="Calibri" w:hAnsi="Calibri" w:cs="Calibri"/>
              </w:rPr>
              <w:t>volunteers</w:t>
            </w:r>
          </w:p>
        </w:tc>
      </w:tr>
      <w:tr w:rsidR="00231B89" w:rsidRPr="00151582" w14:paraId="15155736" w14:textId="77777777" w:rsidTr="33CA271E">
        <w:tc>
          <w:tcPr>
            <w:tcW w:w="5865" w:type="dxa"/>
            <w:shd w:val="clear" w:color="auto" w:fill="FFFFFF" w:themeFill="background1"/>
          </w:tcPr>
          <w:p w14:paraId="1146CBE8" w14:textId="7A8BDFA2" w:rsidR="00231B89" w:rsidRDefault="00231B89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00231B89">
              <w:rPr>
                <w:rFonts w:ascii="Calibri" w:eastAsia="Calibri" w:hAnsi="Calibri" w:cs="Calibri"/>
              </w:rPr>
              <w:t>Secure</w:t>
            </w:r>
            <w:r w:rsidR="0006266E">
              <w:rPr>
                <w:rFonts w:ascii="Calibri" w:eastAsia="Calibri" w:hAnsi="Calibri" w:cs="Calibri"/>
              </w:rPr>
              <w:t xml:space="preserve"> existing and new members</w:t>
            </w:r>
            <w:r w:rsidRPr="00231B89">
              <w:rPr>
                <w:rFonts w:ascii="Calibri" w:eastAsia="Calibri" w:hAnsi="Calibri" w:cs="Calibri"/>
              </w:rPr>
              <w:t xml:space="preserve"> to support the Vinnies Vans Services as a wrap-around mobile outreach service, with an </w:t>
            </w:r>
            <w:r w:rsidR="00106559">
              <w:rPr>
                <w:rFonts w:ascii="Calibri" w:eastAsia="Calibri" w:hAnsi="Calibri" w:cs="Calibri"/>
              </w:rPr>
              <w:t>ongoing commitment</w:t>
            </w:r>
            <w:r w:rsidRPr="00231B89">
              <w:rPr>
                <w:rFonts w:ascii="Calibri" w:eastAsia="Calibri" w:hAnsi="Calibri" w:cs="Calibri"/>
              </w:rPr>
              <w:t xml:space="preserve">. </w:t>
            </w:r>
          </w:p>
          <w:p w14:paraId="24C5F9D6" w14:textId="2031A600" w:rsidR="00A06500" w:rsidRDefault="00A0650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734" w:type="dxa"/>
            <w:shd w:val="clear" w:color="auto" w:fill="FFFFFF" w:themeFill="background1"/>
          </w:tcPr>
          <w:p w14:paraId="5A0E448F" w14:textId="51BE6012" w:rsidR="00231B89" w:rsidRDefault="0006266E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0006266E">
              <w:rPr>
                <w:rFonts w:ascii="Calibri" w:eastAsia="Calibri" w:hAnsi="Calibri" w:cs="Calibri"/>
              </w:rPr>
              <w:t>Josie Charbel, Lisa Kazzi, RDs and</w:t>
            </w:r>
            <w:r>
              <w:rPr>
                <w:rFonts w:ascii="Calibri" w:eastAsia="Calibri" w:hAnsi="Calibri" w:cs="Calibri"/>
              </w:rPr>
              <w:t xml:space="preserve"> vans Co</w:t>
            </w:r>
          </w:p>
        </w:tc>
        <w:tc>
          <w:tcPr>
            <w:tcW w:w="1005" w:type="dxa"/>
            <w:shd w:val="clear" w:color="auto" w:fill="FFFFFF" w:themeFill="background1"/>
          </w:tcPr>
          <w:p w14:paraId="7068F62A" w14:textId="4CDAC1CA" w:rsidR="00231B89" w:rsidRDefault="00730628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Years 1,2,3,4</w:t>
            </w:r>
          </w:p>
        </w:tc>
        <w:tc>
          <w:tcPr>
            <w:tcW w:w="3967" w:type="dxa"/>
            <w:shd w:val="clear" w:color="auto" w:fill="FFFFFF" w:themeFill="background1"/>
          </w:tcPr>
          <w:p w14:paraId="05B8AFC2" w14:textId="3FD18145" w:rsidR="00231B89" w:rsidRDefault="00730628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Existing and new </w:t>
            </w:r>
            <w:r w:rsidRPr="00730628">
              <w:rPr>
                <w:rFonts w:ascii="Calibri" w:eastAsia="Calibri" w:hAnsi="Calibri" w:cs="Calibri"/>
              </w:rPr>
              <w:t>Member &amp; volunteer recruitment campaigns for new stops/services to be undertaken in collaboration with Regions &amp; the Member &amp; Volunteer Experience Team</w:t>
            </w:r>
          </w:p>
        </w:tc>
        <w:tc>
          <w:tcPr>
            <w:tcW w:w="2097" w:type="dxa"/>
            <w:shd w:val="clear" w:color="auto" w:fill="FFFFFF" w:themeFill="background1"/>
          </w:tcPr>
          <w:p w14:paraId="193B5AC1" w14:textId="1233BE16" w:rsidR="00231B89" w:rsidRPr="00C477F6" w:rsidRDefault="00A06500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Member and volunteer experience team </w:t>
            </w:r>
          </w:p>
        </w:tc>
      </w:tr>
      <w:tr w:rsidR="00A06500" w:rsidRPr="00151582" w14:paraId="1A164960" w14:textId="77777777" w:rsidTr="33CA271E">
        <w:tc>
          <w:tcPr>
            <w:tcW w:w="5865" w:type="dxa"/>
            <w:shd w:val="clear" w:color="auto" w:fill="FFFFFF" w:themeFill="background1"/>
          </w:tcPr>
          <w:p w14:paraId="317AB7DB" w14:textId="77777777" w:rsidR="00A06500" w:rsidRDefault="00A0650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00A06500">
              <w:rPr>
                <w:rFonts w:ascii="Calibri" w:eastAsia="Calibri" w:hAnsi="Calibri" w:cs="Calibri"/>
              </w:rPr>
              <w:t xml:space="preserve">Acquire </w:t>
            </w:r>
            <w:r w:rsidR="00D56E9E">
              <w:rPr>
                <w:rFonts w:ascii="Calibri" w:eastAsia="Calibri" w:hAnsi="Calibri" w:cs="Calibri"/>
              </w:rPr>
              <w:t xml:space="preserve">specialist </w:t>
            </w:r>
            <w:r w:rsidR="008D23AB">
              <w:rPr>
                <w:rFonts w:ascii="Calibri" w:eastAsia="Calibri" w:hAnsi="Calibri" w:cs="Calibri"/>
              </w:rPr>
              <w:t xml:space="preserve">partnering </w:t>
            </w:r>
            <w:r w:rsidR="009C1E96">
              <w:rPr>
                <w:rFonts w:ascii="Calibri" w:eastAsia="Calibri" w:hAnsi="Calibri" w:cs="Calibri"/>
              </w:rPr>
              <w:t>agencies</w:t>
            </w:r>
            <w:r w:rsidR="00D50910">
              <w:rPr>
                <w:rFonts w:ascii="Calibri" w:eastAsia="Calibri" w:hAnsi="Calibri" w:cs="Calibri"/>
              </w:rPr>
              <w:t xml:space="preserve"> in the field of health, legal</w:t>
            </w:r>
            <w:r w:rsidR="009C1E96">
              <w:rPr>
                <w:rFonts w:ascii="Calibri" w:eastAsia="Calibri" w:hAnsi="Calibri" w:cs="Calibri"/>
              </w:rPr>
              <w:t xml:space="preserve"> and other </w:t>
            </w:r>
            <w:r w:rsidR="005D38E7">
              <w:rPr>
                <w:rFonts w:ascii="Calibri" w:eastAsia="Calibri" w:hAnsi="Calibri" w:cs="Calibri"/>
              </w:rPr>
              <w:t xml:space="preserve">support </w:t>
            </w:r>
            <w:r w:rsidR="009C1E96">
              <w:rPr>
                <w:rFonts w:ascii="Calibri" w:eastAsia="Calibri" w:hAnsi="Calibri" w:cs="Calibri"/>
              </w:rPr>
              <w:t>services</w:t>
            </w:r>
            <w:r w:rsidR="005D38E7">
              <w:rPr>
                <w:rFonts w:ascii="Calibri" w:eastAsia="Calibri" w:hAnsi="Calibri" w:cs="Calibri"/>
              </w:rPr>
              <w:t xml:space="preserve"> to</w:t>
            </w:r>
            <w:r w:rsidR="009C1E96">
              <w:rPr>
                <w:rFonts w:ascii="Calibri" w:eastAsia="Calibri" w:hAnsi="Calibri" w:cs="Calibri"/>
              </w:rPr>
              <w:t xml:space="preserve"> </w:t>
            </w:r>
            <w:r w:rsidR="0078487D">
              <w:rPr>
                <w:rFonts w:ascii="Calibri" w:eastAsia="Calibri" w:hAnsi="Calibri" w:cs="Calibri"/>
              </w:rPr>
              <w:t xml:space="preserve">help </w:t>
            </w:r>
            <w:r w:rsidR="005D38E7" w:rsidRPr="00A06500">
              <w:rPr>
                <w:rFonts w:ascii="Calibri" w:eastAsia="Calibri" w:hAnsi="Calibri" w:cs="Calibri"/>
              </w:rPr>
              <w:t>fund</w:t>
            </w:r>
            <w:r w:rsidRPr="00A06500">
              <w:rPr>
                <w:rFonts w:ascii="Calibri" w:eastAsia="Calibri" w:hAnsi="Calibri" w:cs="Calibri"/>
              </w:rPr>
              <w:t xml:space="preserve"> the Vinnies Vans Services as a wrap-around mobile outreach service, with an ongoing</w:t>
            </w:r>
            <w:r w:rsidR="009C1E96">
              <w:rPr>
                <w:rFonts w:ascii="Calibri" w:eastAsia="Calibri" w:hAnsi="Calibri" w:cs="Calibri"/>
              </w:rPr>
              <w:t xml:space="preserve"> collaborative agreement</w:t>
            </w:r>
            <w:r w:rsidRPr="00A06500">
              <w:rPr>
                <w:rFonts w:ascii="Calibri" w:eastAsia="Calibri" w:hAnsi="Calibri" w:cs="Calibri"/>
              </w:rPr>
              <w:t xml:space="preserve">. </w:t>
            </w:r>
          </w:p>
          <w:p w14:paraId="3A98CA9C" w14:textId="77777777" w:rsidR="00D84A0B" w:rsidRDefault="00D84A0B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01D80278" w14:textId="7896EF26" w:rsidR="00D84A0B" w:rsidRPr="00231B89" w:rsidRDefault="00D84A0B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734" w:type="dxa"/>
            <w:shd w:val="clear" w:color="auto" w:fill="FFFFFF" w:themeFill="background1"/>
          </w:tcPr>
          <w:p w14:paraId="56E36EB0" w14:textId="097EC443" w:rsidR="00A06500" w:rsidRPr="0006266E" w:rsidRDefault="0078487D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Josie Charbel &amp; Van Cos</w:t>
            </w:r>
          </w:p>
        </w:tc>
        <w:tc>
          <w:tcPr>
            <w:tcW w:w="1005" w:type="dxa"/>
            <w:shd w:val="clear" w:color="auto" w:fill="FFFFFF" w:themeFill="background1"/>
          </w:tcPr>
          <w:p w14:paraId="1419FA09" w14:textId="77777777" w:rsidR="00A06500" w:rsidRDefault="0044478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Years </w:t>
            </w:r>
          </w:p>
          <w:p w14:paraId="6E1A3F83" w14:textId="212CB8D1" w:rsidR="00444780" w:rsidRDefault="0044478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1,2,3,4</w:t>
            </w:r>
          </w:p>
        </w:tc>
        <w:tc>
          <w:tcPr>
            <w:tcW w:w="3967" w:type="dxa"/>
            <w:shd w:val="clear" w:color="auto" w:fill="FFFFFF" w:themeFill="background1"/>
          </w:tcPr>
          <w:p w14:paraId="000372D0" w14:textId="1815E80A" w:rsidR="00A06500" w:rsidRDefault="00500CD7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Increase the proportion of </w:t>
            </w:r>
            <w:r w:rsidR="0061468D">
              <w:rPr>
                <w:rFonts w:ascii="Calibri" w:eastAsia="Calibri" w:hAnsi="Calibri" w:cs="Calibri"/>
              </w:rPr>
              <w:t xml:space="preserve">partnering agencies/services focused on prevention and early </w:t>
            </w:r>
            <w:r w:rsidR="00444780">
              <w:rPr>
                <w:rFonts w:ascii="Calibri" w:eastAsia="Calibri" w:hAnsi="Calibri" w:cs="Calibri"/>
              </w:rPr>
              <w:t>intervention</w:t>
            </w:r>
            <w:r w:rsidR="00C812A4">
              <w:rPr>
                <w:rFonts w:ascii="Calibri" w:eastAsia="Calibri" w:hAnsi="Calibri" w:cs="Calibri"/>
              </w:rPr>
              <w:t xml:space="preserve"> mobile hub delivery model. </w:t>
            </w:r>
          </w:p>
        </w:tc>
        <w:tc>
          <w:tcPr>
            <w:tcW w:w="2097" w:type="dxa"/>
            <w:shd w:val="clear" w:color="auto" w:fill="FFFFFF" w:themeFill="background1"/>
          </w:tcPr>
          <w:p w14:paraId="49EC4BC8" w14:textId="77777777" w:rsidR="00A06500" w:rsidRDefault="00C812A4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Vinnies Services Team </w:t>
            </w:r>
          </w:p>
          <w:p w14:paraId="563599F7" w14:textId="3FF55784" w:rsidR="00C812A4" w:rsidRDefault="00106559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Legal team </w:t>
            </w:r>
          </w:p>
          <w:p w14:paraId="1F585089" w14:textId="09F5F37A" w:rsidR="00106559" w:rsidRDefault="00106559" w:rsidP="00C477F6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WHS team </w:t>
            </w:r>
          </w:p>
        </w:tc>
      </w:tr>
      <w:tr w:rsidR="00E63760" w:rsidRPr="00151582" w14:paraId="038C1EF9" w14:textId="2EB2147E" w:rsidTr="33CA271E">
        <w:tc>
          <w:tcPr>
            <w:tcW w:w="5865" w:type="dxa"/>
            <w:shd w:val="clear" w:color="auto" w:fill="FFFFFF" w:themeFill="background1"/>
          </w:tcPr>
          <w:p w14:paraId="0C54298B" w14:textId="77777777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Secure NSW Government funding to support the Vinnies Vans Services as a wrap-around mobile outreach service, with an ongoing partnership. </w:t>
            </w:r>
          </w:p>
          <w:p w14:paraId="5595B738" w14:textId="77777777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5BAA1D20" w14:textId="77777777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448EBF6B" w14:textId="77777777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  <w:p w14:paraId="3676853B" w14:textId="43C97541" w:rsidR="00E63760" w:rsidRDefault="00E63760" w:rsidP="68C01DD3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</w:p>
        </w:tc>
        <w:tc>
          <w:tcPr>
            <w:tcW w:w="1734" w:type="dxa"/>
            <w:shd w:val="clear" w:color="auto" w:fill="FFFFFF" w:themeFill="background1"/>
          </w:tcPr>
          <w:p w14:paraId="7BE20B30" w14:textId="3C1381E5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Joy Kyriacou, Josie Charbel &amp; Veronica Newman</w:t>
            </w:r>
          </w:p>
        </w:tc>
        <w:tc>
          <w:tcPr>
            <w:tcW w:w="1005" w:type="dxa"/>
            <w:shd w:val="clear" w:color="auto" w:fill="FFFFFF" w:themeFill="background1"/>
          </w:tcPr>
          <w:p w14:paraId="29D419B7" w14:textId="6A18435F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Year 1 &amp; ongoing as needed</w:t>
            </w:r>
          </w:p>
        </w:tc>
        <w:tc>
          <w:tcPr>
            <w:tcW w:w="3967" w:type="dxa"/>
            <w:shd w:val="clear" w:color="auto" w:fill="FFFFFF" w:themeFill="background1"/>
          </w:tcPr>
          <w:p w14:paraId="4DF11B2B" w14:textId="77777777" w:rsidR="00E63760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00B40D54">
              <w:rPr>
                <w:rFonts w:ascii="Calibri" w:eastAsia="Calibri" w:hAnsi="Calibri" w:cs="Calibri"/>
              </w:rPr>
              <w:t>Pitch document to NSW Government on potential program supporting people in temporary housing – Year 1</w:t>
            </w:r>
          </w:p>
          <w:p w14:paraId="1569363F" w14:textId="405CC313" w:rsidR="00E63760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Application to the Housing Innovation Fund (HIF) – Year 1. </w:t>
            </w:r>
          </w:p>
          <w:p w14:paraId="48EB3CE6" w14:textId="652A5817" w:rsidR="00E63760" w:rsidRDefault="00E6376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Inclusion of Vans as an innovative delivery model in DSS ER tender – Year 1</w:t>
            </w:r>
          </w:p>
        </w:tc>
        <w:tc>
          <w:tcPr>
            <w:tcW w:w="2097" w:type="dxa"/>
            <w:shd w:val="clear" w:color="auto" w:fill="FFFFFF" w:themeFill="background1"/>
          </w:tcPr>
          <w:p w14:paraId="53C3F430" w14:textId="77777777" w:rsidR="00E63760" w:rsidRDefault="007863FD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Data team </w:t>
            </w:r>
          </w:p>
          <w:p w14:paraId="00C8F3A1" w14:textId="34445B50" w:rsidR="007863FD" w:rsidRPr="00B40D54" w:rsidRDefault="001A1304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Government relations and policy</w:t>
            </w:r>
          </w:p>
        </w:tc>
      </w:tr>
      <w:tr w:rsidR="00E63760" w:rsidRPr="00151582" w14:paraId="42407B4F" w14:textId="5C81CCB0" w:rsidTr="33CA271E">
        <w:trPr>
          <w:trHeight w:val="4380"/>
        </w:trPr>
        <w:tc>
          <w:tcPr>
            <w:tcW w:w="5865" w:type="dxa"/>
            <w:shd w:val="clear" w:color="auto" w:fill="FFFFFF" w:themeFill="background1"/>
          </w:tcPr>
          <w:p w14:paraId="07182CFB" w14:textId="086BE4D6" w:rsidR="00E63760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>Implement new offers</w:t>
            </w:r>
            <w:r w:rsidR="342DBBB5" w:rsidRPr="33CA271E">
              <w:rPr>
                <w:rFonts w:ascii="Calibri" w:eastAsia="Calibri" w:hAnsi="Calibri" w:cs="Calibri"/>
              </w:rPr>
              <w:t>, initiatives</w:t>
            </w:r>
            <w:r w:rsidRPr="33CA271E">
              <w:rPr>
                <w:rFonts w:ascii="Calibri" w:eastAsia="Calibri" w:hAnsi="Calibri" w:cs="Calibri"/>
              </w:rPr>
              <w:t xml:space="preserve"> and activities to drive income through Vinnies Vans Services, including: </w:t>
            </w:r>
          </w:p>
          <w:p w14:paraId="1A6CDE17" w14:textId="0C6C4340" w:rsidR="00E63760" w:rsidRDefault="00E63760" w:rsidP="000F63B2">
            <w:pPr>
              <w:pStyle w:val="ListParagraph"/>
              <w:numPr>
                <w:ilvl w:val="0"/>
                <w:numId w:val="14"/>
              </w:num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Establishing new corporate experiences and volunteering packages</w:t>
            </w:r>
            <w:r w:rsidR="006C7FF6">
              <w:rPr>
                <w:rFonts w:ascii="Calibri" w:eastAsia="Calibri" w:hAnsi="Calibri" w:cs="Calibri"/>
              </w:rPr>
              <w:t xml:space="preserve"> </w:t>
            </w:r>
            <w:r w:rsidR="00A827E1">
              <w:rPr>
                <w:rFonts w:ascii="Calibri" w:eastAsia="Calibri" w:hAnsi="Calibri" w:cs="Calibri"/>
              </w:rPr>
              <w:t>(</w:t>
            </w:r>
            <w:r w:rsidR="006C7FF6">
              <w:rPr>
                <w:rFonts w:ascii="Calibri" w:eastAsia="Calibri" w:hAnsi="Calibri" w:cs="Calibri"/>
              </w:rPr>
              <w:t>with ROI</w:t>
            </w:r>
            <w:r w:rsidR="00A827E1">
              <w:rPr>
                <w:rFonts w:ascii="Calibri" w:eastAsia="Calibri" w:hAnsi="Calibri" w:cs="Calibri"/>
              </w:rPr>
              <w:t>)</w:t>
            </w:r>
            <w:r>
              <w:rPr>
                <w:rFonts w:ascii="Calibri" w:eastAsia="Calibri" w:hAnsi="Calibri" w:cs="Calibri"/>
              </w:rPr>
              <w:t xml:space="preserve"> collaboratively with Fundraising Team, e.g.: corporate days at West Ryde site, daytime community BBQs, corporate based site volunteering</w:t>
            </w:r>
            <w:r w:rsidR="002754F4">
              <w:rPr>
                <w:rFonts w:ascii="Calibri" w:eastAsia="Calibri" w:hAnsi="Calibri" w:cs="Calibri"/>
              </w:rPr>
              <w:t>.</w:t>
            </w:r>
          </w:p>
          <w:p w14:paraId="368021F7" w14:textId="44BD240D" w:rsidR="00A110A2" w:rsidRPr="000F63B2" w:rsidRDefault="00E63760" w:rsidP="408EBA83">
            <w:pPr>
              <w:pStyle w:val="ListParagraph"/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>Execute special</w:t>
            </w:r>
            <w:r w:rsidR="00795000" w:rsidRPr="33CA271E">
              <w:rPr>
                <w:rFonts w:ascii="Calibri" w:eastAsia="Calibri" w:hAnsi="Calibri" w:cs="Calibri"/>
              </w:rPr>
              <w:t xml:space="preserve"> Vinnies Vans</w:t>
            </w:r>
            <w:r w:rsidRPr="33CA271E">
              <w:rPr>
                <w:rFonts w:ascii="Calibri" w:eastAsia="Calibri" w:hAnsi="Calibri" w:cs="Calibri"/>
              </w:rPr>
              <w:t xml:space="preserve"> corporate and community events, such as luncheons, networking events, community sleepouts, to drive donations and fundraising.</w:t>
            </w:r>
          </w:p>
          <w:p w14:paraId="41078980" w14:textId="51B200C5" w:rsidR="00A110A2" w:rsidRPr="000F63B2" w:rsidRDefault="00E63760" w:rsidP="408EBA83">
            <w:pPr>
              <w:pStyle w:val="ListParagraph"/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>Increase local fundraising through cause related marketing activities and fundraising drives</w:t>
            </w:r>
            <w:r w:rsidR="7F3317C5" w:rsidRPr="33CA271E">
              <w:rPr>
                <w:rFonts w:ascii="Calibri" w:eastAsia="Calibri" w:hAnsi="Calibri" w:cs="Calibri"/>
              </w:rPr>
              <w:t>.</w:t>
            </w:r>
          </w:p>
          <w:p w14:paraId="194A80E6" w14:textId="1C5283FD" w:rsidR="00A110A2" w:rsidRPr="000F63B2" w:rsidRDefault="0E28A76D" w:rsidP="408EBA83">
            <w:pPr>
              <w:pStyle w:val="ListParagraph"/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 xml:space="preserve">Large project initiatives in line with this Strategy that drive larger philanthropic or Government funding, particularly as the EHFF grant </w:t>
            </w:r>
            <w:proofErr w:type="gramStart"/>
            <w:r w:rsidRPr="33CA271E">
              <w:rPr>
                <w:rFonts w:ascii="Calibri" w:eastAsia="Calibri" w:hAnsi="Calibri" w:cs="Calibri"/>
              </w:rPr>
              <w:t>comes to a cl</w:t>
            </w:r>
            <w:r w:rsidR="6394A27F" w:rsidRPr="33CA271E">
              <w:rPr>
                <w:rFonts w:ascii="Calibri" w:eastAsia="Calibri" w:hAnsi="Calibri" w:cs="Calibri"/>
              </w:rPr>
              <w:t>ose</w:t>
            </w:r>
            <w:proofErr w:type="gramEnd"/>
            <w:r w:rsidR="6394A27F" w:rsidRPr="33CA271E">
              <w:rPr>
                <w:rFonts w:ascii="Calibri" w:eastAsia="Calibri" w:hAnsi="Calibri" w:cs="Calibri"/>
              </w:rPr>
              <w:t xml:space="preserve">. </w:t>
            </w:r>
          </w:p>
        </w:tc>
        <w:tc>
          <w:tcPr>
            <w:tcW w:w="1734" w:type="dxa"/>
            <w:shd w:val="clear" w:color="auto" w:fill="FFFFFF" w:themeFill="background1"/>
          </w:tcPr>
          <w:p w14:paraId="5A3FBA04" w14:textId="385944E5" w:rsidR="00E63760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>Josie Charbel, Lisa Kazzi, RDs</w:t>
            </w:r>
            <w:r w:rsidR="7E08DA96" w:rsidRPr="33CA271E">
              <w:rPr>
                <w:rFonts w:ascii="Calibri" w:eastAsia="Calibri" w:hAnsi="Calibri" w:cs="Calibri"/>
              </w:rPr>
              <w:t xml:space="preserve"> &amp; Regional teams</w:t>
            </w:r>
            <w:r w:rsidRPr="33CA271E">
              <w:rPr>
                <w:rFonts w:ascii="Calibri" w:eastAsia="Calibri" w:hAnsi="Calibri" w:cs="Calibri"/>
              </w:rPr>
              <w:t xml:space="preserve"> </w:t>
            </w:r>
            <w:r w:rsidR="5A4BF7BC" w:rsidRPr="33CA271E">
              <w:rPr>
                <w:rFonts w:ascii="Calibri" w:eastAsia="Calibri" w:hAnsi="Calibri" w:cs="Calibri"/>
              </w:rPr>
              <w:t>+</w:t>
            </w:r>
            <w:r w:rsidRPr="33CA271E">
              <w:rPr>
                <w:rFonts w:ascii="Calibri" w:eastAsia="Calibri" w:hAnsi="Calibri" w:cs="Calibri"/>
              </w:rPr>
              <w:t xml:space="preserve"> Fundraising Team</w:t>
            </w:r>
          </w:p>
        </w:tc>
        <w:tc>
          <w:tcPr>
            <w:tcW w:w="1005" w:type="dxa"/>
            <w:shd w:val="clear" w:color="auto" w:fill="FFFFFF" w:themeFill="background1"/>
          </w:tcPr>
          <w:p w14:paraId="59D009B6" w14:textId="3FADB5D4" w:rsidR="00A827E1" w:rsidRPr="00523D7B" w:rsidRDefault="00E63760" w:rsidP="00482911">
            <w:pPr>
              <w:spacing w:before="120" w:line="276" w:lineRule="auto"/>
              <w:jc w:val="left"/>
              <w:rPr>
                <w:rFonts w:ascii="Calibri" w:eastAsia="Calibri" w:hAnsi="Calibri" w:cs="Calibri"/>
              </w:rPr>
            </w:pPr>
            <w:r w:rsidRPr="408EBA83">
              <w:rPr>
                <w:rFonts w:ascii="Calibri" w:eastAsia="Calibri" w:hAnsi="Calibri" w:cs="Calibri"/>
              </w:rPr>
              <w:t>Years 1, 2, 3 &amp; 4</w:t>
            </w:r>
          </w:p>
        </w:tc>
        <w:tc>
          <w:tcPr>
            <w:tcW w:w="3967" w:type="dxa"/>
            <w:shd w:val="clear" w:color="auto" w:fill="FFFFFF" w:themeFill="background1"/>
          </w:tcPr>
          <w:p w14:paraId="158C28D0" w14:textId="1139CD52" w:rsidR="00E63760" w:rsidRPr="00523D7B" w:rsidRDefault="00E63760" w:rsidP="33CA271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>Corporate fundraising</w:t>
            </w:r>
            <w:r w:rsidR="4788909D" w:rsidRPr="33CA271E">
              <w:rPr>
                <w:rFonts w:ascii="Calibri" w:eastAsia="Calibri" w:hAnsi="Calibri" w:cs="Calibri"/>
              </w:rPr>
              <w:t xml:space="preserve"> </w:t>
            </w:r>
            <w:r w:rsidRPr="33CA271E">
              <w:rPr>
                <w:rFonts w:ascii="Calibri" w:eastAsia="Calibri" w:hAnsi="Calibri" w:cs="Calibri"/>
              </w:rPr>
              <w:t>rises</w:t>
            </w:r>
            <w:r w:rsidR="4E5E05BF" w:rsidRPr="33CA271E">
              <w:rPr>
                <w:rFonts w:ascii="Calibri" w:eastAsia="Calibri" w:hAnsi="Calibri" w:cs="Calibri"/>
              </w:rPr>
              <w:t xml:space="preserve"> over the period of the Strategy</w:t>
            </w:r>
            <w:r w:rsidRPr="33CA271E">
              <w:rPr>
                <w:rFonts w:ascii="Calibri" w:eastAsia="Calibri" w:hAnsi="Calibri" w:cs="Calibri"/>
              </w:rPr>
              <w:t xml:space="preserve"> to the value of at least </w:t>
            </w:r>
            <w:r w:rsidR="1B42C111" w:rsidRPr="33CA271E">
              <w:rPr>
                <w:rFonts w:ascii="Calibri" w:eastAsia="Calibri" w:hAnsi="Calibri" w:cs="Calibri"/>
              </w:rPr>
              <w:t>60</w:t>
            </w:r>
            <w:r w:rsidRPr="33CA271E">
              <w:rPr>
                <w:rFonts w:ascii="Calibri" w:eastAsia="Calibri" w:hAnsi="Calibri" w:cs="Calibri"/>
              </w:rPr>
              <w:t>%</w:t>
            </w:r>
            <w:r w:rsidRPr="33CA271E">
              <w:rPr>
                <w:rStyle w:val="FootnoteReference"/>
                <w:rFonts w:ascii="Calibri" w:eastAsia="Calibri" w:hAnsi="Calibri" w:cs="Calibri"/>
              </w:rPr>
              <w:footnoteReference w:id="3"/>
            </w:r>
            <w:r w:rsidRPr="33CA271E">
              <w:rPr>
                <w:rFonts w:ascii="Calibri" w:eastAsia="Calibri" w:hAnsi="Calibri" w:cs="Calibri"/>
              </w:rPr>
              <w:t xml:space="preserve"> of vans operating costs annually.</w:t>
            </w:r>
          </w:p>
          <w:p w14:paraId="17DE68DB" w14:textId="15FDA291" w:rsidR="00E63760" w:rsidRPr="00523D7B" w:rsidRDefault="6AA01577" w:rsidP="33CA271E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 xml:space="preserve">New fundraising initiatives scoped and delivered across Metro and all Regions that have Vans. </w:t>
            </w:r>
          </w:p>
          <w:p w14:paraId="1D11784A" w14:textId="08FE530F" w:rsidR="00E63760" w:rsidRPr="00523D7B" w:rsidRDefault="51B1CBF0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 xml:space="preserve">New philanthropic grants scoped </w:t>
            </w:r>
            <w:r w:rsidR="217897EB" w:rsidRPr="33CA271E">
              <w:rPr>
                <w:rFonts w:ascii="Calibri" w:eastAsia="Calibri" w:hAnsi="Calibri" w:cs="Calibri"/>
              </w:rPr>
              <w:t xml:space="preserve">and sought. </w:t>
            </w:r>
          </w:p>
        </w:tc>
        <w:tc>
          <w:tcPr>
            <w:tcW w:w="2097" w:type="dxa"/>
            <w:shd w:val="clear" w:color="auto" w:fill="FFFFFF" w:themeFill="background1"/>
          </w:tcPr>
          <w:p w14:paraId="61997B82" w14:textId="5A91CD10" w:rsidR="007863FD" w:rsidRDefault="007863FD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Brand and Creative team</w:t>
            </w:r>
          </w:p>
          <w:p w14:paraId="68F35848" w14:textId="231B7E86" w:rsidR="00E63760" w:rsidRDefault="007863FD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 w:rsidRPr="33CA271E">
              <w:rPr>
                <w:rFonts w:ascii="Calibri" w:eastAsia="Calibri" w:hAnsi="Calibri" w:cs="Calibri"/>
              </w:rPr>
              <w:t>Communication</w:t>
            </w:r>
            <w:r w:rsidR="4FB9C65E" w:rsidRPr="33CA271E">
              <w:rPr>
                <w:rFonts w:ascii="Calibri" w:eastAsia="Calibri" w:hAnsi="Calibri" w:cs="Calibri"/>
              </w:rPr>
              <w:t>s</w:t>
            </w:r>
            <w:r w:rsidRPr="33CA271E">
              <w:rPr>
                <w:rFonts w:ascii="Calibri" w:eastAsia="Calibri" w:hAnsi="Calibri" w:cs="Calibri"/>
              </w:rPr>
              <w:t xml:space="preserve"> team </w:t>
            </w:r>
          </w:p>
          <w:p w14:paraId="5479C3F4" w14:textId="77777777" w:rsidR="007863FD" w:rsidRDefault="00432C0E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Conference members and volunteers</w:t>
            </w:r>
          </w:p>
          <w:p w14:paraId="6FBEEA6C" w14:textId="77777777" w:rsidR="006E372B" w:rsidRDefault="006E372B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Fundraising team </w:t>
            </w:r>
          </w:p>
          <w:p w14:paraId="7A965A0B" w14:textId="462762BF" w:rsidR="006E372B" w:rsidRPr="00B40D54" w:rsidRDefault="00BA1082" w:rsidP="00482911">
            <w:pPr>
              <w:spacing w:before="120" w:line="240" w:lineRule="auto"/>
              <w:jc w:val="left"/>
              <w:textAlignment w:val="baseline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Grants team </w:t>
            </w:r>
          </w:p>
        </w:tc>
      </w:tr>
    </w:tbl>
    <w:p w14:paraId="0DDDE53E" w14:textId="77777777" w:rsidR="00864E7B" w:rsidRDefault="00864E7B" w:rsidP="00803FC5">
      <w:pPr>
        <w:pStyle w:val="Heading1"/>
        <w:numPr>
          <w:ilvl w:val="0"/>
          <w:numId w:val="0"/>
        </w:numPr>
        <w:sectPr w:rsidR="00864E7B" w:rsidSect="002E3654">
          <w:headerReference w:type="even" r:id="rId13"/>
          <w:headerReference w:type="default" r:id="rId14"/>
          <w:headerReference w:type="first" r:id="rId15"/>
          <w:pgSz w:w="16838" w:h="11906" w:orient="landscape"/>
          <w:pgMar w:top="1440" w:right="1080" w:bottom="1440" w:left="1080" w:header="708" w:footer="708" w:gutter="0"/>
          <w:cols w:space="708"/>
          <w:docGrid w:linePitch="360"/>
        </w:sectPr>
      </w:pPr>
    </w:p>
    <w:p w14:paraId="3AC5601D" w14:textId="2DE590D6" w:rsidR="00864E7B" w:rsidRPr="0080071E" w:rsidRDefault="00864E7B" w:rsidP="0080071E">
      <w:pPr>
        <w:spacing w:before="120" w:after="120" w:line="240" w:lineRule="auto"/>
        <w:jc w:val="left"/>
        <w:rPr>
          <w:rFonts w:cstheme="minorHAnsi"/>
          <w:sz w:val="20"/>
          <w:szCs w:val="20"/>
        </w:rPr>
        <w:sectPr w:rsidR="00864E7B" w:rsidRPr="0080071E" w:rsidSect="002E3654">
          <w:headerReference w:type="even" r:id="rId16"/>
          <w:headerReference w:type="default" r:id="rId17"/>
          <w:headerReference w:type="first" r:id="rId18"/>
          <w:type w:val="continuous"/>
          <w:pgSz w:w="16838" w:h="11906" w:orient="landscape"/>
          <w:pgMar w:top="1440" w:right="1080" w:bottom="1440" w:left="1080" w:header="708" w:footer="708" w:gutter="0"/>
          <w:cols w:num="2" w:space="708"/>
          <w:docGrid w:linePitch="360"/>
        </w:sectPr>
      </w:pPr>
    </w:p>
    <w:p w14:paraId="4494CF81" w14:textId="378BA007" w:rsidR="00750D42" w:rsidRPr="00750D42" w:rsidRDefault="00750D42" w:rsidP="00D50B33">
      <w:pPr>
        <w:spacing w:before="120" w:after="0" w:line="276" w:lineRule="auto"/>
        <w:jc w:val="left"/>
      </w:pPr>
    </w:p>
    <w:sectPr w:rsidR="00750D42" w:rsidRPr="00750D42" w:rsidSect="002E3654">
      <w:type w:val="continuous"/>
      <w:pgSz w:w="16838" w:h="11906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3F036E" w14:textId="77777777" w:rsidR="005B6C19" w:rsidRDefault="005B6C19" w:rsidP="00D20DB8">
      <w:pPr>
        <w:spacing w:after="0" w:line="240" w:lineRule="auto"/>
      </w:pPr>
      <w:r>
        <w:separator/>
      </w:r>
    </w:p>
  </w:endnote>
  <w:endnote w:type="continuationSeparator" w:id="0">
    <w:p w14:paraId="3A780244" w14:textId="77777777" w:rsidR="005B6C19" w:rsidRDefault="005B6C19" w:rsidP="00D20DB8">
      <w:pPr>
        <w:spacing w:after="0" w:line="240" w:lineRule="auto"/>
      </w:pPr>
      <w:r>
        <w:continuationSeparator/>
      </w:r>
    </w:p>
  </w:endnote>
  <w:endnote w:type="continuationNotice" w:id="1">
    <w:p w14:paraId="5C56E9B0" w14:textId="77777777" w:rsidR="005B6C19" w:rsidRDefault="005B6C1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565702E" w14:textId="5AD3CE42" w:rsidR="009826EB" w:rsidRPr="009B177D" w:rsidRDefault="009826EB">
    <w:pPr>
      <w:pStyle w:val="Footer"/>
      <w:jc w:val="right"/>
      <w:rPr>
        <w:b/>
      </w:rPr>
    </w:pPr>
    <w:r>
      <w:rPr>
        <w:b/>
        <w:noProof/>
        <w:color w:val="064B8D"/>
      </w:rPr>
      <w:drawing>
        <wp:anchor distT="0" distB="0" distL="114300" distR="114300" simplePos="0" relativeHeight="251658240" behindDoc="1" locked="0" layoutInCell="1" allowOverlap="1" wp14:anchorId="62BF2B2B" wp14:editId="31D4C9B8">
          <wp:simplePos x="0" y="0"/>
          <wp:positionH relativeFrom="column">
            <wp:posOffset>-91439</wp:posOffset>
          </wp:positionH>
          <wp:positionV relativeFrom="paragraph">
            <wp:posOffset>111125</wp:posOffset>
          </wp:positionV>
          <wp:extent cx="1920240" cy="326315"/>
          <wp:effectExtent l="0" t="0" r="0" b="4445"/>
          <wp:wrapNone/>
          <wp:docPr id="1574132849" name="Picture 15741328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ociety_nsw_logo_sm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43389" cy="330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26F0F">
      <w:rPr>
        <w:b/>
      </w:rPr>
      <w:t xml:space="preserve"> </w:t>
    </w:r>
  </w:p>
  <w:p w14:paraId="5F8D80AE" w14:textId="58391557" w:rsidR="009826EB" w:rsidRPr="009B177D" w:rsidRDefault="6CB986AA" w:rsidP="6CB986AA">
    <w:pPr>
      <w:pStyle w:val="Footer"/>
      <w:jc w:val="right"/>
      <w:rPr>
        <w:b/>
        <w:bCs/>
        <w:color w:val="064B8D"/>
      </w:rPr>
    </w:pPr>
    <w:r w:rsidRPr="6CB986AA">
      <w:rPr>
        <w:b/>
        <w:bCs/>
        <w:color w:val="064B8D"/>
      </w:rPr>
      <w:t xml:space="preserve">             V</w:t>
    </w:r>
    <w:r w:rsidR="006C77CD">
      <w:rPr>
        <w:b/>
        <w:bCs/>
        <w:color w:val="064B8D"/>
      </w:rPr>
      <w:t xml:space="preserve">ANS </w:t>
    </w:r>
    <w:r w:rsidRPr="6CB986AA">
      <w:rPr>
        <w:b/>
        <w:bCs/>
        <w:color w:val="064B8D"/>
      </w:rPr>
      <w:t>STRATEGY 202</w:t>
    </w:r>
    <w:r w:rsidR="00F41E38">
      <w:rPr>
        <w:b/>
        <w:bCs/>
        <w:color w:val="064B8D"/>
      </w:rPr>
      <w:t>4</w:t>
    </w:r>
    <w:r w:rsidRPr="6CB986AA">
      <w:rPr>
        <w:b/>
        <w:bCs/>
        <w:color w:val="064B8D"/>
      </w:rPr>
      <w:t xml:space="preserve"> to 202</w:t>
    </w:r>
    <w:r w:rsidR="00F41E38">
      <w:rPr>
        <w:b/>
        <w:bCs/>
        <w:color w:val="064B8D"/>
      </w:rPr>
      <w:t>8</w:t>
    </w:r>
    <w:r w:rsidRPr="6CB986AA">
      <w:rPr>
        <w:b/>
        <w:bCs/>
        <w:color w:val="064B8D"/>
      </w:rPr>
      <w:t xml:space="preserve"> </w:t>
    </w:r>
    <w:r w:rsidR="009826EB">
      <w:tab/>
    </w:r>
    <w:r w:rsidRPr="6CB986AA">
      <w:rPr>
        <w:rFonts w:cs="Times New Roman"/>
        <w:b/>
        <w:bCs/>
        <w:color w:val="064B8D"/>
        <w:lang w:val="en-US"/>
      </w:rPr>
      <w:t xml:space="preserve">- </w:t>
    </w:r>
    <w:r w:rsidR="009826EB" w:rsidRPr="6CB986AA">
      <w:rPr>
        <w:rFonts w:cs="Times New Roman"/>
        <w:b/>
        <w:bCs/>
        <w:noProof/>
        <w:color w:val="064B8D"/>
        <w:lang w:val="en-US"/>
      </w:rPr>
      <w:fldChar w:fldCharType="begin"/>
    </w:r>
    <w:r w:rsidR="009826EB" w:rsidRPr="6CB986AA">
      <w:rPr>
        <w:rFonts w:cs="Times New Roman"/>
        <w:b/>
        <w:bCs/>
        <w:color w:val="064B8D"/>
        <w:lang w:val="en-US"/>
      </w:rPr>
      <w:instrText xml:space="preserve"> PAGE </w:instrText>
    </w:r>
    <w:r w:rsidR="009826EB" w:rsidRPr="6CB986AA">
      <w:rPr>
        <w:rFonts w:cs="Times New Roman"/>
        <w:b/>
        <w:bCs/>
        <w:color w:val="064B8D"/>
        <w:lang w:val="en-US"/>
      </w:rPr>
      <w:fldChar w:fldCharType="separate"/>
    </w:r>
    <w:r w:rsidRPr="6CB986AA">
      <w:rPr>
        <w:rFonts w:cs="Times New Roman"/>
        <w:b/>
        <w:bCs/>
        <w:noProof/>
        <w:color w:val="064B8D"/>
        <w:lang w:val="en-US"/>
      </w:rPr>
      <w:t>2</w:t>
    </w:r>
    <w:r w:rsidR="009826EB" w:rsidRPr="6CB986AA">
      <w:rPr>
        <w:rFonts w:cs="Times New Roman"/>
        <w:b/>
        <w:bCs/>
        <w:noProof/>
        <w:color w:val="064B8D"/>
        <w:lang w:val="en-US"/>
      </w:rPr>
      <w:fldChar w:fldCharType="end"/>
    </w:r>
    <w:r w:rsidRPr="6CB986AA">
      <w:rPr>
        <w:rFonts w:cs="Times New Roman"/>
        <w:b/>
        <w:bCs/>
        <w:color w:val="064B8D"/>
        <w:lang w:val="en-US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C96442D" w14:textId="77777777" w:rsidR="005B6C19" w:rsidRDefault="005B6C19" w:rsidP="00D20DB8">
      <w:pPr>
        <w:spacing w:after="0" w:line="240" w:lineRule="auto"/>
      </w:pPr>
      <w:r>
        <w:separator/>
      </w:r>
    </w:p>
  </w:footnote>
  <w:footnote w:type="continuationSeparator" w:id="0">
    <w:p w14:paraId="2739A763" w14:textId="77777777" w:rsidR="005B6C19" w:rsidRDefault="005B6C19" w:rsidP="00D20DB8">
      <w:pPr>
        <w:spacing w:after="0" w:line="240" w:lineRule="auto"/>
      </w:pPr>
      <w:r>
        <w:continuationSeparator/>
      </w:r>
    </w:p>
  </w:footnote>
  <w:footnote w:type="continuationNotice" w:id="1">
    <w:p w14:paraId="04FA2B91" w14:textId="77777777" w:rsidR="005B6C19" w:rsidRDefault="005B6C19">
      <w:pPr>
        <w:spacing w:after="0" w:line="240" w:lineRule="auto"/>
      </w:pPr>
    </w:p>
  </w:footnote>
  <w:footnote w:id="2">
    <w:p w14:paraId="3BAD3BF2" w14:textId="1036A333" w:rsidR="00DE6A9E" w:rsidRPr="00CF2D22" w:rsidRDefault="00DE6A9E">
      <w:pPr>
        <w:pStyle w:val="FootnoteText"/>
        <w:rPr>
          <w:lang w:val="en-US"/>
        </w:rPr>
      </w:pPr>
      <w:r>
        <w:rPr>
          <w:rStyle w:val="FootnoteReference"/>
        </w:rPr>
        <w:footnoteRef/>
      </w:r>
      <w:r>
        <w:t xml:space="preserve"> </w:t>
      </w:r>
      <w:r>
        <w:rPr>
          <w:lang w:val="en-US"/>
        </w:rPr>
        <w:t xml:space="preserve">2024 will be year one, with the baseline being zero as we do not have recorded data on a system at present. </w:t>
      </w:r>
    </w:p>
  </w:footnote>
  <w:footnote w:id="3">
    <w:p w14:paraId="64DD4986" w14:textId="21943A1D" w:rsidR="33CA271E" w:rsidRDefault="33CA271E" w:rsidP="33CA271E">
      <w:pPr>
        <w:pStyle w:val="FootnoteText"/>
      </w:pPr>
      <w:r w:rsidRPr="33CA271E">
        <w:rPr>
          <w:rStyle w:val="FootnoteReference"/>
        </w:rPr>
        <w:footnoteRef/>
      </w:r>
      <w:r>
        <w:t xml:space="preserve"> This uplift will depend on necessary funding mix, based on other Government and philanthropic Grants sought. Currently corporate partnerships bring in around 50% of operating costs.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B68CB6" w14:textId="46992B57" w:rsidR="00382A6D" w:rsidRPr="00382A6D" w:rsidRDefault="00382A6D" w:rsidP="00382A6D">
    <w:pPr>
      <w:pStyle w:val="Header"/>
      <w:jc w:val="center"/>
      <w:rPr>
        <w:b/>
        <w:lang w:val="en-US"/>
      </w:rPr>
    </w:pPr>
    <w:r w:rsidRPr="00382A6D">
      <w:rPr>
        <w:b/>
        <w:noProof/>
      </w:rPr>
      <w:drawing>
        <wp:inline distT="0" distB="0" distL="0" distR="0" wp14:anchorId="6540F2AA" wp14:editId="07AA47B7">
          <wp:extent cx="1587002" cy="1188720"/>
          <wp:effectExtent l="0" t="0" r="0" b="0"/>
          <wp:docPr id="1154524097" name="Picture 1154524097" descr="A white van with blue and yellow writing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54240628" name="Picture 454240628" descr="A white van with blue and yellow writing on i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7002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16A96">
      <w:rPr>
        <w:b/>
      </w:rPr>
      <w:t xml:space="preserve">  </w:t>
    </w:r>
    <w:r w:rsidRPr="00382A6D">
      <w:rPr>
        <w:b/>
        <w:noProof/>
      </w:rPr>
      <w:drawing>
        <wp:inline distT="0" distB="0" distL="0" distR="0" wp14:anchorId="2A8DF6CC" wp14:editId="2341B63F">
          <wp:extent cx="1581981" cy="1188720"/>
          <wp:effectExtent l="0" t="0" r="0" b="0"/>
          <wp:docPr id="1111610105" name="Picture 1111610105" descr="Two women standing in front of a bu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76608596" name="Picture 1376608596" descr="Two women standing in front of a bus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81981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A6D">
      <w:rPr>
        <w:b/>
      </w:rPr>
      <w:t xml:space="preserve">  </w:t>
    </w:r>
    <w:r w:rsidRPr="00382A6D">
      <w:rPr>
        <w:b/>
        <w:noProof/>
      </w:rPr>
      <w:drawing>
        <wp:inline distT="0" distB="0" distL="0" distR="0" wp14:anchorId="2AF942F7" wp14:editId="378ABA6C">
          <wp:extent cx="1664208" cy="1188720"/>
          <wp:effectExtent l="0" t="0" r="0" b="0"/>
          <wp:docPr id="254244214" name="Picture 254244214" descr="A group of men standing next to a truck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3795320" name="Picture 1213795320" descr="A group of men standing next to a truck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64208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82A6D">
      <w:rPr>
        <w:b/>
      </w:rPr>
      <w:t xml:space="preserve">  </w:t>
    </w:r>
    <w:r w:rsidRPr="00382A6D">
      <w:rPr>
        <w:noProof/>
      </w:rPr>
      <w:drawing>
        <wp:inline distT="0" distB="0" distL="0" distR="0" wp14:anchorId="601EA004" wp14:editId="11EDB10B">
          <wp:extent cx="1413769" cy="1188720"/>
          <wp:effectExtent l="0" t="0" r="0" b="0"/>
          <wp:docPr id="1620027921" name="Picture 1620027921" descr="A group of people posing for a pictur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376107" name="Picture 134376107" descr="A group of people posing for a picture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769" cy="11887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137D7A1" w14:textId="77777777" w:rsidR="00375F8C" w:rsidRDefault="00375F8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72AA73" w14:textId="77777777" w:rsidR="005739E9" w:rsidRDefault="005739E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89AF292" w14:textId="41434B09" w:rsidR="00DC023F" w:rsidRPr="00944D0D" w:rsidRDefault="00EC100A" w:rsidP="007F2A1E">
    <w:pPr>
      <w:pStyle w:val="Heading1"/>
      <w:numPr>
        <w:ilvl w:val="0"/>
        <w:numId w:val="12"/>
      </w:numPr>
      <w:rPr>
        <w:lang w:val="en-US"/>
      </w:rPr>
    </w:pPr>
    <w:r>
      <w:rPr>
        <w:lang w:val="en-US"/>
      </w:rPr>
      <w:t xml:space="preserve">The </w:t>
    </w:r>
    <w:r w:rsidR="00F41E38">
      <w:rPr>
        <w:lang w:val="en-US"/>
      </w:rPr>
      <w:t>Strategy</w:t>
    </w:r>
    <w:r w:rsidR="000155DB">
      <w:rPr>
        <w:lang w:val="en-US"/>
      </w:rPr>
      <w:t xml:space="preserve">: </w:t>
    </w:r>
    <w:r w:rsidR="00782892">
      <w:rPr>
        <w:lang w:val="en-US"/>
      </w:rPr>
      <w:t>Ju</w:t>
    </w:r>
    <w:r w:rsidR="00E82708">
      <w:rPr>
        <w:lang w:val="en-US"/>
      </w:rPr>
      <w:t>l</w:t>
    </w:r>
    <w:r w:rsidR="00782892">
      <w:rPr>
        <w:lang w:val="en-US"/>
      </w:rPr>
      <w:t xml:space="preserve"> </w:t>
    </w:r>
    <w:r w:rsidR="000155DB">
      <w:rPr>
        <w:lang w:val="en-US"/>
      </w:rPr>
      <w:t>2024</w:t>
    </w:r>
    <w:r w:rsidR="00782892">
      <w:rPr>
        <w:lang w:val="en-US"/>
      </w:rPr>
      <w:t xml:space="preserve"> – Ju</w:t>
    </w:r>
    <w:r w:rsidR="00E82708">
      <w:rPr>
        <w:lang w:val="en-US"/>
      </w:rPr>
      <w:t>n</w:t>
    </w:r>
    <w:r w:rsidR="00782892">
      <w:rPr>
        <w:lang w:val="en-US"/>
      </w:rPr>
      <w:t xml:space="preserve"> </w:t>
    </w:r>
    <w:r w:rsidR="000155DB">
      <w:rPr>
        <w:lang w:val="en-US"/>
      </w:rPr>
      <w:t>2028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C2D619" w14:textId="77777777" w:rsidR="005739E9" w:rsidRDefault="005739E9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B8DABC" w14:textId="77777777" w:rsidR="005739E9" w:rsidRDefault="005739E9">
    <w:pPr>
      <w:pStyle w:val="Header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2671CC9" w14:textId="4D162D51" w:rsidR="00864E7B" w:rsidRPr="00944D0D" w:rsidRDefault="00864E7B" w:rsidP="00AB00B8">
    <w:pPr>
      <w:pStyle w:val="Heading1"/>
      <w:numPr>
        <w:ilvl w:val="0"/>
        <w:numId w:val="0"/>
      </w:numPr>
      <w:rPr>
        <w:lang w:val="en-US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678DE45" w14:textId="77777777" w:rsidR="005739E9" w:rsidRDefault="005739E9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MJoNCQKUkZAFUN" int2:id="sztiY8JL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B534D"/>
    <w:multiLevelType w:val="hybridMultilevel"/>
    <w:tmpl w:val="FFFFFFFF"/>
    <w:lvl w:ilvl="0" w:tplc="1578E6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AD69B8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40C421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614949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F0C5A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DC4E6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E00E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963A2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9C6C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982EC5"/>
    <w:multiLevelType w:val="hybridMultilevel"/>
    <w:tmpl w:val="7500E5B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2224912"/>
    <w:multiLevelType w:val="hybridMultilevel"/>
    <w:tmpl w:val="FFFFFFFF"/>
    <w:lvl w:ilvl="0" w:tplc="ABE28D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2030F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37ED7E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CEE82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9487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B84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8CC641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B0827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034C7D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0D72E4"/>
    <w:multiLevelType w:val="hybridMultilevel"/>
    <w:tmpl w:val="72D4B772"/>
    <w:lvl w:ilvl="0" w:tplc="030AE6A2">
      <w:start w:val="1"/>
      <w:numFmt w:val="decimal"/>
      <w:pStyle w:val="ListParagraph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B8F6282"/>
    <w:multiLevelType w:val="multilevel"/>
    <w:tmpl w:val="B7DABA02"/>
    <w:lvl w:ilvl="0">
      <w:start w:val="2"/>
      <w:numFmt w:val="decimal"/>
      <w:lvlText w:val="%1"/>
      <w:lvlJc w:val="left"/>
      <w:pPr>
        <w:ind w:left="360" w:hanging="360"/>
      </w:pPr>
      <w:rPr>
        <w:rFonts w:asciiTheme="minorHAnsi" w:eastAsiaTheme="minorHAnsi" w:hAnsiTheme="minorHAnsi" w:cstheme="minorHAnsi" w:hint="default"/>
        <w:sz w:val="22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Theme="minorHAnsi" w:eastAsiaTheme="minorHAnsi" w:hAnsiTheme="minorHAnsi" w:cstheme="minorHAnsi" w:hint="default"/>
        <w:sz w:val="22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Theme="minorHAnsi" w:eastAsiaTheme="minorHAnsi" w:hAnsiTheme="minorHAnsi" w:cstheme="minorHAnsi" w:hint="default"/>
        <w:sz w:val="22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Theme="minorHAnsi" w:eastAsiaTheme="minorHAnsi" w:hAnsiTheme="minorHAnsi" w:cstheme="minorHAnsi" w:hint="default"/>
        <w:sz w:val="22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Theme="minorHAnsi" w:eastAsiaTheme="minorHAnsi" w:hAnsiTheme="minorHAnsi" w:cstheme="minorHAnsi"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asciiTheme="minorHAnsi" w:eastAsiaTheme="minorHAnsi" w:hAnsiTheme="minorHAnsi" w:cstheme="minorHAnsi" w:hint="default"/>
        <w:sz w:val="22"/>
      </w:rPr>
    </w:lvl>
  </w:abstractNum>
  <w:abstractNum w:abstractNumId="5" w15:restartNumberingAfterBreak="0">
    <w:nsid w:val="2E2E577B"/>
    <w:multiLevelType w:val="multilevel"/>
    <w:tmpl w:val="754E9AEC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2814694"/>
    <w:multiLevelType w:val="multilevel"/>
    <w:tmpl w:val="9B5A65D2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7" w15:restartNumberingAfterBreak="0">
    <w:nsid w:val="3CB94263"/>
    <w:multiLevelType w:val="hybridMultilevel"/>
    <w:tmpl w:val="754EAF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395B82"/>
    <w:multiLevelType w:val="hybridMultilevel"/>
    <w:tmpl w:val="ACE8DCB0"/>
    <w:lvl w:ilvl="0" w:tplc="30A6DB8E"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611357C"/>
    <w:multiLevelType w:val="hybridMultilevel"/>
    <w:tmpl w:val="B0009BE4"/>
    <w:lvl w:ilvl="0" w:tplc="0C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0E413D2"/>
    <w:multiLevelType w:val="multilevel"/>
    <w:tmpl w:val="1B028324"/>
    <w:lvl w:ilvl="0">
      <w:start w:val="2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1" w15:restartNumberingAfterBreak="0">
    <w:nsid w:val="52B94047"/>
    <w:multiLevelType w:val="hybridMultilevel"/>
    <w:tmpl w:val="241E180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3B5205D"/>
    <w:multiLevelType w:val="hybridMultilevel"/>
    <w:tmpl w:val="5784F3B2"/>
    <w:lvl w:ilvl="0" w:tplc="30A6DB8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B9735D"/>
    <w:multiLevelType w:val="multilevel"/>
    <w:tmpl w:val="8234984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 w15:restartNumberingAfterBreak="0">
    <w:nsid w:val="57285588"/>
    <w:multiLevelType w:val="multilevel"/>
    <w:tmpl w:val="FA844F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99FBD4F"/>
    <w:multiLevelType w:val="hybridMultilevel"/>
    <w:tmpl w:val="13D415B2"/>
    <w:lvl w:ilvl="0" w:tplc="C4487890">
      <w:start w:val="1"/>
      <w:numFmt w:val="bullet"/>
      <w:lvlText w:val="-"/>
      <w:lvlJc w:val="left"/>
      <w:pPr>
        <w:ind w:left="720" w:hanging="360"/>
      </w:pPr>
      <w:rPr>
        <w:rFonts w:ascii="Aptos" w:hAnsi="Aptos" w:hint="default"/>
      </w:rPr>
    </w:lvl>
    <w:lvl w:ilvl="1" w:tplc="BD14607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8966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243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5B469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A96B6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5067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99AC7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0E0EE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485970"/>
    <w:multiLevelType w:val="hybridMultilevel"/>
    <w:tmpl w:val="FFFFFFFF"/>
    <w:lvl w:ilvl="0" w:tplc="5D749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D6B69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3ACF5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4AA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C10EB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E8C38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B4D65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FB86E7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496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4333426">
    <w:abstractNumId w:val="15"/>
  </w:num>
  <w:num w:numId="2" w16cid:durableId="1445883242">
    <w:abstractNumId w:val="16"/>
  </w:num>
  <w:num w:numId="3" w16cid:durableId="1033338634">
    <w:abstractNumId w:val="2"/>
  </w:num>
  <w:num w:numId="4" w16cid:durableId="907497430">
    <w:abstractNumId w:val="0"/>
  </w:num>
  <w:num w:numId="5" w16cid:durableId="1090665821">
    <w:abstractNumId w:val="3"/>
  </w:num>
  <w:num w:numId="6" w16cid:durableId="658465499">
    <w:abstractNumId w:val="5"/>
  </w:num>
  <w:num w:numId="7" w16cid:durableId="720666218">
    <w:abstractNumId w:val="4"/>
  </w:num>
  <w:num w:numId="8" w16cid:durableId="1264343086">
    <w:abstractNumId w:val="13"/>
  </w:num>
  <w:num w:numId="9" w16cid:durableId="475798324">
    <w:abstractNumId w:val="6"/>
  </w:num>
  <w:num w:numId="10" w16cid:durableId="19742101">
    <w:abstractNumId w:val="10"/>
  </w:num>
  <w:num w:numId="11" w16cid:durableId="1509900991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287516692">
    <w:abstractNumId w:val="9"/>
  </w:num>
  <w:num w:numId="13" w16cid:durableId="1072894570">
    <w:abstractNumId w:val="12"/>
  </w:num>
  <w:num w:numId="14" w16cid:durableId="1985574000">
    <w:abstractNumId w:val="8"/>
  </w:num>
  <w:num w:numId="15" w16cid:durableId="169610422">
    <w:abstractNumId w:val="14"/>
  </w:num>
  <w:num w:numId="16" w16cid:durableId="1500853536">
    <w:abstractNumId w:val="1"/>
  </w:num>
  <w:num w:numId="17" w16cid:durableId="1818303817">
    <w:abstractNumId w:val="7"/>
  </w:num>
  <w:num w:numId="18" w16cid:durableId="744110590">
    <w:abstractNumId w:val="11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D41"/>
    <w:rsid w:val="00000858"/>
    <w:rsid w:val="00001336"/>
    <w:rsid w:val="00001DB0"/>
    <w:rsid w:val="00001F86"/>
    <w:rsid w:val="0000217D"/>
    <w:rsid w:val="00002533"/>
    <w:rsid w:val="00002591"/>
    <w:rsid w:val="000027D1"/>
    <w:rsid w:val="000033D1"/>
    <w:rsid w:val="00003AD1"/>
    <w:rsid w:val="00003ADC"/>
    <w:rsid w:val="00004B1A"/>
    <w:rsid w:val="00004C58"/>
    <w:rsid w:val="00004D1D"/>
    <w:rsid w:val="00004DBF"/>
    <w:rsid w:val="0000608E"/>
    <w:rsid w:val="00007B35"/>
    <w:rsid w:val="000101E0"/>
    <w:rsid w:val="00010721"/>
    <w:rsid w:val="00010A1B"/>
    <w:rsid w:val="0001109B"/>
    <w:rsid w:val="00012248"/>
    <w:rsid w:val="00012D8F"/>
    <w:rsid w:val="00013089"/>
    <w:rsid w:val="000131B3"/>
    <w:rsid w:val="00013D34"/>
    <w:rsid w:val="00014305"/>
    <w:rsid w:val="000143FD"/>
    <w:rsid w:val="000155DB"/>
    <w:rsid w:val="00015C67"/>
    <w:rsid w:val="00016429"/>
    <w:rsid w:val="0001680C"/>
    <w:rsid w:val="00016D9A"/>
    <w:rsid w:val="00017A8C"/>
    <w:rsid w:val="00017BC9"/>
    <w:rsid w:val="00022352"/>
    <w:rsid w:val="000223E7"/>
    <w:rsid w:val="000224B5"/>
    <w:rsid w:val="0002255E"/>
    <w:rsid w:val="00023220"/>
    <w:rsid w:val="00023554"/>
    <w:rsid w:val="00024282"/>
    <w:rsid w:val="00025455"/>
    <w:rsid w:val="0002550F"/>
    <w:rsid w:val="000257BF"/>
    <w:rsid w:val="00026728"/>
    <w:rsid w:val="00026F2E"/>
    <w:rsid w:val="00027205"/>
    <w:rsid w:val="00027C63"/>
    <w:rsid w:val="000301F5"/>
    <w:rsid w:val="000302AD"/>
    <w:rsid w:val="000306DA"/>
    <w:rsid w:val="00030B9F"/>
    <w:rsid w:val="00030E35"/>
    <w:rsid w:val="00031956"/>
    <w:rsid w:val="00031BC1"/>
    <w:rsid w:val="00031C91"/>
    <w:rsid w:val="000329F4"/>
    <w:rsid w:val="00032AF7"/>
    <w:rsid w:val="000331A7"/>
    <w:rsid w:val="00033937"/>
    <w:rsid w:val="0003476C"/>
    <w:rsid w:val="000355E5"/>
    <w:rsid w:val="000357B8"/>
    <w:rsid w:val="00035A86"/>
    <w:rsid w:val="0003606B"/>
    <w:rsid w:val="0003677D"/>
    <w:rsid w:val="0003746D"/>
    <w:rsid w:val="00041844"/>
    <w:rsid w:val="00041C63"/>
    <w:rsid w:val="00041CBC"/>
    <w:rsid w:val="000420E0"/>
    <w:rsid w:val="000426D1"/>
    <w:rsid w:val="00042BBE"/>
    <w:rsid w:val="00042D4C"/>
    <w:rsid w:val="00042E70"/>
    <w:rsid w:val="00042EA4"/>
    <w:rsid w:val="00043DFE"/>
    <w:rsid w:val="00043E9E"/>
    <w:rsid w:val="00044629"/>
    <w:rsid w:val="00045348"/>
    <w:rsid w:val="000467C0"/>
    <w:rsid w:val="00046BEE"/>
    <w:rsid w:val="000475B3"/>
    <w:rsid w:val="00047822"/>
    <w:rsid w:val="00047D88"/>
    <w:rsid w:val="000500A8"/>
    <w:rsid w:val="000523C4"/>
    <w:rsid w:val="000526C4"/>
    <w:rsid w:val="000527A7"/>
    <w:rsid w:val="00052F79"/>
    <w:rsid w:val="00053607"/>
    <w:rsid w:val="000558E6"/>
    <w:rsid w:val="000562FB"/>
    <w:rsid w:val="00056332"/>
    <w:rsid w:val="0005658F"/>
    <w:rsid w:val="00056B89"/>
    <w:rsid w:val="00056F56"/>
    <w:rsid w:val="0005764A"/>
    <w:rsid w:val="000579A4"/>
    <w:rsid w:val="0006200E"/>
    <w:rsid w:val="0006226E"/>
    <w:rsid w:val="0006266E"/>
    <w:rsid w:val="0006269C"/>
    <w:rsid w:val="00062FE8"/>
    <w:rsid w:val="00063A13"/>
    <w:rsid w:val="000643FB"/>
    <w:rsid w:val="000650E4"/>
    <w:rsid w:val="0006685C"/>
    <w:rsid w:val="000673B9"/>
    <w:rsid w:val="00067635"/>
    <w:rsid w:val="00067CF9"/>
    <w:rsid w:val="00067D57"/>
    <w:rsid w:val="00070160"/>
    <w:rsid w:val="000709FA"/>
    <w:rsid w:val="00070A19"/>
    <w:rsid w:val="000714B6"/>
    <w:rsid w:val="00071A1E"/>
    <w:rsid w:val="00072E87"/>
    <w:rsid w:val="000741EF"/>
    <w:rsid w:val="000748C3"/>
    <w:rsid w:val="00075480"/>
    <w:rsid w:val="00075703"/>
    <w:rsid w:val="00076B2A"/>
    <w:rsid w:val="0007762D"/>
    <w:rsid w:val="00077DBB"/>
    <w:rsid w:val="00080EB0"/>
    <w:rsid w:val="0008122B"/>
    <w:rsid w:val="00081A2C"/>
    <w:rsid w:val="00082550"/>
    <w:rsid w:val="00082CF2"/>
    <w:rsid w:val="0008315F"/>
    <w:rsid w:val="000835C0"/>
    <w:rsid w:val="00083DD3"/>
    <w:rsid w:val="00083FA7"/>
    <w:rsid w:val="0008460E"/>
    <w:rsid w:val="00084BEC"/>
    <w:rsid w:val="00084EF7"/>
    <w:rsid w:val="000858EB"/>
    <w:rsid w:val="00086375"/>
    <w:rsid w:val="00086E6A"/>
    <w:rsid w:val="000870A6"/>
    <w:rsid w:val="000920FF"/>
    <w:rsid w:val="0009232D"/>
    <w:rsid w:val="00092435"/>
    <w:rsid w:val="00092F4F"/>
    <w:rsid w:val="000930E1"/>
    <w:rsid w:val="000938FF"/>
    <w:rsid w:val="000946DB"/>
    <w:rsid w:val="00094A39"/>
    <w:rsid w:val="00094A68"/>
    <w:rsid w:val="00094F20"/>
    <w:rsid w:val="00095DA5"/>
    <w:rsid w:val="00095E8F"/>
    <w:rsid w:val="0009619F"/>
    <w:rsid w:val="00096B70"/>
    <w:rsid w:val="00096DBE"/>
    <w:rsid w:val="000973C8"/>
    <w:rsid w:val="00097745"/>
    <w:rsid w:val="00097884"/>
    <w:rsid w:val="00097B21"/>
    <w:rsid w:val="00097D53"/>
    <w:rsid w:val="000A042D"/>
    <w:rsid w:val="000A0740"/>
    <w:rsid w:val="000A0ACF"/>
    <w:rsid w:val="000A0B3F"/>
    <w:rsid w:val="000A0BA2"/>
    <w:rsid w:val="000A1013"/>
    <w:rsid w:val="000A21C1"/>
    <w:rsid w:val="000A22B1"/>
    <w:rsid w:val="000A262A"/>
    <w:rsid w:val="000A28BF"/>
    <w:rsid w:val="000A30F9"/>
    <w:rsid w:val="000A40C5"/>
    <w:rsid w:val="000A55EE"/>
    <w:rsid w:val="000A6074"/>
    <w:rsid w:val="000A6BA3"/>
    <w:rsid w:val="000A727D"/>
    <w:rsid w:val="000A7CF1"/>
    <w:rsid w:val="000B0BAA"/>
    <w:rsid w:val="000B0EFF"/>
    <w:rsid w:val="000B18FE"/>
    <w:rsid w:val="000B1BD0"/>
    <w:rsid w:val="000B21AE"/>
    <w:rsid w:val="000B36DF"/>
    <w:rsid w:val="000B3729"/>
    <w:rsid w:val="000B3796"/>
    <w:rsid w:val="000B39E7"/>
    <w:rsid w:val="000B3C5E"/>
    <w:rsid w:val="000B4076"/>
    <w:rsid w:val="000B4169"/>
    <w:rsid w:val="000B44CC"/>
    <w:rsid w:val="000B5521"/>
    <w:rsid w:val="000B566B"/>
    <w:rsid w:val="000B62E9"/>
    <w:rsid w:val="000B675D"/>
    <w:rsid w:val="000B67AE"/>
    <w:rsid w:val="000B6D6C"/>
    <w:rsid w:val="000B7A91"/>
    <w:rsid w:val="000B7BF9"/>
    <w:rsid w:val="000C0503"/>
    <w:rsid w:val="000C095F"/>
    <w:rsid w:val="000C10F0"/>
    <w:rsid w:val="000C10F1"/>
    <w:rsid w:val="000C1FAE"/>
    <w:rsid w:val="000C2A9D"/>
    <w:rsid w:val="000C327A"/>
    <w:rsid w:val="000C345C"/>
    <w:rsid w:val="000C3818"/>
    <w:rsid w:val="000C40AE"/>
    <w:rsid w:val="000C4431"/>
    <w:rsid w:val="000C4913"/>
    <w:rsid w:val="000C4CB7"/>
    <w:rsid w:val="000C4E14"/>
    <w:rsid w:val="000C5FE5"/>
    <w:rsid w:val="000C654C"/>
    <w:rsid w:val="000C6B83"/>
    <w:rsid w:val="000D046D"/>
    <w:rsid w:val="000D2040"/>
    <w:rsid w:val="000D23A8"/>
    <w:rsid w:val="000D3AB6"/>
    <w:rsid w:val="000D433E"/>
    <w:rsid w:val="000D59CE"/>
    <w:rsid w:val="000D5A6D"/>
    <w:rsid w:val="000D5B88"/>
    <w:rsid w:val="000D6B83"/>
    <w:rsid w:val="000E026E"/>
    <w:rsid w:val="000E02E8"/>
    <w:rsid w:val="000E08C3"/>
    <w:rsid w:val="000E0DD9"/>
    <w:rsid w:val="000E17AF"/>
    <w:rsid w:val="000E3088"/>
    <w:rsid w:val="000E3A33"/>
    <w:rsid w:val="000E3F31"/>
    <w:rsid w:val="000E42EA"/>
    <w:rsid w:val="000E43DE"/>
    <w:rsid w:val="000E5F9A"/>
    <w:rsid w:val="000E69BC"/>
    <w:rsid w:val="000E7961"/>
    <w:rsid w:val="000F045B"/>
    <w:rsid w:val="000F07C8"/>
    <w:rsid w:val="000F0FA7"/>
    <w:rsid w:val="000F1A72"/>
    <w:rsid w:val="000F26A6"/>
    <w:rsid w:val="000F26C1"/>
    <w:rsid w:val="000F27C9"/>
    <w:rsid w:val="000F2B35"/>
    <w:rsid w:val="000F2C2E"/>
    <w:rsid w:val="000F2E02"/>
    <w:rsid w:val="000F3137"/>
    <w:rsid w:val="000F461D"/>
    <w:rsid w:val="000F4DB0"/>
    <w:rsid w:val="000F5945"/>
    <w:rsid w:val="000F5CE3"/>
    <w:rsid w:val="000F5F0D"/>
    <w:rsid w:val="000F63B2"/>
    <w:rsid w:val="000F679D"/>
    <w:rsid w:val="000F7C6C"/>
    <w:rsid w:val="0010034A"/>
    <w:rsid w:val="00100547"/>
    <w:rsid w:val="001014D7"/>
    <w:rsid w:val="00101E65"/>
    <w:rsid w:val="00102288"/>
    <w:rsid w:val="001026D2"/>
    <w:rsid w:val="00102FCF"/>
    <w:rsid w:val="00103034"/>
    <w:rsid w:val="001036E3"/>
    <w:rsid w:val="00104230"/>
    <w:rsid w:val="00104980"/>
    <w:rsid w:val="0010548B"/>
    <w:rsid w:val="00106080"/>
    <w:rsid w:val="00106399"/>
    <w:rsid w:val="00106559"/>
    <w:rsid w:val="001079C4"/>
    <w:rsid w:val="00107EE7"/>
    <w:rsid w:val="001102AC"/>
    <w:rsid w:val="00110603"/>
    <w:rsid w:val="00110A6B"/>
    <w:rsid w:val="001119EF"/>
    <w:rsid w:val="00112781"/>
    <w:rsid w:val="00112A09"/>
    <w:rsid w:val="00112C52"/>
    <w:rsid w:val="001134BE"/>
    <w:rsid w:val="0011421C"/>
    <w:rsid w:val="00114368"/>
    <w:rsid w:val="001162AF"/>
    <w:rsid w:val="00116C37"/>
    <w:rsid w:val="00116E59"/>
    <w:rsid w:val="00117253"/>
    <w:rsid w:val="00117B42"/>
    <w:rsid w:val="00120549"/>
    <w:rsid w:val="00121E97"/>
    <w:rsid w:val="0012271B"/>
    <w:rsid w:val="00122A95"/>
    <w:rsid w:val="001232AB"/>
    <w:rsid w:val="001236EE"/>
    <w:rsid w:val="00123B2C"/>
    <w:rsid w:val="00123F97"/>
    <w:rsid w:val="00124472"/>
    <w:rsid w:val="00124A49"/>
    <w:rsid w:val="001250D7"/>
    <w:rsid w:val="0012553B"/>
    <w:rsid w:val="00125D9E"/>
    <w:rsid w:val="0012612C"/>
    <w:rsid w:val="00126A21"/>
    <w:rsid w:val="00126C24"/>
    <w:rsid w:val="001304DE"/>
    <w:rsid w:val="00130A8D"/>
    <w:rsid w:val="00130E0D"/>
    <w:rsid w:val="00132275"/>
    <w:rsid w:val="001322EE"/>
    <w:rsid w:val="00132499"/>
    <w:rsid w:val="00132CFF"/>
    <w:rsid w:val="00132E41"/>
    <w:rsid w:val="0013318F"/>
    <w:rsid w:val="001337CF"/>
    <w:rsid w:val="001355A7"/>
    <w:rsid w:val="00136CE6"/>
    <w:rsid w:val="001370D7"/>
    <w:rsid w:val="00137444"/>
    <w:rsid w:val="001401EF"/>
    <w:rsid w:val="001410BD"/>
    <w:rsid w:val="001410D3"/>
    <w:rsid w:val="001412EF"/>
    <w:rsid w:val="001419E2"/>
    <w:rsid w:val="00141A66"/>
    <w:rsid w:val="001420ED"/>
    <w:rsid w:val="001423AE"/>
    <w:rsid w:val="0014306A"/>
    <w:rsid w:val="00143320"/>
    <w:rsid w:val="00143878"/>
    <w:rsid w:val="00144377"/>
    <w:rsid w:val="00144993"/>
    <w:rsid w:val="00144C1C"/>
    <w:rsid w:val="00145C1C"/>
    <w:rsid w:val="00145DD4"/>
    <w:rsid w:val="00146991"/>
    <w:rsid w:val="0014727E"/>
    <w:rsid w:val="00147334"/>
    <w:rsid w:val="001473AE"/>
    <w:rsid w:val="00147730"/>
    <w:rsid w:val="00150023"/>
    <w:rsid w:val="001507C4"/>
    <w:rsid w:val="001508D3"/>
    <w:rsid w:val="00150B98"/>
    <w:rsid w:val="00151582"/>
    <w:rsid w:val="00155614"/>
    <w:rsid w:val="001559AC"/>
    <w:rsid w:val="00156621"/>
    <w:rsid w:val="00156F38"/>
    <w:rsid w:val="0015713D"/>
    <w:rsid w:val="0015716E"/>
    <w:rsid w:val="00157C30"/>
    <w:rsid w:val="00157FF4"/>
    <w:rsid w:val="00161D56"/>
    <w:rsid w:val="00162036"/>
    <w:rsid w:val="00162463"/>
    <w:rsid w:val="00162A72"/>
    <w:rsid w:val="00163AB4"/>
    <w:rsid w:val="00163BE9"/>
    <w:rsid w:val="00164790"/>
    <w:rsid w:val="00164C1D"/>
    <w:rsid w:val="00165549"/>
    <w:rsid w:val="00165FF1"/>
    <w:rsid w:val="00166E74"/>
    <w:rsid w:val="00167545"/>
    <w:rsid w:val="00167706"/>
    <w:rsid w:val="00167ABB"/>
    <w:rsid w:val="00167AF6"/>
    <w:rsid w:val="00167FF9"/>
    <w:rsid w:val="0017004B"/>
    <w:rsid w:val="00170C30"/>
    <w:rsid w:val="00170FD8"/>
    <w:rsid w:val="001712C5"/>
    <w:rsid w:val="00171408"/>
    <w:rsid w:val="001724E4"/>
    <w:rsid w:val="001729F1"/>
    <w:rsid w:val="001731E0"/>
    <w:rsid w:val="0017428F"/>
    <w:rsid w:val="00174602"/>
    <w:rsid w:val="001746F7"/>
    <w:rsid w:val="0017472F"/>
    <w:rsid w:val="0017489B"/>
    <w:rsid w:val="00174CEE"/>
    <w:rsid w:val="0017500B"/>
    <w:rsid w:val="001766D3"/>
    <w:rsid w:val="00176A59"/>
    <w:rsid w:val="00176FBD"/>
    <w:rsid w:val="0018021B"/>
    <w:rsid w:val="00180DAB"/>
    <w:rsid w:val="001819DB"/>
    <w:rsid w:val="00182F8D"/>
    <w:rsid w:val="00183B16"/>
    <w:rsid w:val="0018402D"/>
    <w:rsid w:val="00184039"/>
    <w:rsid w:val="00184129"/>
    <w:rsid w:val="0018462A"/>
    <w:rsid w:val="00184987"/>
    <w:rsid w:val="0018599B"/>
    <w:rsid w:val="0018680F"/>
    <w:rsid w:val="00186EB0"/>
    <w:rsid w:val="001870F7"/>
    <w:rsid w:val="0018770E"/>
    <w:rsid w:val="00187EF5"/>
    <w:rsid w:val="00190414"/>
    <w:rsid w:val="0019055C"/>
    <w:rsid w:val="001916A7"/>
    <w:rsid w:val="00191793"/>
    <w:rsid w:val="00192967"/>
    <w:rsid w:val="001930DB"/>
    <w:rsid w:val="001935EC"/>
    <w:rsid w:val="00193795"/>
    <w:rsid w:val="001937CE"/>
    <w:rsid w:val="00193F6E"/>
    <w:rsid w:val="001940E1"/>
    <w:rsid w:val="001941C7"/>
    <w:rsid w:val="00194350"/>
    <w:rsid w:val="0019480C"/>
    <w:rsid w:val="001953B2"/>
    <w:rsid w:val="001953FF"/>
    <w:rsid w:val="00196F0C"/>
    <w:rsid w:val="00197B12"/>
    <w:rsid w:val="001A1304"/>
    <w:rsid w:val="001A1814"/>
    <w:rsid w:val="001A19CD"/>
    <w:rsid w:val="001A1CB1"/>
    <w:rsid w:val="001A1E3A"/>
    <w:rsid w:val="001A34E9"/>
    <w:rsid w:val="001A4EB1"/>
    <w:rsid w:val="001A50BD"/>
    <w:rsid w:val="001A50FE"/>
    <w:rsid w:val="001A5825"/>
    <w:rsid w:val="001A74B0"/>
    <w:rsid w:val="001A7B48"/>
    <w:rsid w:val="001A7F62"/>
    <w:rsid w:val="001B0666"/>
    <w:rsid w:val="001B06B2"/>
    <w:rsid w:val="001B1124"/>
    <w:rsid w:val="001B160A"/>
    <w:rsid w:val="001B235B"/>
    <w:rsid w:val="001B256F"/>
    <w:rsid w:val="001B2EBE"/>
    <w:rsid w:val="001B324D"/>
    <w:rsid w:val="001B3A9F"/>
    <w:rsid w:val="001B3D4C"/>
    <w:rsid w:val="001B3E52"/>
    <w:rsid w:val="001B45CB"/>
    <w:rsid w:val="001B4BF9"/>
    <w:rsid w:val="001B4DDD"/>
    <w:rsid w:val="001B4EF5"/>
    <w:rsid w:val="001B579F"/>
    <w:rsid w:val="001B67B3"/>
    <w:rsid w:val="001B6895"/>
    <w:rsid w:val="001B737F"/>
    <w:rsid w:val="001C053F"/>
    <w:rsid w:val="001C0D66"/>
    <w:rsid w:val="001C128C"/>
    <w:rsid w:val="001C14F6"/>
    <w:rsid w:val="001C1984"/>
    <w:rsid w:val="001C1D8B"/>
    <w:rsid w:val="001C20DB"/>
    <w:rsid w:val="001C26BD"/>
    <w:rsid w:val="001C2A51"/>
    <w:rsid w:val="001C2DAA"/>
    <w:rsid w:val="001C2EAF"/>
    <w:rsid w:val="001C3477"/>
    <w:rsid w:val="001C366E"/>
    <w:rsid w:val="001C3705"/>
    <w:rsid w:val="001C4A99"/>
    <w:rsid w:val="001C52C2"/>
    <w:rsid w:val="001C76EE"/>
    <w:rsid w:val="001C7C72"/>
    <w:rsid w:val="001C7EBD"/>
    <w:rsid w:val="001D063B"/>
    <w:rsid w:val="001D0757"/>
    <w:rsid w:val="001D08D9"/>
    <w:rsid w:val="001D0C03"/>
    <w:rsid w:val="001D0DD4"/>
    <w:rsid w:val="001D0FFC"/>
    <w:rsid w:val="001D1898"/>
    <w:rsid w:val="001D19F7"/>
    <w:rsid w:val="001D22D0"/>
    <w:rsid w:val="001D25F9"/>
    <w:rsid w:val="001D346C"/>
    <w:rsid w:val="001D45D1"/>
    <w:rsid w:val="001D5645"/>
    <w:rsid w:val="001D56AD"/>
    <w:rsid w:val="001D6384"/>
    <w:rsid w:val="001D773A"/>
    <w:rsid w:val="001D7D6D"/>
    <w:rsid w:val="001DD4C6"/>
    <w:rsid w:val="001E04E0"/>
    <w:rsid w:val="001E04FB"/>
    <w:rsid w:val="001E1034"/>
    <w:rsid w:val="001E15D5"/>
    <w:rsid w:val="001E20F9"/>
    <w:rsid w:val="001E2298"/>
    <w:rsid w:val="001E33B9"/>
    <w:rsid w:val="001E3475"/>
    <w:rsid w:val="001E3F6D"/>
    <w:rsid w:val="001E4231"/>
    <w:rsid w:val="001E6E65"/>
    <w:rsid w:val="001F0B42"/>
    <w:rsid w:val="001F19D0"/>
    <w:rsid w:val="001F1E80"/>
    <w:rsid w:val="001F2476"/>
    <w:rsid w:val="001F298D"/>
    <w:rsid w:val="001F3B6F"/>
    <w:rsid w:val="001F3C3E"/>
    <w:rsid w:val="001F3D43"/>
    <w:rsid w:val="001F3FB4"/>
    <w:rsid w:val="001F418D"/>
    <w:rsid w:val="001F41B0"/>
    <w:rsid w:val="001F48AB"/>
    <w:rsid w:val="001F5014"/>
    <w:rsid w:val="001F50AE"/>
    <w:rsid w:val="001F523E"/>
    <w:rsid w:val="001F5AAF"/>
    <w:rsid w:val="001F5DD2"/>
    <w:rsid w:val="001F65FA"/>
    <w:rsid w:val="002022E0"/>
    <w:rsid w:val="00202635"/>
    <w:rsid w:val="00202805"/>
    <w:rsid w:val="002030BA"/>
    <w:rsid w:val="00203A49"/>
    <w:rsid w:val="00203BDD"/>
    <w:rsid w:val="00203D65"/>
    <w:rsid w:val="002043DD"/>
    <w:rsid w:val="00204D0D"/>
    <w:rsid w:val="00205D66"/>
    <w:rsid w:val="00206020"/>
    <w:rsid w:val="0020632F"/>
    <w:rsid w:val="00206359"/>
    <w:rsid w:val="002065B6"/>
    <w:rsid w:val="002104D6"/>
    <w:rsid w:val="00210AF7"/>
    <w:rsid w:val="0021199E"/>
    <w:rsid w:val="00211A1C"/>
    <w:rsid w:val="0021288D"/>
    <w:rsid w:val="002133C6"/>
    <w:rsid w:val="00213B05"/>
    <w:rsid w:val="002146C3"/>
    <w:rsid w:val="0021478C"/>
    <w:rsid w:val="00214CA4"/>
    <w:rsid w:val="002151D8"/>
    <w:rsid w:val="00215B4F"/>
    <w:rsid w:val="00215F29"/>
    <w:rsid w:val="002163D3"/>
    <w:rsid w:val="002170DC"/>
    <w:rsid w:val="00217528"/>
    <w:rsid w:val="0021781E"/>
    <w:rsid w:val="00217D8A"/>
    <w:rsid w:val="00217E0E"/>
    <w:rsid w:val="00220339"/>
    <w:rsid w:val="002203BD"/>
    <w:rsid w:val="002203DF"/>
    <w:rsid w:val="00221920"/>
    <w:rsid w:val="00221D70"/>
    <w:rsid w:val="00221E23"/>
    <w:rsid w:val="00222003"/>
    <w:rsid w:val="0022248F"/>
    <w:rsid w:val="00222513"/>
    <w:rsid w:val="00224335"/>
    <w:rsid w:val="002248D3"/>
    <w:rsid w:val="002248DC"/>
    <w:rsid w:val="00224928"/>
    <w:rsid w:val="00224B07"/>
    <w:rsid w:val="00225EC4"/>
    <w:rsid w:val="002265EB"/>
    <w:rsid w:val="00226775"/>
    <w:rsid w:val="00226DD2"/>
    <w:rsid w:val="00226E0E"/>
    <w:rsid w:val="00227654"/>
    <w:rsid w:val="00230164"/>
    <w:rsid w:val="00231B89"/>
    <w:rsid w:val="00231F1E"/>
    <w:rsid w:val="002327A7"/>
    <w:rsid w:val="0023285B"/>
    <w:rsid w:val="00232946"/>
    <w:rsid w:val="00232B8C"/>
    <w:rsid w:val="00233B42"/>
    <w:rsid w:val="002342C7"/>
    <w:rsid w:val="00234426"/>
    <w:rsid w:val="00234C6D"/>
    <w:rsid w:val="002350F1"/>
    <w:rsid w:val="00235E17"/>
    <w:rsid w:val="00236C32"/>
    <w:rsid w:val="00240140"/>
    <w:rsid w:val="002401F1"/>
    <w:rsid w:val="002403E5"/>
    <w:rsid w:val="002403F6"/>
    <w:rsid w:val="00242658"/>
    <w:rsid w:val="002438DB"/>
    <w:rsid w:val="00243DCC"/>
    <w:rsid w:val="0024484B"/>
    <w:rsid w:val="00244F08"/>
    <w:rsid w:val="0024547E"/>
    <w:rsid w:val="00245DF5"/>
    <w:rsid w:val="002468E3"/>
    <w:rsid w:val="00246BF4"/>
    <w:rsid w:val="00247BEC"/>
    <w:rsid w:val="00250917"/>
    <w:rsid w:val="0025095D"/>
    <w:rsid w:val="00250B09"/>
    <w:rsid w:val="00250DDE"/>
    <w:rsid w:val="00253233"/>
    <w:rsid w:val="002533FD"/>
    <w:rsid w:val="0025369D"/>
    <w:rsid w:val="00253822"/>
    <w:rsid w:val="0025411F"/>
    <w:rsid w:val="00254457"/>
    <w:rsid w:val="00254CB2"/>
    <w:rsid w:val="00256110"/>
    <w:rsid w:val="0025615D"/>
    <w:rsid w:val="00256245"/>
    <w:rsid w:val="002563D3"/>
    <w:rsid w:val="00256D9E"/>
    <w:rsid w:val="00257D7B"/>
    <w:rsid w:val="0026068B"/>
    <w:rsid w:val="00260B70"/>
    <w:rsid w:val="0026134F"/>
    <w:rsid w:val="002629D2"/>
    <w:rsid w:val="00262C09"/>
    <w:rsid w:val="00263141"/>
    <w:rsid w:val="00263403"/>
    <w:rsid w:val="002639D4"/>
    <w:rsid w:val="00263B4D"/>
    <w:rsid w:val="00263FDB"/>
    <w:rsid w:val="0026407C"/>
    <w:rsid w:val="00264684"/>
    <w:rsid w:val="00264FF9"/>
    <w:rsid w:val="00265C04"/>
    <w:rsid w:val="00266E16"/>
    <w:rsid w:val="0027019F"/>
    <w:rsid w:val="00270223"/>
    <w:rsid w:val="0027026B"/>
    <w:rsid w:val="002705C8"/>
    <w:rsid w:val="00270AB8"/>
    <w:rsid w:val="00271BCB"/>
    <w:rsid w:val="00274379"/>
    <w:rsid w:val="00274FE1"/>
    <w:rsid w:val="0027535A"/>
    <w:rsid w:val="002754F4"/>
    <w:rsid w:val="002770BA"/>
    <w:rsid w:val="0027720C"/>
    <w:rsid w:val="0027769E"/>
    <w:rsid w:val="00277DC0"/>
    <w:rsid w:val="00280D5D"/>
    <w:rsid w:val="00281389"/>
    <w:rsid w:val="00281B20"/>
    <w:rsid w:val="00282D18"/>
    <w:rsid w:val="00283806"/>
    <w:rsid w:val="00283997"/>
    <w:rsid w:val="00284DEC"/>
    <w:rsid w:val="00284E2F"/>
    <w:rsid w:val="0028574C"/>
    <w:rsid w:val="0028597B"/>
    <w:rsid w:val="002869C8"/>
    <w:rsid w:val="002871E0"/>
    <w:rsid w:val="002873EE"/>
    <w:rsid w:val="00290418"/>
    <w:rsid w:val="002913AB"/>
    <w:rsid w:val="002924EC"/>
    <w:rsid w:val="00292664"/>
    <w:rsid w:val="002928F9"/>
    <w:rsid w:val="002930D7"/>
    <w:rsid w:val="002932B7"/>
    <w:rsid w:val="002935D5"/>
    <w:rsid w:val="00294174"/>
    <w:rsid w:val="00294784"/>
    <w:rsid w:val="00294FBA"/>
    <w:rsid w:val="002950DA"/>
    <w:rsid w:val="002951EA"/>
    <w:rsid w:val="00295210"/>
    <w:rsid w:val="00295CF2"/>
    <w:rsid w:val="00295EB0"/>
    <w:rsid w:val="002963A0"/>
    <w:rsid w:val="00296521"/>
    <w:rsid w:val="00296F34"/>
    <w:rsid w:val="0029702C"/>
    <w:rsid w:val="002971A4"/>
    <w:rsid w:val="00297806"/>
    <w:rsid w:val="00297A71"/>
    <w:rsid w:val="002A09D8"/>
    <w:rsid w:val="002A0EDD"/>
    <w:rsid w:val="002A0F25"/>
    <w:rsid w:val="002A17A4"/>
    <w:rsid w:val="002A2514"/>
    <w:rsid w:val="002A2538"/>
    <w:rsid w:val="002A289F"/>
    <w:rsid w:val="002A29DF"/>
    <w:rsid w:val="002A3353"/>
    <w:rsid w:val="002A3AAD"/>
    <w:rsid w:val="002A4648"/>
    <w:rsid w:val="002A512E"/>
    <w:rsid w:val="002A53D0"/>
    <w:rsid w:val="002A577A"/>
    <w:rsid w:val="002A652B"/>
    <w:rsid w:val="002A6A70"/>
    <w:rsid w:val="002A701C"/>
    <w:rsid w:val="002A7262"/>
    <w:rsid w:val="002B0679"/>
    <w:rsid w:val="002B09D2"/>
    <w:rsid w:val="002B0E2B"/>
    <w:rsid w:val="002B1542"/>
    <w:rsid w:val="002B1C41"/>
    <w:rsid w:val="002B2AD3"/>
    <w:rsid w:val="002B2FD0"/>
    <w:rsid w:val="002B55A9"/>
    <w:rsid w:val="002B5A77"/>
    <w:rsid w:val="002B61E4"/>
    <w:rsid w:val="002B655E"/>
    <w:rsid w:val="002B6610"/>
    <w:rsid w:val="002B70FC"/>
    <w:rsid w:val="002C0301"/>
    <w:rsid w:val="002C1429"/>
    <w:rsid w:val="002C165E"/>
    <w:rsid w:val="002C1835"/>
    <w:rsid w:val="002C1B02"/>
    <w:rsid w:val="002C1D1D"/>
    <w:rsid w:val="002C2373"/>
    <w:rsid w:val="002C2573"/>
    <w:rsid w:val="002C2BC4"/>
    <w:rsid w:val="002C3225"/>
    <w:rsid w:val="002C3409"/>
    <w:rsid w:val="002C3933"/>
    <w:rsid w:val="002C46A9"/>
    <w:rsid w:val="002C4C9D"/>
    <w:rsid w:val="002C5140"/>
    <w:rsid w:val="002C5406"/>
    <w:rsid w:val="002C5443"/>
    <w:rsid w:val="002C5D5F"/>
    <w:rsid w:val="002C6F35"/>
    <w:rsid w:val="002C76E6"/>
    <w:rsid w:val="002D016A"/>
    <w:rsid w:val="002D0DF0"/>
    <w:rsid w:val="002D1886"/>
    <w:rsid w:val="002D223C"/>
    <w:rsid w:val="002D26E8"/>
    <w:rsid w:val="002D29F8"/>
    <w:rsid w:val="002D2AFE"/>
    <w:rsid w:val="002D2FFD"/>
    <w:rsid w:val="002D30DF"/>
    <w:rsid w:val="002D37A8"/>
    <w:rsid w:val="002D41EA"/>
    <w:rsid w:val="002D6312"/>
    <w:rsid w:val="002D6529"/>
    <w:rsid w:val="002D7027"/>
    <w:rsid w:val="002D78F6"/>
    <w:rsid w:val="002E02D2"/>
    <w:rsid w:val="002E0884"/>
    <w:rsid w:val="002E0C86"/>
    <w:rsid w:val="002E0DAA"/>
    <w:rsid w:val="002E12B6"/>
    <w:rsid w:val="002E141E"/>
    <w:rsid w:val="002E14B2"/>
    <w:rsid w:val="002E16E9"/>
    <w:rsid w:val="002E18D4"/>
    <w:rsid w:val="002E19B4"/>
    <w:rsid w:val="002E1FFA"/>
    <w:rsid w:val="002E306A"/>
    <w:rsid w:val="002E30C8"/>
    <w:rsid w:val="002E3654"/>
    <w:rsid w:val="002E37EA"/>
    <w:rsid w:val="002E38DB"/>
    <w:rsid w:val="002E39BA"/>
    <w:rsid w:val="002E3B5B"/>
    <w:rsid w:val="002E3D02"/>
    <w:rsid w:val="002E3F10"/>
    <w:rsid w:val="002E46B3"/>
    <w:rsid w:val="002E4758"/>
    <w:rsid w:val="002E53B5"/>
    <w:rsid w:val="002E6BEA"/>
    <w:rsid w:val="002E72FB"/>
    <w:rsid w:val="002E7D19"/>
    <w:rsid w:val="002F106D"/>
    <w:rsid w:val="002F1702"/>
    <w:rsid w:val="002F18E2"/>
    <w:rsid w:val="002F1A6D"/>
    <w:rsid w:val="002F1C13"/>
    <w:rsid w:val="002F2819"/>
    <w:rsid w:val="002F285C"/>
    <w:rsid w:val="002F2BD1"/>
    <w:rsid w:val="002F2DB7"/>
    <w:rsid w:val="002F2E52"/>
    <w:rsid w:val="002F2F31"/>
    <w:rsid w:val="002F36D1"/>
    <w:rsid w:val="002F3755"/>
    <w:rsid w:val="002F3E68"/>
    <w:rsid w:val="002F4487"/>
    <w:rsid w:val="002F47A3"/>
    <w:rsid w:val="002F4F86"/>
    <w:rsid w:val="002F54E7"/>
    <w:rsid w:val="002F755A"/>
    <w:rsid w:val="00300638"/>
    <w:rsid w:val="00300BE9"/>
    <w:rsid w:val="00303094"/>
    <w:rsid w:val="00303E21"/>
    <w:rsid w:val="00304847"/>
    <w:rsid w:val="00305335"/>
    <w:rsid w:val="00305605"/>
    <w:rsid w:val="00306778"/>
    <w:rsid w:val="00311561"/>
    <w:rsid w:val="003118DD"/>
    <w:rsid w:val="00312051"/>
    <w:rsid w:val="00313436"/>
    <w:rsid w:val="00313AB2"/>
    <w:rsid w:val="003152CA"/>
    <w:rsid w:val="00315360"/>
    <w:rsid w:val="003153E4"/>
    <w:rsid w:val="00316BE4"/>
    <w:rsid w:val="00316C08"/>
    <w:rsid w:val="003173E0"/>
    <w:rsid w:val="00320EB2"/>
    <w:rsid w:val="003216FF"/>
    <w:rsid w:val="0032229F"/>
    <w:rsid w:val="0032230C"/>
    <w:rsid w:val="00322601"/>
    <w:rsid w:val="0032287C"/>
    <w:rsid w:val="00322B39"/>
    <w:rsid w:val="003246C8"/>
    <w:rsid w:val="003248F4"/>
    <w:rsid w:val="00324EBC"/>
    <w:rsid w:val="003253F5"/>
    <w:rsid w:val="003261B2"/>
    <w:rsid w:val="003261B6"/>
    <w:rsid w:val="003263AB"/>
    <w:rsid w:val="00326EA4"/>
    <w:rsid w:val="0032768C"/>
    <w:rsid w:val="00327C94"/>
    <w:rsid w:val="0033031F"/>
    <w:rsid w:val="003305EB"/>
    <w:rsid w:val="00330D76"/>
    <w:rsid w:val="0033229C"/>
    <w:rsid w:val="003329EC"/>
    <w:rsid w:val="00332C75"/>
    <w:rsid w:val="0033367D"/>
    <w:rsid w:val="0033374E"/>
    <w:rsid w:val="003347F8"/>
    <w:rsid w:val="00335005"/>
    <w:rsid w:val="00335247"/>
    <w:rsid w:val="00335B78"/>
    <w:rsid w:val="00335BD4"/>
    <w:rsid w:val="00335E2C"/>
    <w:rsid w:val="00336569"/>
    <w:rsid w:val="00337938"/>
    <w:rsid w:val="00337C13"/>
    <w:rsid w:val="0034078A"/>
    <w:rsid w:val="003419A7"/>
    <w:rsid w:val="003422DB"/>
    <w:rsid w:val="00342466"/>
    <w:rsid w:val="0034271C"/>
    <w:rsid w:val="00342F3B"/>
    <w:rsid w:val="00343BD1"/>
    <w:rsid w:val="00343BEE"/>
    <w:rsid w:val="00344B4B"/>
    <w:rsid w:val="00344C18"/>
    <w:rsid w:val="00344F93"/>
    <w:rsid w:val="00345234"/>
    <w:rsid w:val="00345399"/>
    <w:rsid w:val="0034568C"/>
    <w:rsid w:val="00346407"/>
    <w:rsid w:val="00346B7A"/>
    <w:rsid w:val="00346BBE"/>
    <w:rsid w:val="00346FBF"/>
    <w:rsid w:val="00347263"/>
    <w:rsid w:val="003474D4"/>
    <w:rsid w:val="00347D5E"/>
    <w:rsid w:val="00347E29"/>
    <w:rsid w:val="0035016A"/>
    <w:rsid w:val="003501BA"/>
    <w:rsid w:val="003501C6"/>
    <w:rsid w:val="003501D1"/>
    <w:rsid w:val="00350A3D"/>
    <w:rsid w:val="00350E7C"/>
    <w:rsid w:val="003512D7"/>
    <w:rsid w:val="0035211F"/>
    <w:rsid w:val="0035253B"/>
    <w:rsid w:val="003536F6"/>
    <w:rsid w:val="00353969"/>
    <w:rsid w:val="003547DD"/>
    <w:rsid w:val="003563E6"/>
    <w:rsid w:val="003565FC"/>
    <w:rsid w:val="003568DA"/>
    <w:rsid w:val="003575EF"/>
    <w:rsid w:val="003602B9"/>
    <w:rsid w:val="00360B40"/>
    <w:rsid w:val="0036217B"/>
    <w:rsid w:val="003621DB"/>
    <w:rsid w:val="003623F1"/>
    <w:rsid w:val="003630AE"/>
    <w:rsid w:val="00363527"/>
    <w:rsid w:val="0036390C"/>
    <w:rsid w:val="003643C9"/>
    <w:rsid w:val="003644B1"/>
    <w:rsid w:val="003646E9"/>
    <w:rsid w:val="00365702"/>
    <w:rsid w:val="00366213"/>
    <w:rsid w:val="00366686"/>
    <w:rsid w:val="003666D1"/>
    <w:rsid w:val="003672BF"/>
    <w:rsid w:val="00367B54"/>
    <w:rsid w:val="00370F85"/>
    <w:rsid w:val="003716BB"/>
    <w:rsid w:val="0037197C"/>
    <w:rsid w:val="00372111"/>
    <w:rsid w:val="003721F6"/>
    <w:rsid w:val="003728FD"/>
    <w:rsid w:val="00372D65"/>
    <w:rsid w:val="00373A27"/>
    <w:rsid w:val="003745A7"/>
    <w:rsid w:val="00374B8E"/>
    <w:rsid w:val="003753CE"/>
    <w:rsid w:val="0037551F"/>
    <w:rsid w:val="00375556"/>
    <w:rsid w:val="00375F8C"/>
    <w:rsid w:val="00375FC5"/>
    <w:rsid w:val="003760C4"/>
    <w:rsid w:val="0037624A"/>
    <w:rsid w:val="00376293"/>
    <w:rsid w:val="00376BA6"/>
    <w:rsid w:val="003778AF"/>
    <w:rsid w:val="0038018C"/>
    <w:rsid w:val="00380451"/>
    <w:rsid w:val="0038128F"/>
    <w:rsid w:val="00382A6D"/>
    <w:rsid w:val="00382C39"/>
    <w:rsid w:val="0038305A"/>
    <w:rsid w:val="00383C5E"/>
    <w:rsid w:val="00383C78"/>
    <w:rsid w:val="00383DCC"/>
    <w:rsid w:val="00383FCD"/>
    <w:rsid w:val="003844BB"/>
    <w:rsid w:val="0038472B"/>
    <w:rsid w:val="00385661"/>
    <w:rsid w:val="00386D43"/>
    <w:rsid w:val="0038753E"/>
    <w:rsid w:val="00387AFB"/>
    <w:rsid w:val="00387C61"/>
    <w:rsid w:val="003903FE"/>
    <w:rsid w:val="003915CF"/>
    <w:rsid w:val="0039195D"/>
    <w:rsid w:val="003919B9"/>
    <w:rsid w:val="00391A18"/>
    <w:rsid w:val="00391B27"/>
    <w:rsid w:val="00392BCB"/>
    <w:rsid w:val="00393104"/>
    <w:rsid w:val="0039396D"/>
    <w:rsid w:val="003939B3"/>
    <w:rsid w:val="00393AFE"/>
    <w:rsid w:val="00393B0E"/>
    <w:rsid w:val="003942D5"/>
    <w:rsid w:val="00394805"/>
    <w:rsid w:val="00395204"/>
    <w:rsid w:val="00395754"/>
    <w:rsid w:val="00395C9C"/>
    <w:rsid w:val="00396176"/>
    <w:rsid w:val="00396E32"/>
    <w:rsid w:val="00397953"/>
    <w:rsid w:val="003A19FE"/>
    <w:rsid w:val="003A2DDA"/>
    <w:rsid w:val="003A3028"/>
    <w:rsid w:val="003A3FDB"/>
    <w:rsid w:val="003A447C"/>
    <w:rsid w:val="003A4571"/>
    <w:rsid w:val="003A470B"/>
    <w:rsid w:val="003A48B9"/>
    <w:rsid w:val="003A49ED"/>
    <w:rsid w:val="003A4A5D"/>
    <w:rsid w:val="003A4FFF"/>
    <w:rsid w:val="003A5330"/>
    <w:rsid w:val="003A5433"/>
    <w:rsid w:val="003A5575"/>
    <w:rsid w:val="003A63C2"/>
    <w:rsid w:val="003A684D"/>
    <w:rsid w:val="003A6A6B"/>
    <w:rsid w:val="003A6D63"/>
    <w:rsid w:val="003A6FE2"/>
    <w:rsid w:val="003A71BB"/>
    <w:rsid w:val="003A76E2"/>
    <w:rsid w:val="003A78AC"/>
    <w:rsid w:val="003A7C5F"/>
    <w:rsid w:val="003B09E8"/>
    <w:rsid w:val="003B1208"/>
    <w:rsid w:val="003B1BFE"/>
    <w:rsid w:val="003B2AD3"/>
    <w:rsid w:val="003B3B6E"/>
    <w:rsid w:val="003B4621"/>
    <w:rsid w:val="003B55E4"/>
    <w:rsid w:val="003B5992"/>
    <w:rsid w:val="003B6306"/>
    <w:rsid w:val="003B7324"/>
    <w:rsid w:val="003B754A"/>
    <w:rsid w:val="003B790A"/>
    <w:rsid w:val="003B7C46"/>
    <w:rsid w:val="003B7E62"/>
    <w:rsid w:val="003C0077"/>
    <w:rsid w:val="003C24C2"/>
    <w:rsid w:val="003C25D3"/>
    <w:rsid w:val="003C28B6"/>
    <w:rsid w:val="003C28DD"/>
    <w:rsid w:val="003C2C85"/>
    <w:rsid w:val="003C2EE8"/>
    <w:rsid w:val="003C3A6B"/>
    <w:rsid w:val="003C3A8F"/>
    <w:rsid w:val="003C4296"/>
    <w:rsid w:val="003C4B6B"/>
    <w:rsid w:val="003C5686"/>
    <w:rsid w:val="003C5890"/>
    <w:rsid w:val="003C5DC3"/>
    <w:rsid w:val="003C6084"/>
    <w:rsid w:val="003C74A6"/>
    <w:rsid w:val="003D0D4E"/>
    <w:rsid w:val="003D129E"/>
    <w:rsid w:val="003D187D"/>
    <w:rsid w:val="003D1901"/>
    <w:rsid w:val="003D2654"/>
    <w:rsid w:val="003D2F12"/>
    <w:rsid w:val="003D3028"/>
    <w:rsid w:val="003D3C6E"/>
    <w:rsid w:val="003D5CC4"/>
    <w:rsid w:val="003D5F38"/>
    <w:rsid w:val="003D63B7"/>
    <w:rsid w:val="003D7460"/>
    <w:rsid w:val="003D7884"/>
    <w:rsid w:val="003E01EF"/>
    <w:rsid w:val="003E0378"/>
    <w:rsid w:val="003E1176"/>
    <w:rsid w:val="003E2A4D"/>
    <w:rsid w:val="003E2F04"/>
    <w:rsid w:val="003E3125"/>
    <w:rsid w:val="003E3184"/>
    <w:rsid w:val="003E3897"/>
    <w:rsid w:val="003E3A3D"/>
    <w:rsid w:val="003E3D19"/>
    <w:rsid w:val="003E4782"/>
    <w:rsid w:val="003E4876"/>
    <w:rsid w:val="003E4BC7"/>
    <w:rsid w:val="003E4D51"/>
    <w:rsid w:val="003E4E74"/>
    <w:rsid w:val="003E4F16"/>
    <w:rsid w:val="003E718B"/>
    <w:rsid w:val="003E7D05"/>
    <w:rsid w:val="003F1025"/>
    <w:rsid w:val="003F1028"/>
    <w:rsid w:val="003F10E4"/>
    <w:rsid w:val="003F2CC4"/>
    <w:rsid w:val="003F30A2"/>
    <w:rsid w:val="003F3985"/>
    <w:rsid w:val="003F4562"/>
    <w:rsid w:val="003F49D9"/>
    <w:rsid w:val="003F5572"/>
    <w:rsid w:val="003F5742"/>
    <w:rsid w:val="003F5A13"/>
    <w:rsid w:val="003F612C"/>
    <w:rsid w:val="003F6410"/>
    <w:rsid w:val="003F6EC6"/>
    <w:rsid w:val="003F73F9"/>
    <w:rsid w:val="003F7A89"/>
    <w:rsid w:val="00400667"/>
    <w:rsid w:val="00400F0D"/>
    <w:rsid w:val="00400FD9"/>
    <w:rsid w:val="00401598"/>
    <w:rsid w:val="00401FD7"/>
    <w:rsid w:val="00402164"/>
    <w:rsid w:val="00402B3B"/>
    <w:rsid w:val="00402CF0"/>
    <w:rsid w:val="00403FE7"/>
    <w:rsid w:val="0040521B"/>
    <w:rsid w:val="004059C8"/>
    <w:rsid w:val="00405DED"/>
    <w:rsid w:val="00406073"/>
    <w:rsid w:val="00406490"/>
    <w:rsid w:val="004066F5"/>
    <w:rsid w:val="00406C65"/>
    <w:rsid w:val="00406E5B"/>
    <w:rsid w:val="004070A5"/>
    <w:rsid w:val="004076ED"/>
    <w:rsid w:val="004078DF"/>
    <w:rsid w:val="00407DAE"/>
    <w:rsid w:val="004103FA"/>
    <w:rsid w:val="00410A7C"/>
    <w:rsid w:val="004118B7"/>
    <w:rsid w:val="0041195E"/>
    <w:rsid w:val="00411AD7"/>
    <w:rsid w:val="00411BC7"/>
    <w:rsid w:val="004120F1"/>
    <w:rsid w:val="0041210C"/>
    <w:rsid w:val="004122F7"/>
    <w:rsid w:val="004128D4"/>
    <w:rsid w:val="00412E5B"/>
    <w:rsid w:val="00413033"/>
    <w:rsid w:val="00413045"/>
    <w:rsid w:val="00413116"/>
    <w:rsid w:val="00413275"/>
    <w:rsid w:val="00413EDE"/>
    <w:rsid w:val="00413EE6"/>
    <w:rsid w:val="00414011"/>
    <w:rsid w:val="004144B8"/>
    <w:rsid w:val="004148B0"/>
    <w:rsid w:val="00416826"/>
    <w:rsid w:val="00416DE6"/>
    <w:rsid w:val="00417111"/>
    <w:rsid w:val="00417BB3"/>
    <w:rsid w:val="00420760"/>
    <w:rsid w:val="00421112"/>
    <w:rsid w:val="004212A8"/>
    <w:rsid w:val="00421C97"/>
    <w:rsid w:val="004222FC"/>
    <w:rsid w:val="00422C5D"/>
    <w:rsid w:val="004239D0"/>
    <w:rsid w:val="00423A8F"/>
    <w:rsid w:val="00423ADB"/>
    <w:rsid w:val="004244A9"/>
    <w:rsid w:val="00424719"/>
    <w:rsid w:val="00424BF1"/>
    <w:rsid w:val="00424F84"/>
    <w:rsid w:val="004254E3"/>
    <w:rsid w:val="004257EB"/>
    <w:rsid w:val="004265FF"/>
    <w:rsid w:val="00426BCE"/>
    <w:rsid w:val="00426C3F"/>
    <w:rsid w:val="004271BC"/>
    <w:rsid w:val="00427BED"/>
    <w:rsid w:val="00427D17"/>
    <w:rsid w:val="0043027C"/>
    <w:rsid w:val="00430552"/>
    <w:rsid w:val="00430A25"/>
    <w:rsid w:val="00430A29"/>
    <w:rsid w:val="00430BF6"/>
    <w:rsid w:val="00430C95"/>
    <w:rsid w:val="00430E9C"/>
    <w:rsid w:val="00431123"/>
    <w:rsid w:val="004315D7"/>
    <w:rsid w:val="00431F7E"/>
    <w:rsid w:val="004321A3"/>
    <w:rsid w:val="004327F0"/>
    <w:rsid w:val="00432C0E"/>
    <w:rsid w:val="00432F1C"/>
    <w:rsid w:val="004332C4"/>
    <w:rsid w:val="004333CF"/>
    <w:rsid w:val="00433766"/>
    <w:rsid w:val="00435295"/>
    <w:rsid w:val="00435B47"/>
    <w:rsid w:val="004363A3"/>
    <w:rsid w:val="00436B1A"/>
    <w:rsid w:val="0043790A"/>
    <w:rsid w:val="004412EC"/>
    <w:rsid w:val="00441377"/>
    <w:rsid w:val="00441863"/>
    <w:rsid w:val="00441989"/>
    <w:rsid w:val="00441F9C"/>
    <w:rsid w:val="00442B2F"/>
    <w:rsid w:val="00443451"/>
    <w:rsid w:val="00443AA5"/>
    <w:rsid w:val="00443B0F"/>
    <w:rsid w:val="0044420A"/>
    <w:rsid w:val="00444406"/>
    <w:rsid w:val="00444780"/>
    <w:rsid w:val="0044488A"/>
    <w:rsid w:val="00444E4B"/>
    <w:rsid w:val="00445159"/>
    <w:rsid w:val="00445689"/>
    <w:rsid w:val="00445793"/>
    <w:rsid w:val="00445929"/>
    <w:rsid w:val="0044678D"/>
    <w:rsid w:val="0044685C"/>
    <w:rsid w:val="004471A8"/>
    <w:rsid w:val="004479D5"/>
    <w:rsid w:val="0045068F"/>
    <w:rsid w:val="00450E42"/>
    <w:rsid w:val="004512B6"/>
    <w:rsid w:val="004514A3"/>
    <w:rsid w:val="004516BB"/>
    <w:rsid w:val="004517A5"/>
    <w:rsid w:val="004519D1"/>
    <w:rsid w:val="00452308"/>
    <w:rsid w:val="0045397D"/>
    <w:rsid w:val="00453AC1"/>
    <w:rsid w:val="004541F2"/>
    <w:rsid w:val="004545A9"/>
    <w:rsid w:val="0045498E"/>
    <w:rsid w:val="00454BB6"/>
    <w:rsid w:val="004560F4"/>
    <w:rsid w:val="004566B5"/>
    <w:rsid w:val="004567D5"/>
    <w:rsid w:val="004568E4"/>
    <w:rsid w:val="004571AA"/>
    <w:rsid w:val="00457E04"/>
    <w:rsid w:val="00460BC3"/>
    <w:rsid w:val="00460E1E"/>
    <w:rsid w:val="00461419"/>
    <w:rsid w:val="00462B35"/>
    <w:rsid w:val="00463B84"/>
    <w:rsid w:val="0046444B"/>
    <w:rsid w:val="00464CFD"/>
    <w:rsid w:val="00464D1C"/>
    <w:rsid w:val="00464EAE"/>
    <w:rsid w:val="0046530E"/>
    <w:rsid w:val="00465DE1"/>
    <w:rsid w:val="00466B1B"/>
    <w:rsid w:val="00466E29"/>
    <w:rsid w:val="00467BAC"/>
    <w:rsid w:val="00467BB1"/>
    <w:rsid w:val="00470AF2"/>
    <w:rsid w:val="00471454"/>
    <w:rsid w:val="0047180F"/>
    <w:rsid w:val="00472452"/>
    <w:rsid w:val="004725EC"/>
    <w:rsid w:val="0047273C"/>
    <w:rsid w:val="0047297E"/>
    <w:rsid w:val="00472B7C"/>
    <w:rsid w:val="00472EB4"/>
    <w:rsid w:val="00472F01"/>
    <w:rsid w:val="00473223"/>
    <w:rsid w:val="0047337B"/>
    <w:rsid w:val="0047620B"/>
    <w:rsid w:val="00476600"/>
    <w:rsid w:val="00476EA4"/>
    <w:rsid w:val="00477423"/>
    <w:rsid w:val="0047755D"/>
    <w:rsid w:val="004777D1"/>
    <w:rsid w:val="004808C1"/>
    <w:rsid w:val="00481A1A"/>
    <w:rsid w:val="00482911"/>
    <w:rsid w:val="00482BC8"/>
    <w:rsid w:val="004833D1"/>
    <w:rsid w:val="004836E2"/>
    <w:rsid w:val="00484107"/>
    <w:rsid w:val="00484475"/>
    <w:rsid w:val="00485142"/>
    <w:rsid w:val="0048684D"/>
    <w:rsid w:val="0048687C"/>
    <w:rsid w:val="00486CD1"/>
    <w:rsid w:val="004902EB"/>
    <w:rsid w:val="00490CD2"/>
    <w:rsid w:val="0049117F"/>
    <w:rsid w:val="0049255F"/>
    <w:rsid w:val="00492591"/>
    <w:rsid w:val="00492FBA"/>
    <w:rsid w:val="004934F3"/>
    <w:rsid w:val="00493995"/>
    <w:rsid w:val="00494CC5"/>
    <w:rsid w:val="00496688"/>
    <w:rsid w:val="004967BB"/>
    <w:rsid w:val="00496E76"/>
    <w:rsid w:val="00497A5A"/>
    <w:rsid w:val="00497C9E"/>
    <w:rsid w:val="004A0136"/>
    <w:rsid w:val="004A0CC1"/>
    <w:rsid w:val="004A1985"/>
    <w:rsid w:val="004A1E80"/>
    <w:rsid w:val="004A2F7B"/>
    <w:rsid w:val="004A32C5"/>
    <w:rsid w:val="004A341E"/>
    <w:rsid w:val="004A35C8"/>
    <w:rsid w:val="004A4315"/>
    <w:rsid w:val="004A471E"/>
    <w:rsid w:val="004A4E00"/>
    <w:rsid w:val="004A4FF8"/>
    <w:rsid w:val="004A56A3"/>
    <w:rsid w:val="004A5EC2"/>
    <w:rsid w:val="004A74D0"/>
    <w:rsid w:val="004B032E"/>
    <w:rsid w:val="004B0D05"/>
    <w:rsid w:val="004B1291"/>
    <w:rsid w:val="004B1346"/>
    <w:rsid w:val="004B1A08"/>
    <w:rsid w:val="004B1A7C"/>
    <w:rsid w:val="004B27DC"/>
    <w:rsid w:val="004B2C5E"/>
    <w:rsid w:val="004B34BB"/>
    <w:rsid w:val="004B34D8"/>
    <w:rsid w:val="004B48BC"/>
    <w:rsid w:val="004B5CDD"/>
    <w:rsid w:val="004B5FA9"/>
    <w:rsid w:val="004B6D19"/>
    <w:rsid w:val="004B74F4"/>
    <w:rsid w:val="004B75E5"/>
    <w:rsid w:val="004B78B5"/>
    <w:rsid w:val="004C1656"/>
    <w:rsid w:val="004C1A7D"/>
    <w:rsid w:val="004C1ABB"/>
    <w:rsid w:val="004C1C28"/>
    <w:rsid w:val="004C243F"/>
    <w:rsid w:val="004C2BA3"/>
    <w:rsid w:val="004C4221"/>
    <w:rsid w:val="004C4C43"/>
    <w:rsid w:val="004C4D16"/>
    <w:rsid w:val="004C5377"/>
    <w:rsid w:val="004C60AE"/>
    <w:rsid w:val="004C62B5"/>
    <w:rsid w:val="004C688D"/>
    <w:rsid w:val="004C72E9"/>
    <w:rsid w:val="004C788B"/>
    <w:rsid w:val="004C7C12"/>
    <w:rsid w:val="004D07BC"/>
    <w:rsid w:val="004D0D1A"/>
    <w:rsid w:val="004D1010"/>
    <w:rsid w:val="004D10AF"/>
    <w:rsid w:val="004D164B"/>
    <w:rsid w:val="004D2535"/>
    <w:rsid w:val="004D3165"/>
    <w:rsid w:val="004D3933"/>
    <w:rsid w:val="004D3AA4"/>
    <w:rsid w:val="004D3DA2"/>
    <w:rsid w:val="004D56A0"/>
    <w:rsid w:val="004D5D7F"/>
    <w:rsid w:val="004D5DFF"/>
    <w:rsid w:val="004D654C"/>
    <w:rsid w:val="004E03BC"/>
    <w:rsid w:val="004E14F9"/>
    <w:rsid w:val="004E15FA"/>
    <w:rsid w:val="004E20C5"/>
    <w:rsid w:val="004E2543"/>
    <w:rsid w:val="004E254A"/>
    <w:rsid w:val="004E3260"/>
    <w:rsid w:val="004E3522"/>
    <w:rsid w:val="004E3DF2"/>
    <w:rsid w:val="004E3E17"/>
    <w:rsid w:val="004E42AA"/>
    <w:rsid w:val="004E44E0"/>
    <w:rsid w:val="004E4569"/>
    <w:rsid w:val="004E4C0D"/>
    <w:rsid w:val="004E5204"/>
    <w:rsid w:val="004E6AB3"/>
    <w:rsid w:val="004E6C61"/>
    <w:rsid w:val="004E7695"/>
    <w:rsid w:val="004F0053"/>
    <w:rsid w:val="004F018F"/>
    <w:rsid w:val="004F0DE5"/>
    <w:rsid w:val="004F19CE"/>
    <w:rsid w:val="004F1C70"/>
    <w:rsid w:val="004F28E3"/>
    <w:rsid w:val="004F295F"/>
    <w:rsid w:val="004F33DA"/>
    <w:rsid w:val="004F4677"/>
    <w:rsid w:val="004F4979"/>
    <w:rsid w:val="004F4E78"/>
    <w:rsid w:val="004F5490"/>
    <w:rsid w:val="004F55EE"/>
    <w:rsid w:val="004F5633"/>
    <w:rsid w:val="004F624A"/>
    <w:rsid w:val="004F7BEF"/>
    <w:rsid w:val="00500051"/>
    <w:rsid w:val="005007BE"/>
    <w:rsid w:val="00500CD7"/>
    <w:rsid w:val="005011B0"/>
    <w:rsid w:val="005012DE"/>
    <w:rsid w:val="00501CF0"/>
    <w:rsid w:val="0050230E"/>
    <w:rsid w:val="00502576"/>
    <w:rsid w:val="005038E3"/>
    <w:rsid w:val="00504B1D"/>
    <w:rsid w:val="00504C59"/>
    <w:rsid w:val="00505B23"/>
    <w:rsid w:val="00505E67"/>
    <w:rsid w:val="00505EFC"/>
    <w:rsid w:val="00506884"/>
    <w:rsid w:val="00506A2C"/>
    <w:rsid w:val="00506EDC"/>
    <w:rsid w:val="0051011E"/>
    <w:rsid w:val="00510180"/>
    <w:rsid w:val="0051033D"/>
    <w:rsid w:val="005114FD"/>
    <w:rsid w:val="00511724"/>
    <w:rsid w:val="00511A11"/>
    <w:rsid w:val="00511C90"/>
    <w:rsid w:val="00513029"/>
    <w:rsid w:val="00513C0B"/>
    <w:rsid w:val="00513C56"/>
    <w:rsid w:val="00514C75"/>
    <w:rsid w:val="00514C9A"/>
    <w:rsid w:val="0051556D"/>
    <w:rsid w:val="00515C63"/>
    <w:rsid w:val="00515E7D"/>
    <w:rsid w:val="0051697B"/>
    <w:rsid w:val="005169D7"/>
    <w:rsid w:val="00517415"/>
    <w:rsid w:val="005174BF"/>
    <w:rsid w:val="00517758"/>
    <w:rsid w:val="00517771"/>
    <w:rsid w:val="0051787B"/>
    <w:rsid w:val="00517B5C"/>
    <w:rsid w:val="00517E25"/>
    <w:rsid w:val="005200D2"/>
    <w:rsid w:val="005204F8"/>
    <w:rsid w:val="0052132C"/>
    <w:rsid w:val="00521541"/>
    <w:rsid w:val="005227D2"/>
    <w:rsid w:val="00522A80"/>
    <w:rsid w:val="005233BE"/>
    <w:rsid w:val="005237AA"/>
    <w:rsid w:val="00523D7B"/>
    <w:rsid w:val="005240BD"/>
    <w:rsid w:val="005243E5"/>
    <w:rsid w:val="0052465C"/>
    <w:rsid w:val="0052488B"/>
    <w:rsid w:val="005248C8"/>
    <w:rsid w:val="00524B7D"/>
    <w:rsid w:val="00524FA8"/>
    <w:rsid w:val="00525B9C"/>
    <w:rsid w:val="00526EEB"/>
    <w:rsid w:val="005276E4"/>
    <w:rsid w:val="0053006A"/>
    <w:rsid w:val="0053011A"/>
    <w:rsid w:val="00531CEC"/>
    <w:rsid w:val="00531D43"/>
    <w:rsid w:val="00531FA1"/>
    <w:rsid w:val="0053273A"/>
    <w:rsid w:val="00532F95"/>
    <w:rsid w:val="00533359"/>
    <w:rsid w:val="00533D21"/>
    <w:rsid w:val="00533D34"/>
    <w:rsid w:val="00534527"/>
    <w:rsid w:val="005345E1"/>
    <w:rsid w:val="00535118"/>
    <w:rsid w:val="00535441"/>
    <w:rsid w:val="005355E7"/>
    <w:rsid w:val="00535A1D"/>
    <w:rsid w:val="005361DF"/>
    <w:rsid w:val="005363C5"/>
    <w:rsid w:val="005369EC"/>
    <w:rsid w:val="005370DE"/>
    <w:rsid w:val="005379DC"/>
    <w:rsid w:val="0054093D"/>
    <w:rsid w:val="00540C32"/>
    <w:rsid w:val="005413E2"/>
    <w:rsid w:val="005416A6"/>
    <w:rsid w:val="00541B11"/>
    <w:rsid w:val="005421AA"/>
    <w:rsid w:val="00542AE9"/>
    <w:rsid w:val="00543577"/>
    <w:rsid w:val="0054385D"/>
    <w:rsid w:val="005439E4"/>
    <w:rsid w:val="00543AA2"/>
    <w:rsid w:val="005440CB"/>
    <w:rsid w:val="00544DB9"/>
    <w:rsid w:val="00545194"/>
    <w:rsid w:val="00545E74"/>
    <w:rsid w:val="00547136"/>
    <w:rsid w:val="00547198"/>
    <w:rsid w:val="00547D13"/>
    <w:rsid w:val="0055029D"/>
    <w:rsid w:val="00550D34"/>
    <w:rsid w:val="00550F60"/>
    <w:rsid w:val="005520CC"/>
    <w:rsid w:val="00552823"/>
    <w:rsid w:val="00552E06"/>
    <w:rsid w:val="00552EC7"/>
    <w:rsid w:val="005534F2"/>
    <w:rsid w:val="005536CB"/>
    <w:rsid w:val="0055463D"/>
    <w:rsid w:val="00554806"/>
    <w:rsid w:val="00554FA5"/>
    <w:rsid w:val="0055543B"/>
    <w:rsid w:val="005556CF"/>
    <w:rsid w:val="005566E1"/>
    <w:rsid w:val="0055687B"/>
    <w:rsid w:val="00556D49"/>
    <w:rsid w:val="005573E0"/>
    <w:rsid w:val="00557685"/>
    <w:rsid w:val="00557B24"/>
    <w:rsid w:val="00557B68"/>
    <w:rsid w:val="00560378"/>
    <w:rsid w:val="00560A61"/>
    <w:rsid w:val="00560DC2"/>
    <w:rsid w:val="00560E45"/>
    <w:rsid w:val="0056206A"/>
    <w:rsid w:val="0056206B"/>
    <w:rsid w:val="005621C3"/>
    <w:rsid w:val="00564652"/>
    <w:rsid w:val="00565538"/>
    <w:rsid w:val="005659D0"/>
    <w:rsid w:val="0056652B"/>
    <w:rsid w:val="005668B5"/>
    <w:rsid w:val="005675AB"/>
    <w:rsid w:val="00567A9A"/>
    <w:rsid w:val="00570BF4"/>
    <w:rsid w:val="005711B6"/>
    <w:rsid w:val="00571578"/>
    <w:rsid w:val="00571884"/>
    <w:rsid w:val="00572571"/>
    <w:rsid w:val="00572BEB"/>
    <w:rsid w:val="005739E9"/>
    <w:rsid w:val="00573D5B"/>
    <w:rsid w:val="00576D14"/>
    <w:rsid w:val="00576E98"/>
    <w:rsid w:val="005775EA"/>
    <w:rsid w:val="00577987"/>
    <w:rsid w:val="0058000E"/>
    <w:rsid w:val="00580D87"/>
    <w:rsid w:val="005810EF"/>
    <w:rsid w:val="005816A9"/>
    <w:rsid w:val="00581A4A"/>
    <w:rsid w:val="00582388"/>
    <w:rsid w:val="00583116"/>
    <w:rsid w:val="0058350B"/>
    <w:rsid w:val="005835AD"/>
    <w:rsid w:val="005849AE"/>
    <w:rsid w:val="00585193"/>
    <w:rsid w:val="0058582A"/>
    <w:rsid w:val="00585C8F"/>
    <w:rsid w:val="00586CAB"/>
    <w:rsid w:val="00590907"/>
    <w:rsid w:val="00590FE5"/>
    <w:rsid w:val="005911AA"/>
    <w:rsid w:val="00591C3A"/>
    <w:rsid w:val="0059269E"/>
    <w:rsid w:val="005927A4"/>
    <w:rsid w:val="00592B76"/>
    <w:rsid w:val="00593E2C"/>
    <w:rsid w:val="00594B8E"/>
    <w:rsid w:val="0059503A"/>
    <w:rsid w:val="005959E9"/>
    <w:rsid w:val="00595C40"/>
    <w:rsid w:val="0059620B"/>
    <w:rsid w:val="0059639E"/>
    <w:rsid w:val="005963F2"/>
    <w:rsid w:val="005965D9"/>
    <w:rsid w:val="00596E35"/>
    <w:rsid w:val="00596F23"/>
    <w:rsid w:val="005A049C"/>
    <w:rsid w:val="005A0E65"/>
    <w:rsid w:val="005A0F6B"/>
    <w:rsid w:val="005A1B36"/>
    <w:rsid w:val="005A2BFE"/>
    <w:rsid w:val="005A3183"/>
    <w:rsid w:val="005A33F5"/>
    <w:rsid w:val="005A3B49"/>
    <w:rsid w:val="005A3CE2"/>
    <w:rsid w:val="005A41F3"/>
    <w:rsid w:val="005A44D5"/>
    <w:rsid w:val="005A49FA"/>
    <w:rsid w:val="005A5172"/>
    <w:rsid w:val="005A55B8"/>
    <w:rsid w:val="005A5C2D"/>
    <w:rsid w:val="005A63F3"/>
    <w:rsid w:val="005A67C8"/>
    <w:rsid w:val="005A6D27"/>
    <w:rsid w:val="005A6DD5"/>
    <w:rsid w:val="005A7662"/>
    <w:rsid w:val="005B02DD"/>
    <w:rsid w:val="005B0681"/>
    <w:rsid w:val="005B0C5D"/>
    <w:rsid w:val="005B0D00"/>
    <w:rsid w:val="005B0FA0"/>
    <w:rsid w:val="005B1121"/>
    <w:rsid w:val="005B2334"/>
    <w:rsid w:val="005B2BF7"/>
    <w:rsid w:val="005B2E64"/>
    <w:rsid w:val="005B406E"/>
    <w:rsid w:val="005B5197"/>
    <w:rsid w:val="005B53A3"/>
    <w:rsid w:val="005B566B"/>
    <w:rsid w:val="005B5797"/>
    <w:rsid w:val="005B6247"/>
    <w:rsid w:val="005B6C19"/>
    <w:rsid w:val="005B6C81"/>
    <w:rsid w:val="005C11D3"/>
    <w:rsid w:val="005C1437"/>
    <w:rsid w:val="005C14B0"/>
    <w:rsid w:val="005C1716"/>
    <w:rsid w:val="005C1810"/>
    <w:rsid w:val="005C1AC6"/>
    <w:rsid w:val="005C20E7"/>
    <w:rsid w:val="005C2718"/>
    <w:rsid w:val="005C2A7D"/>
    <w:rsid w:val="005C3062"/>
    <w:rsid w:val="005C336B"/>
    <w:rsid w:val="005C336E"/>
    <w:rsid w:val="005C337C"/>
    <w:rsid w:val="005C3B74"/>
    <w:rsid w:val="005C3C9F"/>
    <w:rsid w:val="005C3CA6"/>
    <w:rsid w:val="005C4E98"/>
    <w:rsid w:val="005C5159"/>
    <w:rsid w:val="005C57F0"/>
    <w:rsid w:val="005C5FC1"/>
    <w:rsid w:val="005C6BBA"/>
    <w:rsid w:val="005C6DCE"/>
    <w:rsid w:val="005C7765"/>
    <w:rsid w:val="005C77B6"/>
    <w:rsid w:val="005C7E2D"/>
    <w:rsid w:val="005D07EF"/>
    <w:rsid w:val="005D1E8E"/>
    <w:rsid w:val="005D2583"/>
    <w:rsid w:val="005D287B"/>
    <w:rsid w:val="005D2936"/>
    <w:rsid w:val="005D2E4D"/>
    <w:rsid w:val="005D35AE"/>
    <w:rsid w:val="005D38E7"/>
    <w:rsid w:val="005D469E"/>
    <w:rsid w:val="005D4981"/>
    <w:rsid w:val="005D4D75"/>
    <w:rsid w:val="005D517C"/>
    <w:rsid w:val="005D552D"/>
    <w:rsid w:val="005D6863"/>
    <w:rsid w:val="005D71C0"/>
    <w:rsid w:val="005D7E14"/>
    <w:rsid w:val="005D7F92"/>
    <w:rsid w:val="005E0A95"/>
    <w:rsid w:val="005E107C"/>
    <w:rsid w:val="005E1458"/>
    <w:rsid w:val="005E161D"/>
    <w:rsid w:val="005E1D99"/>
    <w:rsid w:val="005E2074"/>
    <w:rsid w:val="005E213E"/>
    <w:rsid w:val="005E3022"/>
    <w:rsid w:val="005E37FB"/>
    <w:rsid w:val="005E3BC4"/>
    <w:rsid w:val="005E3CCB"/>
    <w:rsid w:val="005E3DCD"/>
    <w:rsid w:val="005E413D"/>
    <w:rsid w:val="005E4698"/>
    <w:rsid w:val="005E5CDD"/>
    <w:rsid w:val="005E6501"/>
    <w:rsid w:val="005E6F37"/>
    <w:rsid w:val="005E732A"/>
    <w:rsid w:val="005E7A24"/>
    <w:rsid w:val="005F01B1"/>
    <w:rsid w:val="005F01CB"/>
    <w:rsid w:val="005F0539"/>
    <w:rsid w:val="005F0EEF"/>
    <w:rsid w:val="005F190E"/>
    <w:rsid w:val="005F3475"/>
    <w:rsid w:val="005F3B00"/>
    <w:rsid w:val="005F3D72"/>
    <w:rsid w:val="005F4756"/>
    <w:rsid w:val="005F4B3C"/>
    <w:rsid w:val="005F51CA"/>
    <w:rsid w:val="005F5336"/>
    <w:rsid w:val="005F53F3"/>
    <w:rsid w:val="005F5608"/>
    <w:rsid w:val="005F5830"/>
    <w:rsid w:val="005F5D39"/>
    <w:rsid w:val="005F6FD0"/>
    <w:rsid w:val="005F786D"/>
    <w:rsid w:val="005F7931"/>
    <w:rsid w:val="0060091C"/>
    <w:rsid w:val="006014FA"/>
    <w:rsid w:val="00601CF5"/>
    <w:rsid w:val="0060222E"/>
    <w:rsid w:val="00602CC0"/>
    <w:rsid w:val="00603008"/>
    <w:rsid w:val="006033A5"/>
    <w:rsid w:val="006034F8"/>
    <w:rsid w:val="006037A8"/>
    <w:rsid w:val="00603907"/>
    <w:rsid w:val="006039F0"/>
    <w:rsid w:val="00603AAA"/>
    <w:rsid w:val="00603C62"/>
    <w:rsid w:val="006040D8"/>
    <w:rsid w:val="006050CD"/>
    <w:rsid w:val="00605113"/>
    <w:rsid w:val="0060583D"/>
    <w:rsid w:val="00605C41"/>
    <w:rsid w:val="00606C40"/>
    <w:rsid w:val="00607193"/>
    <w:rsid w:val="0060733B"/>
    <w:rsid w:val="00607850"/>
    <w:rsid w:val="00607BC9"/>
    <w:rsid w:val="00610B55"/>
    <w:rsid w:val="00611325"/>
    <w:rsid w:val="006119D4"/>
    <w:rsid w:val="00611A61"/>
    <w:rsid w:val="00611DB0"/>
    <w:rsid w:val="00612067"/>
    <w:rsid w:val="00612AE5"/>
    <w:rsid w:val="00613602"/>
    <w:rsid w:val="0061468D"/>
    <w:rsid w:val="00614DAA"/>
    <w:rsid w:val="00614E65"/>
    <w:rsid w:val="0061507D"/>
    <w:rsid w:val="00615F7B"/>
    <w:rsid w:val="006160BF"/>
    <w:rsid w:val="00616233"/>
    <w:rsid w:val="00616544"/>
    <w:rsid w:val="0061693E"/>
    <w:rsid w:val="00616FFA"/>
    <w:rsid w:val="00617105"/>
    <w:rsid w:val="006174FA"/>
    <w:rsid w:val="00617D6B"/>
    <w:rsid w:val="00620519"/>
    <w:rsid w:val="00620575"/>
    <w:rsid w:val="00620BDF"/>
    <w:rsid w:val="00620D61"/>
    <w:rsid w:val="00620E51"/>
    <w:rsid w:val="0062113A"/>
    <w:rsid w:val="00621910"/>
    <w:rsid w:val="00621A50"/>
    <w:rsid w:val="00622BDC"/>
    <w:rsid w:val="0062389E"/>
    <w:rsid w:val="00623B16"/>
    <w:rsid w:val="00623BD4"/>
    <w:rsid w:val="00623E64"/>
    <w:rsid w:val="0062456B"/>
    <w:rsid w:val="00624F8D"/>
    <w:rsid w:val="0062550C"/>
    <w:rsid w:val="00625807"/>
    <w:rsid w:val="00625843"/>
    <w:rsid w:val="006261E0"/>
    <w:rsid w:val="006272C3"/>
    <w:rsid w:val="00627456"/>
    <w:rsid w:val="006303B0"/>
    <w:rsid w:val="00630410"/>
    <w:rsid w:val="00630815"/>
    <w:rsid w:val="006310EC"/>
    <w:rsid w:val="00631C22"/>
    <w:rsid w:val="00632907"/>
    <w:rsid w:val="0063365A"/>
    <w:rsid w:val="00633730"/>
    <w:rsid w:val="00633C93"/>
    <w:rsid w:val="006347B8"/>
    <w:rsid w:val="00634829"/>
    <w:rsid w:val="00634B6A"/>
    <w:rsid w:val="00635B89"/>
    <w:rsid w:val="00635F29"/>
    <w:rsid w:val="00635F4E"/>
    <w:rsid w:val="006372C9"/>
    <w:rsid w:val="0064040B"/>
    <w:rsid w:val="00640627"/>
    <w:rsid w:val="00640716"/>
    <w:rsid w:val="00641318"/>
    <w:rsid w:val="00642F02"/>
    <w:rsid w:val="00642FBD"/>
    <w:rsid w:val="0064300B"/>
    <w:rsid w:val="00643C5F"/>
    <w:rsid w:val="00643FD0"/>
    <w:rsid w:val="0064607B"/>
    <w:rsid w:val="00646FC5"/>
    <w:rsid w:val="00646FCE"/>
    <w:rsid w:val="006478E5"/>
    <w:rsid w:val="006502DC"/>
    <w:rsid w:val="00650BB2"/>
    <w:rsid w:val="0065194D"/>
    <w:rsid w:val="00651D2E"/>
    <w:rsid w:val="00652546"/>
    <w:rsid w:val="00652E23"/>
    <w:rsid w:val="0065377A"/>
    <w:rsid w:val="006537DA"/>
    <w:rsid w:val="006538EF"/>
    <w:rsid w:val="00653B16"/>
    <w:rsid w:val="00653DF2"/>
    <w:rsid w:val="0065409E"/>
    <w:rsid w:val="00654BB7"/>
    <w:rsid w:val="00654F0C"/>
    <w:rsid w:val="0065540C"/>
    <w:rsid w:val="0065607C"/>
    <w:rsid w:val="0065652C"/>
    <w:rsid w:val="00656613"/>
    <w:rsid w:val="00656978"/>
    <w:rsid w:val="00656C6B"/>
    <w:rsid w:val="00657971"/>
    <w:rsid w:val="00657DF9"/>
    <w:rsid w:val="00660597"/>
    <w:rsid w:val="00660D62"/>
    <w:rsid w:val="00661B97"/>
    <w:rsid w:val="00663300"/>
    <w:rsid w:val="006636DF"/>
    <w:rsid w:val="00663DE6"/>
    <w:rsid w:val="00665108"/>
    <w:rsid w:val="00665A1E"/>
    <w:rsid w:val="00665A34"/>
    <w:rsid w:val="00665F19"/>
    <w:rsid w:val="0066606C"/>
    <w:rsid w:val="00666634"/>
    <w:rsid w:val="00666E36"/>
    <w:rsid w:val="006670E2"/>
    <w:rsid w:val="00670681"/>
    <w:rsid w:val="006707DB"/>
    <w:rsid w:val="00670F72"/>
    <w:rsid w:val="0067127B"/>
    <w:rsid w:val="00673A46"/>
    <w:rsid w:val="00673A5F"/>
    <w:rsid w:val="00673E70"/>
    <w:rsid w:val="00673F5D"/>
    <w:rsid w:val="00674D16"/>
    <w:rsid w:val="0067617A"/>
    <w:rsid w:val="00677369"/>
    <w:rsid w:val="00677739"/>
    <w:rsid w:val="00677864"/>
    <w:rsid w:val="00677D25"/>
    <w:rsid w:val="006806D6"/>
    <w:rsid w:val="006811D2"/>
    <w:rsid w:val="0068178E"/>
    <w:rsid w:val="006817E0"/>
    <w:rsid w:val="00681B63"/>
    <w:rsid w:val="006821CE"/>
    <w:rsid w:val="00682286"/>
    <w:rsid w:val="0068258C"/>
    <w:rsid w:val="00682E76"/>
    <w:rsid w:val="006833B2"/>
    <w:rsid w:val="0068408D"/>
    <w:rsid w:val="0068463B"/>
    <w:rsid w:val="00684972"/>
    <w:rsid w:val="00684F3B"/>
    <w:rsid w:val="00684FC3"/>
    <w:rsid w:val="00685683"/>
    <w:rsid w:val="006856CC"/>
    <w:rsid w:val="0068593F"/>
    <w:rsid w:val="00686A7F"/>
    <w:rsid w:val="00690496"/>
    <w:rsid w:val="006913FD"/>
    <w:rsid w:val="00691A68"/>
    <w:rsid w:val="00694638"/>
    <w:rsid w:val="00694B36"/>
    <w:rsid w:val="00694B57"/>
    <w:rsid w:val="00694B69"/>
    <w:rsid w:val="00694C6A"/>
    <w:rsid w:val="00694F46"/>
    <w:rsid w:val="00695602"/>
    <w:rsid w:val="006958FA"/>
    <w:rsid w:val="006962A8"/>
    <w:rsid w:val="0069653E"/>
    <w:rsid w:val="00696985"/>
    <w:rsid w:val="00696A93"/>
    <w:rsid w:val="006973CB"/>
    <w:rsid w:val="006A0385"/>
    <w:rsid w:val="006A0EE1"/>
    <w:rsid w:val="006A14AA"/>
    <w:rsid w:val="006A15A8"/>
    <w:rsid w:val="006A17E0"/>
    <w:rsid w:val="006A2955"/>
    <w:rsid w:val="006A2A74"/>
    <w:rsid w:val="006A2BD9"/>
    <w:rsid w:val="006A308C"/>
    <w:rsid w:val="006A3167"/>
    <w:rsid w:val="006A32A9"/>
    <w:rsid w:val="006A519D"/>
    <w:rsid w:val="006A5D2C"/>
    <w:rsid w:val="006A5DA1"/>
    <w:rsid w:val="006A656C"/>
    <w:rsid w:val="006A67DB"/>
    <w:rsid w:val="006A6865"/>
    <w:rsid w:val="006A7500"/>
    <w:rsid w:val="006A7DF3"/>
    <w:rsid w:val="006B09FA"/>
    <w:rsid w:val="006B0FE6"/>
    <w:rsid w:val="006B109D"/>
    <w:rsid w:val="006B2193"/>
    <w:rsid w:val="006B2F1E"/>
    <w:rsid w:val="006B3020"/>
    <w:rsid w:val="006B3190"/>
    <w:rsid w:val="006B341E"/>
    <w:rsid w:val="006B45D2"/>
    <w:rsid w:val="006B492A"/>
    <w:rsid w:val="006B59BD"/>
    <w:rsid w:val="006B64ED"/>
    <w:rsid w:val="006B6688"/>
    <w:rsid w:val="006B7890"/>
    <w:rsid w:val="006B7C8F"/>
    <w:rsid w:val="006B7EA3"/>
    <w:rsid w:val="006B7F71"/>
    <w:rsid w:val="006C0E15"/>
    <w:rsid w:val="006C1A80"/>
    <w:rsid w:val="006C1DA0"/>
    <w:rsid w:val="006C1FF9"/>
    <w:rsid w:val="006C25CB"/>
    <w:rsid w:val="006C2760"/>
    <w:rsid w:val="006C2975"/>
    <w:rsid w:val="006C2B8E"/>
    <w:rsid w:val="006C2CE3"/>
    <w:rsid w:val="006C3173"/>
    <w:rsid w:val="006C3B4D"/>
    <w:rsid w:val="006C3F65"/>
    <w:rsid w:val="006C64E1"/>
    <w:rsid w:val="006C6CDF"/>
    <w:rsid w:val="006C731E"/>
    <w:rsid w:val="006C77CD"/>
    <w:rsid w:val="006C7FF6"/>
    <w:rsid w:val="006D056C"/>
    <w:rsid w:val="006D0845"/>
    <w:rsid w:val="006D08BF"/>
    <w:rsid w:val="006D0F3D"/>
    <w:rsid w:val="006D1887"/>
    <w:rsid w:val="006D1A3E"/>
    <w:rsid w:val="006D1E63"/>
    <w:rsid w:val="006D26CA"/>
    <w:rsid w:val="006D29A8"/>
    <w:rsid w:val="006D2D25"/>
    <w:rsid w:val="006D2EA2"/>
    <w:rsid w:val="006D2EA4"/>
    <w:rsid w:val="006D2F74"/>
    <w:rsid w:val="006D3C33"/>
    <w:rsid w:val="006D442C"/>
    <w:rsid w:val="006D5D41"/>
    <w:rsid w:val="006D6F6B"/>
    <w:rsid w:val="006D7935"/>
    <w:rsid w:val="006D7FF3"/>
    <w:rsid w:val="006E0C4B"/>
    <w:rsid w:val="006E0FF4"/>
    <w:rsid w:val="006E178F"/>
    <w:rsid w:val="006E1953"/>
    <w:rsid w:val="006E1D80"/>
    <w:rsid w:val="006E1EEC"/>
    <w:rsid w:val="006E2165"/>
    <w:rsid w:val="006E245C"/>
    <w:rsid w:val="006E29B1"/>
    <w:rsid w:val="006E313B"/>
    <w:rsid w:val="006E371C"/>
    <w:rsid w:val="006E372B"/>
    <w:rsid w:val="006E3B60"/>
    <w:rsid w:val="006E3F08"/>
    <w:rsid w:val="006E40ED"/>
    <w:rsid w:val="006E4254"/>
    <w:rsid w:val="006E50A4"/>
    <w:rsid w:val="006E5521"/>
    <w:rsid w:val="006E5529"/>
    <w:rsid w:val="006E71E6"/>
    <w:rsid w:val="006E76A5"/>
    <w:rsid w:val="006E76E2"/>
    <w:rsid w:val="006E76F7"/>
    <w:rsid w:val="006E7A18"/>
    <w:rsid w:val="006F0A94"/>
    <w:rsid w:val="006F1A19"/>
    <w:rsid w:val="006F220C"/>
    <w:rsid w:val="006F222F"/>
    <w:rsid w:val="006F3595"/>
    <w:rsid w:val="006F375E"/>
    <w:rsid w:val="006F43BF"/>
    <w:rsid w:val="006F477A"/>
    <w:rsid w:val="006F49C8"/>
    <w:rsid w:val="006F4F3D"/>
    <w:rsid w:val="006F52D7"/>
    <w:rsid w:val="006F5F41"/>
    <w:rsid w:val="006F6680"/>
    <w:rsid w:val="006F6A2B"/>
    <w:rsid w:val="006F6D07"/>
    <w:rsid w:val="006F717D"/>
    <w:rsid w:val="00700152"/>
    <w:rsid w:val="007003CF"/>
    <w:rsid w:val="00700D7D"/>
    <w:rsid w:val="00701330"/>
    <w:rsid w:val="00701AA2"/>
    <w:rsid w:val="0070216D"/>
    <w:rsid w:val="00702E6B"/>
    <w:rsid w:val="007035A2"/>
    <w:rsid w:val="0070376D"/>
    <w:rsid w:val="0070384A"/>
    <w:rsid w:val="00704DA1"/>
    <w:rsid w:val="00704E27"/>
    <w:rsid w:val="00705197"/>
    <w:rsid w:val="00705EEA"/>
    <w:rsid w:val="0070637F"/>
    <w:rsid w:val="007066F6"/>
    <w:rsid w:val="00710321"/>
    <w:rsid w:val="0071089C"/>
    <w:rsid w:val="00710B45"/>
    <w:rsid w:val="00711EA7"/>
    <w:rsid w:val="00713204"/>
    <w:rsid w:val="00713755"/>
    <w:rsid w:val="00713E00"/>
    <w:rsid w:val="0071563A"/>
    <w:rsid w:val="00715F30"/>
    <w:rsid w:val="007164CB"/>
    <w:rsid w:val="00716A96"/>
    <w:rsid w:val="00716B95"/>
    <w:rsid w:val="00720253"/>
    <w:rsid w:val="0072029A"/>
    <w:rsid w:val="00720721"/>
    <w:rsid w:val="0072135D"/>
    <w:rsid w:val="00721840"/>
    <w:rsid w:val="00721B81"/>
    <w:rsid w:val="00722103"/>
    <w:rsid w:val="007224DD"/>
    <w:rsid w:val="00723029"/>
    <w:rsid w:val="00723C68"/>
    <w:rsid w:val="007253B0"/>
    <w:rsid w:val="0072543F"/>
    <w:rsid w:val="00726113"/>
    <w:rsid w:val="007265FA"/>
    <w:rsid w:val="00726F00"/>
    <w:rsid w:val="00726F21"/>
    <w:rsid w:val="00727486"/>
    <w:rsid w:val="0072789D"/>
    <w:rsid w:val="00727912"/>
    <w:rsid w:val="0072793F"/>
    <w:rsid w:val="00727D53"/>
    <w:rsid w:val="00730628"/>
    <w:rsid w:val="00731114"/>
    <w:rsid w:val="00731256"/>
    <w:rsid w:val="00732BA5"/>
    <w:rsid w:val="00732C43"/>
    <w:rsid w:val="00732CC3"/>
    <w:rsid w:val="00732ED3"/>
    <w:rsid w:val="00732F1F"/>
    <w:rsid w:val="007331E6"/>
    <w:rsid w:val="00733407"/>
    <w:rsid w:val="0073375F"/>
    <w:rsid w:val="007337E1"/>
    <w:rsid w:val="007338F9"/>
    <w:rsid w:val="0073442A"/>
    <w:rsid w:val="00734B57"/>
    <w:rsid w:val="00734C59"/>
    <w:rsid w:val="00736308"/>
    <w:rsid w:val="007368E6"/>
    <w:rsid w:val="00736B98"/>
    <w:rsid w:val="007376AD"/>
    <w:rsid w:val="00737D3B"/>
    <w:rsid w:val="007401BB"/>
    <w:rsid w:val="00740752"/>
    <w:rsid w:val="007418A9"/>
    <w:rsid w:val="00741D7B"/>
    <w:rsid w:val="00741EE2"/>
    <w:rsid w:val="0074372D"/>
    <w:rsid w:val="00743A6B"/>
    <w:rsid w:val="00743DAF"/>
    <w:rsid w:val="0074442C"/>
    <w:rsid w:val="00744655"/>
    <w:rsid w:val="00744856"/>
    <w:rsid w:val="007455D8"/>
    <w:rsid w:val="00745B4A"/>
    <w:rsid w:val="00745F7B"/>
    <w:rsid w:val="00745FB1"/>
    <w:rsid w:val="00745FEE"/>
    <w:rsid w:val="007460E6"/>
    <w:rsid w:val="00746D3B"/>
    <w:rsid w:val="00746EC0"/>
    <w:rsid w:val="0075035C"/>
    <w:rsid w:val="00750D42"/>
    <w:rsid w:val="007513FC"/>
    <w:rsid w:val="0075264A"/>
    <w:rsid w:val="00753B13"/>
    <w:rsid w:val="007547E7"/>
    <w:rsid w:val="00754B9E"/>
    <w:rsid w:val="00754CA0"/>
    <w:rsid w:val="0075573E"/>
    <w:rsid w:val="00755A99"/>
    <w:rsid w:val="00755AEB"/>
    <w:rsid w:val="00755D05"/>
    <w:rsid w:val="00755E97"/>
    <w:rsid w:val="0075668E"/>
    <w:rsid w:val="0075682A"/>
    <w:rsid w:val="00756FFA"/>
    <w:rsid w:val="007576DA"/>
    <w:rsid w:val="00757C72"/>
    <w:rsid w:val="00757E38"/>
    <w:rsid w:val="00761444"/>
    <w:rsid w:val="007617F7"/>
    <w:rsid w:val="007628AE"/>
    <w:rsid w:val="007629B6"/>
    <w:rsid w:val="00762D58"/>
    <w:rsid w:val="00763D79"/>
    <w:rsid w:val="007642DF"/>
    <w:rsid w:val="0076459F"/>
    <w:rsid w:val="00764A09"/>
    <w:rsid w:val="00765015"/>
    <w:rsid w:val="007653F1"/>
    <w:rsid w:val="00765864"/>
    <w:rsid w:val="00766A8D"/>
    <w:rsid w:val="00766B91"/>
    <w:rsid w:val="00767722"/>
    <w:rsid w:val="00767E4E"/>
    <w:rsid w:val="00767F29"/>
    <w:rsid w:val="007705AF"/>
    <w:rsid w:val="00770A46"/>
    <w:rsid w:val="00770B80"/>
    <w:rsid w:val="0077141A"/>
    <w:rsid w:val="0077149B"/>
    <w:rsid w:val="00771A6A"/>
    <w:rsid w:val="00771FA3"/>
    <w:rsid w:val="00772667"/>
    <w:rsid w:val="0077277E"/>
    <w:rsid w:val="00772CE5"/>
    <w:rsid w:val="007734E2"/>
    <w:rsid w:val="00773876"/>
    <w:rsid w:val="0077427B"/>
    <w:rsid w:val="0077481C"/>
    <w:rsid w:val="00774984"/>
    <w:rsid w:val="00774EC5"/>
    <w:rsid w:val="00774F65"/>
    <w:rsid w:val="00775678"/>
    <w:rsid w:val="00775711"/>
    <w:rsid w:val="00775DA1"/>
    <w:rsid w:val="00775E5C"/>
    <w:rsid w:val="00775F50"/>
    <w:rsid w:val="007763BA"/>
    <w:rsid w:val="007763D2"/>
    <w:rsid w:val="007766BA"/>
    <w:rsid w:val="0077789E"/>
    <w:rsid w:val="007778C1"/>
    <w:rsid w:val="00781ED5"/>
    <w:rsid w:val="007826A8"/>
    <w:rsid w:val="00782892"/>
    <w:rsid w:val="00782FA8"/>
    <w:rsid w:val="0078363B"/>
    <w:rsid w:val="0078427A"/>
    <w:rsid w:val="0078487D"/>
    <w:rsid w:val="007849DE"/>
    <w:rsid w:val="00784FC4"/>
    <w:rsid w:val="007860F7"/>
    <w:rsid w:val="007861C1"/>
    <w:rsid w:val="007861FF"/>
    <w:rsid w:val="007863FD"/>
    <w:rsid w:val="00787953"/>
    <w:rsid w:val="00790A62"/>
    <w:rsid w:val="0079364B"/>
    <w:rsid w:val="00793835"/>
    <w:rsid w:val="007939B9"/>
    <w:rsid w:val="00793B44"/>
    <w:rsid w:val="00793D2C"/>
    <w:rsid w:val="0079410A"/>
    <w:rsid w:val="007941A3"/>
    <w:rsid w:val="00794568"/>
    <w:rsid w:val="007946B0"/>
    <w:rsid w:val="00795000"/>
    <w:rsid w:val="0079502A"/>
    <w:rsid w:val="00796A15"/>
    <w:rsid w:val="007A1066"/>
    <w:rsid w:val="007A115F"/>
    <w:rsid w:val="007A13FF"/>
    <w:rsid w:val="007A1B09"/>
    <w:rsid w:val="007A1EC7"/>
    <w:rsid w:val="007A2311"/>
    <w:rsid w:val="007A314D"/>
    <w:rsid w:val="007A3824"/>
    <w:rsid w:val="007A3F82"/>
    <w:rsid w:val="007A4587"/>
    <w:rsid w:val="007A534F"/>
    <w:rsid w:val="007A5514"/>
    <w:rsid w:val="007A5835"/>
    <w:rsid w:val="007A5D80"/>
    <w:rsid w:val="007A6469"/>
    <w:rsid w:val="007A6C50"/>
    <w:rsid w:val="007A6EB7"/>
    <w:rsid w:val="007A73BF"/>
    <w:rsid w:val="007B0483"/>
    <w:rsid w:val="007B0E94"/>
    <w:rsid w:val="007B1000"/>
    <w:rsid w:val="007B12C9"/>
    <w:rsid w:val="007B1316"/>
    <w:rsid w:val="007B1E16"/>
    <w:rsid w:val="007B2122"/>
    <w:rsid w:val="007B2518"/>
    <w:rsid w:val="007B271E"/>
    <w:rsid w:val="007B29EB"/>
    <w:rsid w:val="007B2B39"/>
    <w:rsid w:val="007B2BC6"/>
    <w:rsid w:val="007B3791"/>
    <w:rsid w:val="007B40AE"/>
    <w:rsid w:val="007B4C53"/>
    <w:rsid w:val="007B55CD"/>
    <w:rsid w:val="007B5C99"/>
    <w:rsid w:val="007B7A7D"/>
    <w:rsid w:val="007C055F"/>
    <w:rsid w:val="007C0A88"/>
    <w:rsid w:val="007C1578"/>
    <w:rsid w:val="007C1769"/>
    <w:rsid w:val="007C1A07"/>
    <w:rsid w:val="007C1D5A"/>
    <w:rsid w:val="007C2348"/>
    <w:rsid w:val="007C237F"/>
    <w:rsid w:val="007C3905"/>
    <w:rsid w:val="007C46D8"/>
    <w:rsid w:val="007C4B07"/>
    <w:rsid w:val="007C4FC7"/>
    <w:rsid w:val="007C5128"/>
    <w:rsid w:val="007C512A"/>
    <w:rsid w:val="007C5E91"/>
    <w:rsid w:val="007C62E5"/>
    <w:rsid w:val="007C6954"/>
    <w:rsid w:val="007C6C57"/>
    <w:rsid w:val="007C7739"/>
    <w:rsid w:val="007D0492"/>
    <w:rsid w:val="007D090B"/>
    <w:rsid w:val="007D1679"/>
    <w:rsid w:val="007D1D41"/>
    <w:rsid w:val="007D1F4D"/>
    <w:rsid w:val="007D24F7"/>
    <w:rsid w:val="007D2DC4"/>
    <w:rsid w:val="007D3DF9"/>
    <w:rsid w:val="007D5006"/>
    <w:rsid w:val="007D57B9"/>
    <w:rsid w:val="007D6238"/>
    <w:rsid w:val="007D63B1"/>
    <w:rsid w:val="007D761B"/>
    <w:rsid w:val="007D7D6B"/>
    <w:rsid w:val="007D7DF5"/>
    <w:rsid w:val="007E0261"/>
    <w:rsid w:val="007E0A54"/>
    <w:rsid w:val="007E15E6"/>
    <w:rsid w:val="007E227E"/>
    <w:rsid w:val="007E2477"/>
    <w:rsid w:val="007E36F3"/>
    <w:rsid w:val="007E424A"/>
    <w:rsid w:val="007E4B01"/>
    <w:rsid w:val="007E4F3D"/>
    <w:rsid w:val="007E5991"/>
    <w:rsid w:val="007E5F62"/>
    <w:rsid w:val="007E6371"/>
    <w:rsid w:val="007E637A"/>
    <w:rsid w:val="007E63C5"/>
    <w:rsid w:val="007E6C77"/>
    <w:rsid w:val="007F0C8F"/>
    <w:rsid w:val="007F0CF8"/>
    <w:rsid w:val="007F18DB"/>
    <w:rsid w:val="007F2658"/>
    <w:rsid w:val="007F2A1E"/>
    <w:rsid w:val="007F2F4E"/>
    <w:rsid w:val="007F326C"/>
    <w:rsid w:val="007F3393"/>
    <w:rsid w:val="007F3A93"/>
    <w:rsid w:val="007F4360"/>
    <w:rsid w:val="007F4501"/>
    <w:rsid w:val="007F4BE2"/>
    <w:rsid w:val="007F5826"/>
    <w:rsid w:val="007F58B7"/>
    <w:rsid w:val="007F58BD"/>
    <w:rsid w:val="007F5B77"/>
    <w:rsid w:val="007F5DBB"/>
    <w:rsid w:val="007F63A5"/>
    <w:rsid w:val="007F68BB"/>
    <w:rsid w:val="007F6D7C"/>
    <w:rsid w:val="007F7B36"/>
    <w:rsid w:val="00800052"/>
    <w:rsid w:val="0080071E"/>
    <w:rsid w:val="0080090C"/>
    <w:rsid w:val="00800CB2"/>
    <w:rsid w:val="00800D31"/>
    <w:rsid w:val="0080139B"/>
    <w:rsid w:val="0080203A"/>
    <w:rsid w:val="008025E7"/>
    <w:rsid w:val="008030DA"/>
    <w:rsid w:val="008035D5"/>
    <w:rsid w:val="00803BE9"/>
    <w:rsid w:val="00803FC5"/>
    <w:rsid w:val="00803FE3"/>
    <w:rsid w:val="008048DB"/>
    <w:rsid w:val="0080494B"/>
    <w:rsid w:val="00804D46"/>
    <w:rsid w:val="00805A8A"/>
    <w:rsid w:val="00806B10"/>
    <w:rsid w:val="00806B4A"/>
    <w:rsid w:val="0080735C"/>
    <w:rsid w:val="00807FD3"/>
    <w:rsid w:val="008105F5"/>
    <w:rsid w:val="00810B8B"/>
    <w:rsid w:val="00811B18"/>
    <w:rsid w:val="00811D8A"/>
    <w:rsid w:val="00812061"/>
    <w:rsid w:val="008126A9"/>
    <w:rsid w:val="0081402D"/>
    <w:rsid w:val="00814AEB"/>
    <w:rsid w:val="00815589"/>
    <w:rsid w:val="00816011"/>
    <w:rsid w:val="00816784"/>
    <w:rsid w:val="008167F9"/>
    <w:rsid w:val="00817277"/>
    <w:rsid w:val="008173ED"/>
    <w:rsid w:val="008175B9"/>
    <w:rsid w:val="00817C54"/>
    <w:rsid w:val="008202D4"/>
    <w:rsid w:val="00821549"/>
    <w:rsid w:val="00821C76"/>
    <w:rsid w:val="00821F0D"/>
    <w:rsid w:val="00822216"/>
    <w:rsid w:val="00823560"/>
    <w:rsid w:val="008236A4"/>
    <w:rsid w:val="00823B5B"/>
    <w:rsid w:val="00823BC2"/>
    <w:rsid w:val="00824246"/>
    <w:rsid w:val="008243A9"/>
    <w:rsid w:val="00824629"/>
    <w:rsid w:val="00824E91"/>
    <w:rsid w:val="0082508A"/>
    <w:rsid w:val="00825CF8"/>
    <w:rsid w:val="00826054"/>
    <w:rsid w:val="008264ED"/>
    <w:rsid w:val="00826ED2"/>
    <w:rsid w:val="00826F81"/>
    <w:rsid w:val="0083046C"/>
    <w:rsid w:val="00830C41"/>
    <w:rsid w:val="00831091"/>
    <w:rsid w:val="00831199"/>
    <w:rsid w:val="00831B7C"/>
    <w:rsid w:val="0083259C"/>
    <w:rsid w:val="008327A5"/>
    <w:rsid w:val="00832E8A"/>
    <w:rsid w:val="00832F87"/>
    <w:rsid w:val="00833188"/>
    <w:rsid w:val="0083368B"/>
    <w:rsid w:val="00833A6C"/>
    <w:rsid w:val="00834D11"/>
    <w:rsid w:val="0083641F"/>
    <w:rsid w:val="008365C0"/>
    <w:rsid w:val="00836C34"/>
    <w:rsid w:val="00836DAB"/>
    <w:rsid w:val="00836EF1"/>
    <w:rsid w:val="00836F0E"/>
    <w:rsid w:val="00837AF9"/>
    <w:rsid w:val="00837DDA"/>
    <w:rsid w:val="00837F34"/>
    <w:rsid w:val="00840620"/>
    <w:rsid w:val="00840E7E"/>
    <w:rsid w:val="0084161F"/>
    <w:rsid w:val="00842F2C"/>
    <w:rsid w:val="00842F58"/>
    <w:rsid w:val="00843555"/>
    <w:rsid w:val="00844074"/>
    <w:rsid w:val="008451C8"/>
    <w:rsid w:val="00845ECA"/>
    <w:rsid w:val="00846209"/>
    <w:rsid w:val="0084682B"/>
    <w:rsid w:val="008468CB"/>
    <w:rsid w:val="00846F9F"/>
    <w:rsid w:val="00847C30"/>
    <w:rsid w:val="0085054F"/>
    <w:rsid w:val="00850597"/>
    <w:rsid w:val="008507E9"/>
    <w:rsid w:val="00850AB7"/>
    <w:rsid w:val="00850F45"/>
    <w:rsid w:val="008511AD"/>
    <w:rsid w:val="008518A7"/>
    <w:rsid w:val="00852652"/>
    <w:rsid w:val="00852751"/>
    <w:rsid w:val="008530EF"/>
    <w:rsid w:val="0085474E"/>
    <w:rsid w:val="008552D3"/>
    <w:rsid w:val="008560A0"/>
    <w:rsid w:val="008561D1"/>
    <w:rsid w:val="00857792"/>
    <w:rsid w:val="008603B0"/>
    <w:rsid w:val="008611DA"/>
    <w:rsid w:val="00861343"/>
    <w:rsid w:val="00862E9D"/>
    <w:rsid w:val="00864CEB"/>
    <w:rsid w:val="00864D03"/>
    <w:rsid w:val="00864E7B"/>
    <w:rsid w:val="008650C3"/>
    <w:rsid w:val="0086571F"/>
    <w:rsid w:val="00865C0C"/>
    <w:rsid w:val="00865D9F"/>
    <w:rsid w:val="00865E61"/>
    <w:rsid w:val="00866168"/>
    <w:rsid w:val="00866789"/>
    <w:rsid w:val="00866913"/>
    <w:rsid w:val="00866A64"/>
    <w:rsid w:val="0086706C"/>
    <w:rsid w:val="00871ADA"/>
    <w:rsid w:val="00871B74"/>
    <w:rsid w:val="0087233E"/>
    <w:rsid w:val="008727B0"/>
    <w:rsid w:val="00872D61"/>
    <w:rsid w:val="0087347E"/>
    <w:rsid w:val="00873BE9"/>
    <w:rsid w:val="00873F44"/>
    <w:rsid w:val="00873FE6"/>
    <w:rsid w:val="008751EC"/>
    <w:rsid w:val="0087554F"/>
    <w:rsid w:val="0087560D"/>
    <w:rsid w:val="0087600D"/>
    <w:rsid w:val="0087611F"/>
    <w:rsid w:val="008763D7"/>
    <w:rsid w:val="00876C70"/>
    <w:rsid w:val="008774B4"/>
    <w:rsid w:val="00877534"/>
    <w:rsid w:val="0087779F"/>
    <w:rsid w:val="0087792D"/>
    <w:rsid w:val="00880CBD"/>
    <w:rsid w:val="008810EF"/>
    <w:rsid w:val="00881D2F"/>
    <w:rsid w:val="00882388"/>
    <w:rsid w:val="008823CC"/>
    <w:rsid w:val="0088280E"/>
    <w:rsid w:val="00882867"/>
    <w:rsid w:val="00882EDA"/>
    <w:rsid w:val="008831A2"/>
    <w:rsid w:val="008833A4"/>
    <w:rsid w:val="00883924"/>
    <w:rsid w:val="00883AFC"/>
    <w:rsid w:val="00883B67"/>
    <w:rsid w:val="00883F03"/>
    <w:rsid w:val="008843ED"/>
    <w:rsid w:val="00884749"/>
    <w:rsid w:val="00885B00"/>
    <w:rsid w:val="00886599"/>
    <w:rsid w:val="00886FAF"/>
    <w:rsid w:val="00887661"/>
    <w:rsid w:val="00887A57"/>
    <w:rsid w:val="00887C6E"/>
    <w:rsid w:val="008903A9"/>
    <w:rsid w:val="00890500"/>
    <w:rsid w:val="0089077E"/>
    <w:rsid w:val="008907A3"/>
    <w:rsid w:val="00890A4B"/>
    <w:rsid w:val="00892EAF"/>
    <w:rsid w:val="008933E6"/>
    <w:rsid w:val="0089343C"/>
    <w:rsid w:val="008934AD"/>
    <w:rsid w:val="00893F9E"/>
    <w:rsid w:val="00894232"/>
    <w:rsid w:val="008960EE"/>
    <w:rsid w:val="008966C2"/>
    <w:rsid w:val="008973A6"/>
    <w:rsid w:val="00897798"/>
    <w:rsid w:val="008A01BE"/>
    <w:rsid w:val="008A1369"/>
    <w:rsid w:val="008A1B65"/>
    <w:rsid w:val="008A2374"/>
    <w:rsid w:val="008A23C7"/>
    <w:rsid w:val="008A251A"/>
    <w:rsid w:val="008A2815"/>
    <w:rsid w:val="008A320A"/>
    <w:rsid w:val="008A3B07"/>
    <w:rsid w:val="008A4C11"/>
    <w:rsid w:val="008A4FC9"/>
    <w:rsid w:val="008A5685"/>
    <w:rsid w:val="008A59C3"/>
    <w:rsid w:val="008A5F4B"/>
    <w:rsid w:val="008A6B9A"/>
    <w:rsid w:val="008A6CC3"/>
    <w:rsid w:val="008A6DA1"/>
    <w:rsid w:val="008A7BD3"/>
    <w:rsid w:val="008B0AAB"/>
    <w:rsid w:val="008B0F6E"/>
    <w:rsid w:val="008B1359"/>
    <w:rsid w:val="008B13AD"/>
    <w:rsid w:val="008B1790"/>
    <w:rsid w:val="008B2008"/>
    <w:rsid w:val="008B20AF"/>
    <w:rsid w:val="008B2820"/>
    <w:rsid w:val="008B29E9"/>
    <w:rsid w:val="008B30FC"/>
    <w:rsid w:val="008B38EA"/>
    <w:rsid w:val="008B4320"/>
    <w:rsid w:val="008B45CB"/>
    <w:rsid w:val="008B466A"/>
    <w:rsid w:val="008B4745"/>
    <w:rsid w:val="008B4E75"/>
    <w:rsid w:val="008B4E93"/>
    <w:rsid w:val="008B5311"/>
    <w:rsid w:val="008B5782"/>
    <w:rsid w:val="008B596C"/>
    <w:rsid w:val="008B5970"/>
    <w:rsid w:val="008B5B62"/>
    <w:rsid w:val="008B5B7A"/>
    <w:rsid w:val="008B6B3F"/>
    <w:rsid w:val="008B6FE7"/>
    <w:rsid w:val="008B79D5"/>
    <w:rsid w:val="008B7FBB"/>
    <w:rsid w:val="008C0463"/>
    <w:rsid w:val="008C16BE"/>
    <w:rsid w:val="008C1C92"/>
    <w:rsid w:val="008C1EBA"/>
    <w:rsid w:val="008C1F03"/>
    <w:rsid w:val="008C2860"/>
    <w:rsid w:val="008C2B15"/>
    <w:rsid w:val="008C3320"/>
    <w:rsid w:val="008C374E"/>
    <w:rsid w:val="008C387A"/>
    <w:rsid w:val="008C387E"/>
    <w:rsid w:val="008C413D"/>
    <w:rsid w:val="008C418B"/>
    <w:rsid w:val="008C4422"/>
    <w:rsid w:val="008C507C"/>
    <w:rsid w:val="008C5445"/>
    <w:rsid w:val="008C5B84"/>
    <w:rsid w:val="008C5C6A"/>
    <w:rsid w:val="008C637D"/>
    <w:rsid w:val="008C6404"/>
    <w:rsid w:val="008C6662"/>
    <w:rsid w:val="008C7BBC"/>
    <w:rsid w:val="008D1675"/>
    <w:rsid w:val="008D23AB"/>
    <w:rsid w:val="008D316F"/>
    <w:rsid w:val="008D3AA5"/>
    <w:rsid w:val="008D44FF"/>
    <w:rsid w:val="008D4ECD"/>
    <w:rsid w:val="008D500C"/>
    <w:rsid w:val="008D54EC"/>
    <w:rsid w:val="008D628F"/>
    <w:rsid w:val="008D645C"/>
    <w:rsid w:val="008D64DD"/>
    <w:rsid w:val="008D67A0"/>
    <w:rsid w:val="008D7BD2"/>
    <w:rsid w:val="008D7F91"/>
    <w:rsid w:val="008E0374"/>
    <w:rsid w:val="008E03C5"/>
    <w:rsid w:val="008E0941"/>
    <w:rsid w:val="008E1730"/>
    <w:rsid w:val="008E3977"/>
    <w:rsid w:val="008E3A50"/>
    <w:rsid w:val="008E4048"/>
    <w:rsid w:val="008E496D"/>
    <w:rsid w:val="008E5269"/>
    <w:rsid w:val="008E673F"/>
    <w:rsid w:val="008E6CD4"/>
    <w:rsid w:val="008E718B"/>
    <w:rsid w:val="008E7550"/>
    <w:rsid w:val="008E79A2"/>
    <w:rsid w:val="008E7E88"/>
    <w:rsid w:val="008F0425"/>
    <w:rsid w:val="008F0D36"/>
    <w:rsid w:val="008F12DF"/>
    <w:rsid w:val="008F2195"/>
    <w:rsid w:val="008F41D7"/>
    <w:rsid w:val="008F4373"/>
    <w:rsid w:val="008F45CF"/>
    <w:rsid w:val="008F4B6C"/>
    <w:rsid w:val="008F572C"/>
    <w:rsid w:val="008F6E90"/>
    <w:rsid w:val="008F79A2"/>
    <w:rsid w:val="008F7CD8"/>
    <w:rsid w:val="00900807"/>
    <w:rsid w:val="0090105E"/>
    <w:rsid w:val="00902389"/>
    <w:rsid w:val="0090340E"/>
    <w:rsid w:val="00903A30"/>
    <w:rsid w:val="00903F57"/>
    <w:rsid w:val="00904020"/>
    <w:rsid w:val="00904E12"/>
    <w:rsid w:val="00905401"/>
    <w:rsid w:val="00905B5F"/>
    <w:rsid w:val="00905EB7"/>
    <w:rsid w:val="0090606F"/>
    <w:rsid w:val="009060A0"/>
    <w:rsid w:val="00906328"/>
    <w:rsid w:val="00906344"/>
    <w:rsid w:val="009067AF"/>
    <w:rsid w:val="009078FE"/>
    <w:rsid w:val="009107C5"/>
    <w:rsid w:val="0091192B"/>
    <w:rsid w:val="00912275"/>
    <w:rsid w:val="00915C60"/>
    <w:rsid w:val="0091624D"/>
    <w:rsid w:val="009201B0"/>
    <w:rsid w:val="0092025A"/>
    <w:rsid w:val="009207C9"/>
    <w:rsid w:val="009208A5"/>
    <w:rsid w:val="009209F0"/>
    <w:rsid w:val="00920B3A"/>
    <w:rsid w:val="0092102C"/>
    <w:rsid w:val="009211EE"/>
    <w:rsid w:val="0092166C"/>
    <w:rsid w:val="00921C46"/>
    <w:rsid w:val="00922903"/>
    <w:rsid w:val="00922D97"/>
    <w:rsid w:val="00922EEC"/>
    <w:rsid w:val="00924056"/>
    <w:rsid w:val="009243B6"/>
    <w:rsid w:val="009246ED"/>
    <w:rsid w:val="00924C52"/>
    <w:rsid w:val="00924D19"/>
    <w:rsid w:val="00925303"/>
    <w:rsid w:val="00925792"/>
    <w:rsid w:val="009257A3"/>
    <w:rsid w:val="00925CFF"/>
    <w:rsid w:val="009262BD"/>
    <w:rsid w:val="00927CCF"/>
    <w:rsid w:val="00930506"/>
    <w:rsid w:val="00931786"/>
    <w:rsid w:val="00931824"/>
    <w:rsid w:val="00931CF7"/>
    <w:rsid w:val="0093270C"/>
    <w:rsid w:val="0093323A"/>
    <w:rsid w:val="00933E95"/>
    <w:rsid w:val="00933EB1"/>
    <w:rsid w:val="00934057"/>
    <w:rsid w:val="0093446E"/>
    <w:rsid w:val="00934E48"/>
    <w:rsid w:val="0093500B"/>
    <w:rsid w:val="0093545A"/>
    <w:rsid w:val="009359B9"/>
    <w:rsid w:val="009364CD"/>
    <w:rsid w:val="0093690F"/>
    <w:rsid w:val="009375AF"/>
    <w:rsid w:val="009409F7"/>
    <w:rsid w:val="00940ADE"/>
    <w:rsid w:val="0094116D"/>
    <w:rsid w:val="00942685"/>
    <w:rsid w:val="009430E9"/>
    <w:rsid w:val="00943E5C"/>
    <w:rsid w:val="009441B8"/>
    <w:rsid w:val="00944D0D"/>
    <w:rsid w:val="0094564F"/>
    <w:rsid w:val="009459ED"/>
    <w:rsid w:val="00946419"/>
    <w:rsid w:val="009464E3"/>
    <w:rsid w:val="0094756C"/>
    <w:rsid w:val="00950346"/>
    <w:rsid w:val="00950C03"/>
    <w:rsid w:val="00950C4E"/>
    <w:rsid w:val="009515C5"/>
    <w:rsid w:val="00952107"/>
    <w:rsid w:val="00952160"/>
    <w:rsid w:val="00952421"/>
    <w:rsid w:val="0095260B"/>
    <w:rsid w:val="00952B8D"/>
    <w:rsid w:val="009535AD"/>
    <w:rsid w:val="0095391D"/>
    <w:rsid w:val="00953C22"/>
    <w:rsid w:val="00953E25"/>
    <w:rsid w:val="00953F05"/>
    <w:rsid w:val="00953FB8"/>
    <w:rsid w:val="00954532"/>
    <w:rsid w:val="00954A65"/>
    <w:rsid w:val="00954C98"/>
    <w:rsid w:val="0095581C"/>
    <w:rsid w:val="0095586E"/>
    <w:rsid w:val="00955B61"/>
    <w:rsid w:val="00956193"/>
    <w:rsid w:val="009563E4"/>
    <w:rsid w:val="00956E06"/>
    <w:rsid w:val="009571C5"/>
    <w:rsid w:val="00957225"/>
    <w:rsid w:val="00957D67"/>
    <w:rsid w:val="0096088E"/>
    <w:rsid w:val="00960CAE"/>
    <w:rsid w:val="00960F85"/>
    <w:rsid w:val="00960F87"/>
    <w:rsid w:val="009610C1"/>
    <w:rsid w:val="0096127D"/>
    <w:rsid w:val="00962466"/>
    <w:rsid w:val="00962C65"/>
    <w:rsid w:val="00962DD8"/>
    <w:rsid w:val="00963ED4"/>
    <w:rsid w:val="0096440C"/>
    <w:rsid w:val="0096524A"/>
    <w:rsid w:val="0096531E"/>
    <w:rsid w:val="00965880"/>
    <w:rsid w:val="009659E6"/>
    <w:rsid w:val="00966405"/>
    <w:rsid w:val="00966719"/>
    <w:rsid w:val="0096682D"/>
    <w:rsid w:val="009668E6"/>
    <w:rsid w:val="0096696F"/>
    <w:rsid w:val="00967524"/>
    <w:rsid w:val="00970C37"/>
    <w:rsid w:val="00971039"/>
    <w:rsid w:val="00971308"/>
    <w:rsid w:val="009716F9"/>
    <w:rsid w:val="00971DF8"/>
    <w:rsid w:val="009722AD"/>
    <w:rsid w:val="0097244E"/>
    <w:rsid w:val="00972D2A"/>
    <w:rsid w:val="00972E9D"/>
    <w:rsid w:val="009740A0"/>
    <w:rsid w:val="009740E1"/>
    <w:rsid w:val="00974D9E"/>
    <w:rsid w:val="00975443"/>
    <w:rsid w:val="00977AD3"/>
    <w:rsid w:val="00977DAA"/>
    <w:rsid w:val="0098018C"/>
    <w:rsid w:val="009805B1"/>
    <w:rsid w:val="00980681"/>
    <w:rsid w:val="00981CA1"/>
    <w:rsid w:val="009823BA"/>
    <w:rsid w:val="009826EB"/>
    <w:rsid w:val="00982AE4"/>
    <w:rsid w:val="00982C26"/>
    <w:rsid w:val="00982D64"/>
    <w:rsid w:val="00984435"/>
    <w:rsid w:val="0098490E"/>
    <w:rsid w:val="00984DE0"/>
    <w:rsid w:val="009860F2"/>
    <w:rsid w:val="00986901"/>
    <w:rsid w:val="00986A21"/>
    <w:rsid w:val="00987624"/>
    <w:rsid w:val="0098788D"/>
    <w:rsid w:val="0098788F"/>
    <w:rsid w:val="00987A7B"/>
    <w:rsid w:val="00987CDD"/>
    <w:rsid w:val="0099032F"/>
    <w:rsid w:val="009908CE"/>
    <w:rsid w:val="00990B37"/>
    <w:rsid w:val="009929D2"/>
    <w:rsid w:val="00992F43"/>
    <w:rsid w:val="00992FEB"/>
    <w:rsid w:val="00993787"/>
    <w:rsid w:val="00993C13"/>
    <w:rsid w:val="00993E15"/>
    <w:rsid w:val="009944D6"/>
    <w:rsid w:val="0099544D"/>
    <w:rsid w:val="0099547F"/>
    <w:rsid w:val="00995483"/>
    <w:rsid w:val="009957C0"/>
    <w:rsid w:val="00995A9C"/>
    <w:rsid w:val="00995AFA"/>
    <w:rsid w:val="0099641B"/>
    <w:rsid w:val="00996FA5"/>
    <w:rsid w:val="0099752B"/>
    <w:rsid w:val="00997C1B"/>
    <w:rsid w:val="009A027E"/>
    <w:rsid w:val="009A1904"/>
    <w:rsid w:val="009A1BA6"/>
    <w:rsid w:val="009A2227"/>
    <w:rsid w:val="009A24F5"/>
    <w:rsid w:val="009A2B31"/>
    <w:rsid w:val="009A31FC"/>
    <w:rsid w:val="009A377A"/>
    <w:rsid w:val="009A4A34"/>
    <w:rsid w:val="009A4C45"/>
    <w:rsid w:val="009A5043"/>
    <w:rsid w:val="009A5408"/>
    <w:rsid w:val="009A5B58"/>
    <w:rsid w:val="009A7083"/>
    <w:rsid w:val="009A71A2"/>
    <w:rsid w:val="009A76ED"/>
    <w:rsid w:val="009A79E7"/>
    <w:rsid w:val="009B177D"/>
    <w:rsid w:val="009B1D6E"/>
    <w:rsid w:val="009B2313"/>
    <w:rsid w:val="009B2A26"/>
    <w:rsid w:val="009B36D3"/>
    <w:rsid w:val="009B5C1E"/>
    <w:rsid w:val="009B660C"/>
    <w:rsid w:val="009B669C"/>
    <w:rsid w:val="009B6DD7"/>
    <w:rsid w:val="009B74C5"/>
    <w:rsid w:val="009B7D11"/>
    <w:rsid w:val="009C1D0D"/>
    <w:rsid w:val="009C1E96"/>
    <w:rsid w:val="009C26AA"/>
    <w:rsid w:val="009C2DBB"/>
    <w:rsid w:val="009C3F06"/>
    <w:rsid w:val="009C405B"/>
    <w:rsid w:val="009C4107"/>
    <w:rsid w:val="009C497A"/>
    <w:rsid w:val="009C4BDB"/>
    <w:rsid w:val="009C5212"/>
    <w:rsid w:val="009C5854"/>
    <w:rsid w:val="009C5C97"/>
    <w:rsid w:val="009C5ED5"/>
    <w:rsid w:val="009C6A96"/>
    <w:rsid w:val="009C7059"/>
    <w:rsid w:val="009C744A"/>
    <w:rsid w:val="009C7666"/>
    <w:rsid w:val="009D08FB"/>
    <w:rsid w:val="009D1243"/>
    <w:rsid w:val="009D2E6D"/>
    <w:rsid w:val="009D3617"/>
    <w:rsid w:val="009D368F"/>
    <w:rsid w:val="009D379E"/>
    <w:rsid w:val="009D392D"/>
    <w:rsid w:val="009D4C1D"/>
    <w:rsid w:val="009D4D73"/>
    <w:rsid w:val="009D590D"/>
    <w:rsid w:val="009D5D26"/>
    <w:rsid w:val="009D5EAD"/>
    <w:rsid w:val="009D6427"/>
    <w:rsid w:val="009D6EA0"/>
    <w:rsid w:val="009D7CF5"/>
    <w:rsid w:val="009E05D4"/>
    <w:rsid w:val="009E0FF6"/>
    <w:rsid w:val="009E14B9"/>
    <w:rsid w:val="009E26B0"/>
    <w:rsid w:val="009E3096"/>
    <w:rsid w:val="009E4EB9"/>
    <w:rsid w:val="009E5744"/>
    <w:rsid w:val="009E5C27"/>
    <w:rsid w:val="009E5C57"/>
    <w:rsid w:val="009E63DC"/>
    <w:rsid w:val="009E6F35"/>
    <w:rsid w:val="009E723C"/>
    <w:rsid w:val="009E7308"/>
    <w:rsid w:val="009E738B"/>
    <w:rsid w:val="009E7474"/>
    <w:rsid w:val="009E78C5"/>
    <w:rsid w:val="009F067A"/>
    <w:rsid w:val="009F07BD"/>
    <w:rsid w:val="009F22A1"/>
    <w:rsid w:val="009F25FF"/>
    <w:rsid w:val="009F271F"/>
    <w:rsid w:val="009F2834"/>
    <w:rsid w:val="009F2B6D"/>
    <w:rsid w:val="009F2F0F"/>
    <w:rsid w:val="009F3EB8"/>
    <w:rsid w:val="009F4005"/>
    <w:rsid w:val="009F401D"/>
    <w:rsid w:val="009F41D1"/>
    <w:rsid w:val="009F5131"/>
    <w:rsid w:val="009F5410"/>
    <w:rsid w:val="009F653F"/>
    <w:rsid w:val="009F76CF"/>
    <w:rsid w:val="009F76D0"/>
    <w:rsid w:val="009F7DD3"/>
    <w:rsid w:val="00A0031D"/>
    <w:rsid w:val="00A0066E"/>
    <w:rsid w:val="00A007DC"/>
    <w:rsid w:val="00A009BD"/>
    <w:rsid w:val="00A0143C"/>
    <w:rsid w:val="00A014F1"/>
    <w:rsid w:val="00A01BEF"/>
    <w:rsid w:val="00A03AFB"/>
    <w:rsid w:val="00A0419F"/>
    <w:rsid w:val="00A044F5"/>
    <w:rsid w:val="00A04542"/>
    <w:rsid w:val="00A04A12"/>
    <w:rsid w:val="00A04ADE"/>
    <w:rsid w:val="00A04F11"/>
    <w:rsid w:val="00A05AC6"/>
    <w:rsid w:val="00A060E5"/>
    <w:rsid w:val="00A06217"/>
    <w:rsid w:val="00A06500"/>
    <w:rsid w:val="00A06D13"/>
    <w:rsid w:val="00A06F4B"/>
    <w:rsid w:val="00A0706B"/>
    <w:rsid w:val="00A0781D"/>
    <w:rsid w:val="00A07AE0"/>
    <w:rsid w:val="00A07F46"/>
    <w:rsid w:val="00A110A2"/>
    <w:rsid w:val="00A1114C"/>
    <w:rsid w:val="00A117A4"/>
    <w:rsid w:val="00A11A29"/>
    <w:rsid w:val="00A11BAD"/>
    <w:rsid w:val="00A12184"/>
    <w:rsid w:val="00A13004"/>
    <w:rsid w:val="00A1327F"/>
    <w:rsid w:val="00A132AF"/>
    <w:rsid w:val="00A13668"/>
    <w:rsid w:val="00A13B4F"/>
    <w:rsid w:val="00A14568"/>
    <w:rsid w:val="00A14985"/>
    <w:rsid w:val="00A1581F"/>
    <w:rsid w:val="00A15C09"/>
    <w:rsid w:val="00A16D57"/>
    <w:rsid w:val="00A17109"/>
    <w:rsid w:val="00A17410"/>
    <w:rsid w:val="00A20430"/>
    <w:rsid w:val="00A20C09"/>
    <w:rsid w:val="00A20D03"/>
    <w:rsid w:val="00A21BD1"/>
    <w:rsid w:val="00A22808"/>
    <w:rsid w:val="00A22DA3"/>
    <w:rsid w:val="00A23A61"/>
    <w:rsid w:val="00A23BFD"/>
    <w:rsid w:val="00A24FAA"/>
    <w:rsid w:val="00A250A2"/>
    <w:rsid w:val="00A25416"/>
    <w:rsid w:val="00A254D4"/>
    <w:rsid w:val="00A255E6"/>
    <w:rsid w:val="00A25A24"/>
    <w:rsid w:val="00A25E0F"/>
    <w:rsid w:val="00A25E8D"/>
    <w:rsid w:val="00A25F11"/>
    <w:rsid w:val="00A25F67"/>
    <w:rsid w:val="00A26772"/>
    <w:rsid w:val="00A2707E"/>
    <w:rsid w:val="00A30CBC"/>
    <w:rsid w:val="00A3159C"/>
    <w:rsid w:val="00A323CC"/>
    <w:rsid w:val="00A32F50"/>
    <w:rsid w:val="00A33B8F"/>
    <w:rsid w:val="00A33BF8"/>
    <w:rsid w:val="00A33DD5"/>
    <w:rsid w:val="00A34002"/>
    <w:rsid w:val="00A34E47"/>
    <w:rsid w:val="00A35242"/>
    <w:rsid w:val="00A352D0"/>
    <w:rsid w:val="00A3579A"/>
    <w:rsid w:val="00A35B36"/>
    <w:rsid w:val="00A36454"/>
    <w:rsid w:val="00A3689D"/>
    <w:rsid w:val="00A3761B"/>
    <w:rsid w:val="00A37696"/>
    <w:rsid w:val="00A37F59"/>
    <w:rsid w:val="00A405B1"/>
    <w:rsid w:val="00A40A2D"/>
    <w:rsid w:val="00A40C2D"/>
    <w:rsid w:val="00A41E95"/>
    <w:rsid w:val="00A4240B"/>
    <w:rsid w:val="00A427F6"/>
    <w:rsid w:val="00A43F41"/>
    <w:rsid w:val="00A43F6A"/>
    <w:rsid w:val="00A4435E"/>
    <w:rsid w:val="00A4499B"/>
    <w:rsid w:val="00A45D2F"/>
    <w:rsid w:val="00A45F79"/>
    <w:rsid w:val="00A513D3"/>
    <w:rsid w:val="00A51455"/>
    <w:rsid w:val="00A51477"/>
    <w:rsid w:val="00A51678"/>
    <w:rsid w:val="00A517A8"/>
    <w:rsid w:val="00A51DC9"/>
    <w:rsid w:val="00A53097"/>
    <w:rsid w:val="00A53138"/>
    <w:rsid w:val="00A533B7"/>
    <w:rsid w:val="00A534C5"/>
    <w:rsid w:val="00A534DC"/>
    <w:rsid w:val="00A53750"/>
    <w:rsid w:val="00A53794"/>
    <w:rsid w:val="00A53F6A"/>
    <w:rsid w:val="00A5400E"/>
    <w:rsid w:val="00A5412D"/>
    <w:rsid w:val="00A54410"/>
    <w:rsid w:val="00A548E5"/>
    <w:rsid w:val="00A555EC"/>
    <w:rsid w:val="00A559C4"/>
    <w:rsid w:val="00A56AE7"/>
    <w:rsid w:val="00A576F6"/>
    <w:rsid w:val="00A607B2"/>
    <w:rsid w:val="00A60CFB"/>
    <w:rsid w:val="00A612B5"/>
    <w:rsid w:val="00A61C18"/>
    <w:rsid w:val="00A62088"/>
    <w:rsid w:val="00A62389"/>
    <w:rsid w:val="00A636EF"/>
    <w:rsid w:val="00A64B92"/>
    <w:rsid w:val="00A65219"/>
    <w:rsid w:val="00A6564A"/>
    <w:rsid w:val="00A659D7"/>
    <w:rsid w:val="00A6605C"/>
    <w:rsid w:val="00A662E1"/>
    <w:rsid w:val="00A66585"/>
    <w:rsid w:val="00A6728D"/>
    <w:rsid w:val="00A6759A"/>
    <w:rsid w:val="00A67C2F"/>
    <w:rsid w:val="00A67EF5"/>
    <w:rsid w:val="00A70845"/>
    <w:rsid w:val="00A709ED"/>
    <w:rsid w:val="00A70EDD"/>
    <w:rsid w:val="00A7101F"/>
    <w:rsid w:val="00A711F0"/>
    <w:rsid w:val="00A71429"/>
    <w:rsid w:val="00A715EF"/>
    <w:rsid w:val="00A72B51"/>
    <w:rsid w:val="00A72B75"/>
    <w:rsid w:val="00A72E8F"/>
    <w:rsid w:val="00A73893"/>
    <w:rsid w:val="00A7424B"/>
    <w:rsid w:val="00A74A77"/>
    <w:rsid w:val="00A75348"/>
    <w:rsid w:val="00A7714E"/>
    <w:rsid w:val="00A777B0"/>
    <w:rsid w:val="00A77958"/>
    <w:rsid w:val="00A77986"/>
    <w:rsid w:val="00A804F9"/>
    <w:rsid w:val="00A804FA"/>
    <w:rsid w:val="00A807E9"/>
    <w:rsid w:val="00A80E4A"/>
    <w:rsid w:val="00A81A1B"/>
    <w:rsid w:val="00A8211E"/>
    <w:rsid w:val="00A821E8"/>
    <w:rsid w:val="00A825AB"/>
    <w:rsid w:val="00A827E1"/>
    <w:rsid w:val="00A82DB6"/>
    <w:rsid w:val="00A82DFF"/>
    <w:rsid w:val="00A82FAE"/>
    <w:rsid w:val="00A84153"/>
    <w:rsid w:val="00A84890"/>
    <w:rsid w:val="00A85074"/>
    <w:rsid w:val="00A851CB"/>
    <w:rsid w:val="00A8589C"/>
    <w:rsid w:val="00A858A2"/>
    <w:rsid w:val="00A864FF"/>
    <w:rsid w:val="00A87F73"/>
    <w:rsid w:val="00A909FF"/>
    <w:rsid w:val="00A91739"/>
    <w:rsid w:val="00A921D0"/>
    <w:rsid w:val="00A93352"/>
    <w:rsid w:val="00A93655"/>
    <w:rsid w:val="00A938F7"/>
    <w:rsid w:val="00A93F54"/>
    <w:rsid w:val="00A94466"/>
    <w:rsid w:val="00A948F1"/>
    <w:rsid w:val="00A94901"/>
    <w:rsid w:val="00A952E7"/>
    <w:rsid w:val="00A96DFE"/>
    <w:rsid w:val="00A96E93"/>
    <w:rsid w:val="00A9729D"/>
    <w:rsid w:val="00A97701"/>
    <w:rsid w:val="00A978D4"/>
    <w:rsid w:val="00A979A1"/>
    <w:rsid w:val="00AA0467"/>
    <w:rsid w:val="00AA07A5"/>
    <w:rsid w:val="00AA0A8E"/>
    <w:rsid w:val="00AA2637"/>
    <w:rsid w:val="00AA2F9C"/>
    <w:rsid w:val="00AA2FE9"/>
    <w:rsid w:val="00AA3811"/>
    <w:rsid w:val="00AA3DA7"/>
    <w:rsid w:val="00AA3DFD"/>
    <w:rsid w:val="00AA3F87"/>
    <w:rsid w:val="00AA4718"/>
    <w:rsid w:val="00AA4BEE"/>
    <w:rsid w:val="00AA4D06"/>
    <w:rsid w:val="00AA539C"/>
    <w:rsid w:val="00AA5CDD"/>
    <w:rsid w:val="00AA5EA4"/>
    <w:rsid w:val="00AA783D"/>
    <w:rsid w:val="00AB00B8"/>
    <w:rsid w:val="00AB0738"/>
    <w:rsid w:val="00AB0EF5"/>
    <w:rsid w:val="00AB1529"/>
    <w:rsid w:val="00AB1796"/>
    <w:rsid w:val="00AB17A0"/>
    <w:rsid w:val="00AB1AC2"/>
    <w:rsid w:val="00AB1E67"/>
    <w:rsid w:val="00AB2334"/>
    <w:rsid w:val="00AB3E77"/>
    <w:rsid w:val="00AB4325"/>
    <w:rsid w:val="00AB4961"/>
    <w:rsid w:val="00AB4ED8"/>
    <w:rsid w:val="00AB4F2E"/>
    <w:rsid w:val="00AB545F"/>
    <w:rsid w:val="00AB56BA"/>
    <w:rsid w:val="00AB5BB4"/>
    <w:rsid w:val="00AB5D07"/>
    <w:rsid w:val="00AB6414"/>
    <w:rsid w:val="00AB7A95"/>
    <w:rsid w:val="00AC00F7"/>
    <w:rsid w:val="00AC134B"/>
    <w:rsid w:val="00AC13F3"/>
    <w:rsid w:val="00AC18FE"/>
    <w:rsid w:val="00AC19A4"/>
    <w:rsid w:val="00AC1C8C"/>
    <w:rsid w:val="00AC365C"/>
    <w:rsid w:val="00AC3862"/>
    <w:rsid w:val="00AC3E07"/>
    <w:rsid w:val="00AC45F5"/>
    <w:rsid w:val="00AC5B29"/>
    <w:rsid w:val="00AC5ED2"/>
    <w:rsid w:val="00AC611B"/>
    <w:rsid w:val="00AC6845"/>
    <w:rsid w:val="00AC6877"/>
    <w:rsid w:val="00AC6C78"/>
    <w:rsid w:val="00AC6D59"/>
    <w:rsid w:val="00AC6DD9"/>
    <w:rsid w:val="00AC7328"/>
    <w:rsid w:val="00AC7E81"/>
    <w:rsid w:val="00AD0D15"/>
    <w:rsid w:val="00AD0E06"/>
    <w:rsid w:val="00AD124E"/>
    <w:rsid w:val="00AD160B"/>
    <w:rsid w:val="00AD303D"/>
    <w:rsid w:val="00AD3206"/>
    <w:rsid w:val="00AD35C7"/>
    <w:rsid w:val="00AD37F4"/>
    <w:rsid w:val="00AD4113"/>
    <w:rsid w:val="00AD4A98"/>
    <w:rsid w:val="00AD590F"/>
    <w:rsid w:val="00AD64D3"/>
    <w:rsid w:val="00AD7031"/>
    <w:rsid w:val="00AD72E9"/>
    <w:rsid w:val="00AD77C5"/>
    <w:rsid w:val="00AD7B9E"/>
    <w:rsid w:val="00AE04A5"/>
    <w:rsid w:val="00AE23F6"/>
    <w:rsid w:val="00AE2586"/>
    <w:rsid w:val="00AE28EB"/>
    <w:rsid w:val="00AE3954"/>
    <w:rsid w:val="00AE3A00"/>
    <w:rsid w:val="00AE4E85"/>
    <w:rsid w:val="00AE55F0"/>
    <w:rsid w:val="00AE57B7"/>
    <w:rsid w:val="00AE5E21"/>
    <w:rsid w:val="00AE6134"/>
    <w:rsid w:val="00AE6677"/>
    <w:rsid w:val="00AE78A3"/>
    <w:rsid w:val="00AE7E8B"/>
    <w:rsid w:val="00AF2D7F"/>
    <w:rsid w:val="00AF342F"/>
    <w:rsid w:val="00AF35B2"/>
    <w:rsid w:val="00AF4373"/>
    <w:rsid w:val="00AF4E42"/>
    <w:rsid w:val="00AF4F4F"/>
    <w:rsid w:val="00AF4F51"/>
    <w:rsid w:val="00AF5A90"/>
    <w:rsid w:val="00AF5D70"/>
    <w:rsid w:val="00AF623E"/>
    <w:rsid w:val="00AF6DE9"/>
    <w:rsid w:val="00AF7698"/>
    <w:rsid w:val="00AF7B16"/>
    <w:rsid w:val="00AF7BD3"/>
    <w:rsid w:val="00B00C52"/>
    <w:rsid w:val="00B00DF6"/>
    <w:rsid w:val="00B00E3E"/>
    <w:rsid w:val="00B012AC"/>
    <w:rsid w:val="00B01F92"/>
    <w:rsid w:val="00B024EB"/>
    <w:rsid w:val="00B02D4E"/>
    <w:rsid w:val="00B058B8"/>
    <w:rsid w:val="00B05F84"/>
    <w:rsid w:val="00B06895"/>
    <w:rsid w:val="00B074A8"/>
    <w:rsid w:val="00B07856"/>
    <w:rsid w:val="00B07F16"/>
    <w:rsid w:val="00B07FBE"/>
    <w:rsid w:val="00B1030D"/>
    <w:rsid w:val="00B10371"/>
    <w:rsid w:val="00B108B7"/>
    <w:rsid w:val="00B10BEA"/>
    <w:rsid w:val="00B10FF7"/>
    <w:rsid w:val="00B11156"/>
    <w:rsid w:val="00B111BB"/>
    <w:rsid w:val="00B11A78"/>
    <w:rsid w:val="00B125C7"/>
    <w:rsid w:val="00B12FCB"/>
    <w:rsid w:val="00B1306B"/>
    <w:rsid w:val="00B13890"/>
    <w:rsid w:val="00B141E7"/>
    <w:rsid w:val="00B143C4"/>
    <w:rsid w:val="00B1633E"/>
    <w:rsid w:val="00B1706D"/>
    <w:rsid w:val="00B17DAB"/>
    <w:rsid w:val="00B2077D"/>
    <w:rsid w:val="00B20DD0"/>
    <w:rsid w:val="00B2146C"/>
    <w:rsid w:val="00B2180A"/>
    <w:rsid w:val="00B2184B"/>
    <w:rsid w:val="00B2195A"/>
    <w:rsid w:val="00B22182"/>
    <w:rsid w:val="00B225DC"/>
    <w:rsid w:val="00B22900"/>
    <w:rsid w:val="00B22ADC"/>
    <w:rsid w:val="00B2378C"/>
    <w:rsid w:val="00B238C2"/>
    <w:rsid w:val="00B24866"/>
    <w:rsid w:val="00B24E19"/>
    <w:rsid w:val="00B24E3E"/>
    <w:rsid w:val="00B256F8"/>
    <w:rsid w:val="00B25831"/>
    <w:rsid w:val="00B26856"/>
    <w:rsid w:val="00B26C82"/>
    <w:rsid w:val="00B30148"/>
    <w:rsid w:val="00B30919"/>
    <w:rsid w:val="00B31C84"/>
    <w:rsid w:val="00B321C7"/>
    <w:rsid w:val="00B328F1"/>
    <w:rsid w:val="00B336A1"/>
    <w:rsid w:val="00B33D2F"/>
    <w:rsid w:val="00B35123"/>
    <w:rsid w:val="00B3581F"/>
    <w:rsid w:val="00B35983"/>
    <w:rsid w:val="00B35BC1"/>
    <w:rsid w:val="00B35FB6"/>
    <w:rsid w:val="00B364AC"/>
    <w:rsid w:val="00B37345"/>
    <w:rsid w:val="00B3755A"/>
    <w:rsid w:val="00B37F97"/>
    <w:rsid w:val="00B40802"/>
    <w:rsid w:val="00B40D54"/>
    <w:rsid w:val="00B40FC1"/>
    <w:rsid w:val="00B41827"/>
    <w:rsid w:val="00B4193D"/>
    <w:rsid w:val="00B41FA3"/>
    <w:rsid w:val="00B427B8"/>
    <w:rsid w:val="00B42916"/>
    <w:rsid w:val="00B43A0C"/>
    <w:rsid w:val="00B44B9F"/>
    <w:rsid w:val="00B462F7"/>
    <w:rsid w:val="00B46338"/>
    <w:rsid w:val="00B46663"/>
    <w:rsid w:val="00B46AF6"/>
    <w:rsid w:val="00B46F17"/>
    <w:rsid w:val="00B50FDD"/>
    <w:rsid w:val="00B5160A"/>
    <w:rsid w:val="00B51BD4"/>
    <w:rsid w:val="00B525E6"/>
    <w:rsid w:val="00B53CCB"/>
    <w:rsid w:val="00B555B2"/>
    <w:rsid w:val="00B55754"/>
    <w:rsid w:val="00B55D26"/>
    <w:rsid w:val="00B568F2"/>
    <w:rsid w:val="00B56FF9"/>
    <w:rsid w:val="00B579DC"/>
    <w:rsid w:val="00B57B7E"/>
    <w:rsid w:val="00B60861"/>
    <w:rsid w:val="00B6213E"/>
    <w:rsid w:val="00B6225C"/>
    <w:rsid w:val="00B62A52"/>
    <w:rsid w:val="00B6305E"/>
    <w:rsid w:val="00B63515"/>
    <w:rsid w:val="00B638E7"/>
    <w:rsid w:val="00B64955"/>
    <w:rsid w:val="00B64C88"/>
    <w:rsid w:val="00B651C9"/>
    <w:rsid w:val="00B654F2"/>
    <w:rsid w:val="00B65579"/>
    <w:rsid w:val="00B65CEA"/>
    <w:rsid w:val="00B6624C"/>
    <w:rsid w:val="00B66A2F"/>
    <w:rsid w:val="00B67B4E"/>
    <w:rsid w:val="00B7014F"/>
    <w:rsid w:val="00B7020D"/>
    <w:rsid w:val="00B70603"/>
    <w:rsid w:val="00B70CE5"/>
    <w:rsid w:val="00B71864"/>
    <w:rsid w:val="00B71940"/>
    <w:rsid w:val="00B72700"/>
    <w:rsid w:val="00B72719"/>
    <w:rsid w:val="00B737C0"/>
    <w:rsid w:val="00B741A2"/>
    <w:rsid w:val="00B74351"/>
    <w:rsid w:val="00B745FD"/>
    <w:rsid w:val="00B74807"/>
    <w:rsid w:val="00B74819"/>
    <w:rsid w:val="00B74A5A"/>
    <w:rsid w:val="00B753B3"/>
    <w:rsid w:val="00B757D5"/>
    <w:rsid w:val="00B75885"/>
    <w:rsid w:val="00B75E06"/>
    <w:rsid w:val="00B7743F"/>
    <w:rsid w:val="00B77440"/>
    <w:rsid w:val="00B7794F"/>
    <w:rsid w:val="00B77BF8"/>
    <w:rsid w:val="00B77E12"/>
    <w:rsid w:val="00B802D4"/>
    <w:rsid w:val="00B805BD"/>
    <w:rsid w:val="00B80845"/>
    <w:rsid w:val="00B80CC4"/>
    <w:rsid w:val="00B81C90"/>
    <w:rsid w:val="00B8232D"/>
    <w:rsid w:val="00B84268"/>
    <w:rsid w:val="00B84457"/>
    <w:rsid w:val="00B8473F"/>
    <w:rsid w:val="00B84AE9"/>
    <w:rsid w:val="00B84BB1"/>
    <w:rsid w:val="00B85DD6"/>
    <w:rsid w:val="00B85E40"/>
    <w:rsid w:val="00B85FD4"/>
    <w:rsid w:val="00B86004"/>
    <w:rsid w:val="00B860D6"/>
    <w:rsid w:val="00B86357"/>
    <w:rsid w:val="00B86C12"/>
    <w:rsid w:val="00B87028"/>
    <w:rsid w:val="00B9009F"/>
    <w:rsid w:val="00B90EE6"/>
    <w:rsid w:val="00B91636"/>
    <w:rsid w:val="00B91D66"/>
    <w:rsid w:val="00B93036"/>
    <w:rsid w:val="00B93FDA"/>
    <w:rsid w:val="00B94103"/>
    <w:rsid w:val="00B96D23"/>
    <w:rsid w:val="00B97110"/>
    <w:rsid w:val="00B975F0"/>
    <w:rsid w:val="00B97771"/>
    <w:rsid w:val="00B97B14"/>
    <w:rsid w:val="00B97F55"/>
    <w:rsid w:val="00B97FE9"/>
    <w:rsid w:val="00BA0BB6"/>
    <w:rsid w:val="00BA0D6E"/>
    <w:rsid w:val="00BA0F6F"/>
    <w:rsid w:val="00BA1082"/>
    <w:rsid w:val="00BA10AB"/>
    <w:rsid w:val="00BA137E"/>
    <w:rsid w:val="00BA14B3"/>
    <w:rsid w:val="00BA1BCF"/>
    <w:rsid w:val="00BA25C1"/>
    <w:rsid w:val="00BA2BF7"/>
    <w:rsid w:val="00BA2C64"/>
    <w:rsid w:val="00BA2D9D"/>
    <w:rsid w:val="00BA3013"/>
    <w:rsid w:val="00BA4D17"/>
    <w:rsid w:val="00BA621B"/>
    <w:rsid w:val="00BA6328"/>
    <w:rsid w:val="00BA6862"/>
    <w:rsid w:val="00BA689D"/>
    <w:rsid w:val="00BA7DBB"/>
    <w:rsid w:val="00BB000D"/>
    <w:rsid w:val="00BB0181"/>
    <w:rsid w:val="00BB2001"/>
    <w:rsid w:val="00BB22D4"/>
    <w:rsid w:val="00BB2752"/>
    <w:rsid w:val="00BB2C1C"/>
    <w:rsid w:val="00BB33B7"/>
    <w:rsid w:val="00BB3831"/>
    <w:rsid w:val="00BB4229"/>
    <w:rsid w:val="00BB561C"/>
    <w:rsid w:val="00BB5D39"/>
    <w:rsid w:val="00BB68C7"/>
    <w:rsid w:val="00BB68D1"/>
    <w:rsid w:val="00BB6DBA"/>
    <w:rsid w:val="00BB70AE"/>
    <w:rsid w:val="00BB74BD"/>
    <w:rsid w:val="00BB7C98"/>
    <w:rsid w:val="00BB7CC8"/>
    <w:rsid w:val="00BC00EE"/>
    <w:rsid w:val="00BC057C"/>
    <w:rsid w:val="00BC08AE"/>
    <w:rsid w:val="00BC1590"/>
    <w:rsid w:val="00BC15B8"/>
    <w:rsid w:val="00BC1FC6"/>
    <w:rsid w:val="00BC3D96"/>
    <w:rsid w:val="00BC415D"/>
    <w:rsid w:val="00BC47D9"/>
    <w:rsid w:val="00BC4FBC"/>
    <w:rsid w:val="00BC5823"/>
    <w:rsid w:val="00BC5D0F"/>
    <w:rsid w:val="00BC5D7A"/>
    <w:rsid w:val="00BC60A8"/>
    <w:rsid w:val="00BC6765"/>
    <w:rsid w:val="00BC739E"/>
    <w:rsid w:val="00BC74B5"/>
    <w:rsid w:val="00BD02AD"/>
    <w:rsid w:val="00BD0A13"/>
    <w:rsid w:val="00BD141E"/>
    <w:rsid w:val="00BD18D2"/>
    <w:rsid w:val="00BD2607"/>
    <w:rsid w:val="00BD2B4E"/>
    <w:rsid w:val="00BD2B70"/>
    <w:rsid w:val="00BD2E40"/>
    <w:rsid w:val="00BD31FD"/>
    <w:rsid w:val="00BD3D9C"/>
    <w:rsid w:val="00BD513F"/>
    <w:rsid w:val="00BD5320"/>
    <w:rsid w:val="00BD5453"/>
    <w:rsid w:val="00BD5F83"/>
    <w:rsid w:val="00BD64CB"/>
    <w:rsid w:val="00BD6C55"/>
    <w:rsid w:val="00BD70A4"/>
    <w:rsid w:val="00BD75A5"/>
    <w:rsid w:val="00BE0696"/>
    <w:rsid w:val="00BE0DEE"/>
    <w:rsid w:val="00BE12F7"/>
    <w:rsid w:val="00BE1554"/>
    <w:rsid w:val="00BE1CDA"/>
    <w:rsid w:val="00BE215F"/>
    <w:rsid w:val="00BE2EAC"/>
    <w:rsid w:val="00BE5242"/>
    <w:rsid w:val="00BE5A1E"/>
    <w:rsid w:val="00BE61E3"/>
    <w:rsid w:val="00BE7846"/>
    <w:rsid w:val="00BE7EB1"/>
    <w:rsid w:val="00BE7FF4"/>
    <w:rsid w:val="00BF071B"/>
    <w:rsid w:val="00BF11A6"/>
    <w:rsid w:val="00BF159C"/>
    <w:rsid w:val="00BF169B"/>
    <w:rsid w:val="00BF222C"/>
    <w:rsid w:val="00BF2410"/>
    <w:rsid w:val="00BF2724"/>
    <w:rsid w:val="00BF3176"/>
    <w:rsid w:val="00BF3C5E"/>
    <w:rsid w:val="00BF45B1"/>
    <w:rsid w:val="00BF54B2"/>
    <w:rsid w:val="00BF5F9E"/>
    <w:rsid w:val="00BF64CB"/>
    <w:rsid w:val="00BF6996"/>
    <w:rsid w:val="00BF6AC1"/>
    <w:rsid w:val="00BF7212"/>
    <w:rsid w:val="00BF74DB"/>
    <w:rsid w:val="00C02380"/>
    <w:rsid w:val="00C02850"/>
    <w:rsid w:val="00C035BD"/>
    <w:rsid w:val="00C04548"/>
    <w:rsid w:val="00C04BBD"/>
    <w:rsid w:val="00C05303"/>
    <w:rsid w:val="00C0591E"/>
    <w:rsid w:val="00C05A34"/>
    <w:rsid w:val="00C05DAC"/>
    <w:rsid w:val="00C06439"/>
    <w:rsid w:val="00C06F46"/>
    <w:rsid w:val="00C103E8"/>
    <w:rsid w:val="00C10995"/>
    <w:rsid w:val="00C10C3F"/>
    <w:rsid w:val="00C11188"/>
    <w:rsid w:val="00C113ED"/>
    <w:rsid w:val="00C11541"/>
    <w:rsid w:val="00C11721"/>
    <w:rsid w:val="00C11A09"/>
    <w:rsid w:val="00C11F2A"/>
    <w:rsid w:val="00C123A2"/>
    <w:rsid w:val="00C129CE"/>
    <w:rsid w:val="00C12B4A"/>
    <w:rsid w:val="00C13157"/>
    <w:rsid w:val="00C13FEA"/>
    <w:rsid w:val="00C14A0B"/>
    <w:rsid w:val="00C151BA"/>
    <w:rsid w:val="00C15B4B"/>
    <w:rsid w:val="00C1669C"/>
    <w:rsid w:val="00C17528"/>
    <w:rsid w:val="00C17AAA"/>
    <w:rsid w:val="00C17EA0"/>
    <w:rsid w:val="00C17FFB"/>
    <w:rsid w:val="00C20833"/>
    <w:rsid w:val="00C22913"/>
    <w:rsid w:val="00C22922"/>
    <w:rsid w:val="00C22F93"/>
    <w:rsid w:val="00C23731"/>
    <w:rsid w:val="00C24452"/>
    <w:rsid w:val="00C248BD"/>
    <w:rsid w:val="00C24F45"/>
    <w:rsid w:val="00C250DB"/>
    <w:rsid w:val="00C25741"/>
    <w:rsid w:val="00C25B01"/>
    <w:rsid w:val="00C25FB1"/>
    <w:rsid w:val="00C26011"/>
    <w:rsid w:val="00C26A49"/>
    <w:rsid w:val="00C26E8D"/>
    <w:rsid w:val="00C272EE"/>
    <w:rsid w:val="00C27EF8"/>
    <w:rsid w:val="00C300F3"/>
    <w:rsid w:val="00C30947"/>
    <w:rsid w:val="00C30C24"/>
    <w:rsid w:val="00C31124"/>
    <w:rsid w:val="00C32279"/>
    <w:rsid w:val="00C329F3"/>
    <w:rsid w:val="00C32AC5"/>
    <w:rsid w:val="00C33959"/>
    <w:rsid w:val="00C343F6"/>
    <w:rsid w:val="00C34BD0"/>
    <w:rsid w:val="00C34C4B"/>
    <w:rsid w:val="00C35E18"/>
    <w:rsid w:val="00C35F09"/>
    <w:rsid w:val="00C3615E"/>
    <w:rsid w:val="00C369B5"/>
    <w:rsid w:val="00C3777D"/>
    <w:rsid w:val="00C377A1"/>
    <w:rsid w:val="00C37DF4"/>
    <w:rsid w:val="00C40077"/>
    <w:rsid w:val="00C408A4"/>
    <w:rsid w:val="00C40BD9"/>
    <w:rsid w:val="00C419BC"/>
    <w:rsid w:val="00C42AB7"/>
    <w:rsid w:val="00C430DA"/>
    <w:rsid w:val="00C4396F"/>
    <w:rsid w:val="00C44138"/>
    <w:rsid w:val="00C446CF"/>
    <w:rsid w:val="00C45138"/>
    <w:rsid w:val="00C4540C"/>
    <w:rsid w:val="00C45981"/>
    <w:rsid w:val="00C45FBD"/>
    <w:rsid w:val="00C46938"/>
    <w:rsid w:val="00C4702E"/>
    <w:rsid w:val="00C47135"/>
    <w:rsid w:val="00C477F6"/>
    <w:rsid w:val="00C47821"/>
    <w:rsid w:val="00C50A70"/>
    <w:rsid w:val="00C50C7D"/>
    <w:rsid w:val="00C50D06"/>
    <w:rsid w:val="00C51044"/>
    <w:rsid w:val="00C510F4"/>
    <w:rsid w:val="00C529E9"/>
    <w:rsid w:val="00C53C2E"/>
    <w:rsid w:val="00C53F1F"/>
    <w:rsid w:val="00C5442B"/>
    <w:rsid w:val="00C54462"/>
    <w:rsid w:val="00C5447A"/>
    <w:rsid w:val="00C545DA"/>
    <w:rsid w:val="00C54DCB"/>
    <w:rsid w:val="00C55FCA"/>
    <w:rsid w:val="00C567B0"/>
    <w:rsid w:val="00C57161"/>
    <w:rsid w:val="00C573F7"/>
    <w:rsid w:val="00C57B04"/>
    <w:rsid w:val="00C57D3B"/>
    <w:rsid w:val="00C57D8E"/>
    <w:rsid w:val="00C6001B"/>
    <w:rsid w:val="00C603A7"/>
    <w:rsid w:val="00C6054D"/>
    <w:rsid w:val="00C616AB"/>
    <w:rsid w:val="00C61E99"/>
    <w:rsid w:val="00C62584"/>
    <w:rsid w:val="00C628F4"/>
    <w:rsid w:val="00C62B38"/>
    <w:rsid w:val="00C638FF"/>
    <w:rsid w:val="00C63B6C"/>
    <w:rsid w:val="00C64A06"/>
    <w:rsid w:val="00C65E68"/>
    <w:rsid w:val="00C65F77"/>
    <w:rsid w:val="00C703A0"/>
    <w:rsid w:val="00C70632"/>
    <w:rsid w:val="00C7136F"/>
    <w:rsid w:val="00C718CA"/>
    <w:rsid w:val="00C724AD"/>
    <w:rsid w:val="00C72BDB"/>
    <w:rsid w:val="00C756FD"/>
    <w:rsid w:val="00C75C97"/>
    <w:rsid w:val="00C75F7E"/>
    <w:rsid w:val="00C75FEC"/>
    <w:rsid w:val="00C762AE"/>
    <w:rsid w:val="00C77BED"/>
    <w:rsid w:val="00C77CEC"/>
    <w:rsid w:val="00C80156"/>
    <w:rsid w:val="00C802FA"/>
    <w:rsid w:val="00C805FF"/>
    <w:rsid w:val="00C812A4"/>
    <w:rsid w:val="00C81805"/>
    <w:rsid w:val="00C81F8B"/>
    <w:rsid w:val="00C82CA1"/>
    <w:rsid w:val="00C82E84"/>
    <w:rsid w:val="00C839CA"/>
    <w:rsid w:val="00C85284"/>
    <w:rsid w:val="00C85442"/>
    <w:rsid w:val="00C8589A"/>
    <w:rsid w:val="00C85F01"/>
    <w:rsid w:val="00C8687F"/>
    <w:rsid w:val="00C86C40"/>
    <w:rsid w:val="00C87516"/>
    <w:rsid w:val="00C9012F"/>
    <w:rsid w:val="00C905B0"/>
    <w:rsid w:val="00C90803"/>
    <w:rsid w:val="00C90876"/>
    <w:rsid w:val="00C90FFC"/>
    <w:rsid w:val="00C910E9"/>
    <w:rsid w:val="00C913F7"/>
    <w:rsid w:val="00C91569"/>
    <w:rsid w:val="00C915E8"/>
    <w:rsid w:val="00C918F7"/>
    <w:rsid w:val="00C92C55"/>
    <w:rsid w:val="00C92F03"/>
    <w:rsid w:val="00C93846"/>
    <w:rsid w:val="00C93998"/>
    <w:rsid w:val="00C9440D"/>
    <w:rsid w:val="00C9480C"/>
    <w:rsid w:val="00C95278"/>
    <w:rsid w:val="00C9534E"/>
    <w:rsid w:val="00C96657"/>
    <w:rsid w:val="00C9686D"/>
    <w:rsid w:val="00C96D01"/>
    <w:rsid w:val="00C970D7"/>
    <w:rsid w:val="00C9721A"/>
    <w:rsid w:val="00C973D6"/>
    <w:rsid w:val="00C97A88"/>
    <w:rsid w:val="00CA021E"/>
    <w:rsid w:val="00CA1B9E"/>
    <w:rsid w:val="00CA1C52"/>
    <w:rsid w:val="00CA1FA7"/>
    <w:rsid w:val="00CA2AA5"/>
    <w:rsid w:val="00CA2DF6"/>
    <w:rsid w:val="00CA33E1"/>
    <w:rsid w:val="00CA3593"/>
    <w:rsid w:val="00CA38F9"/>
    <w:rsid w:val="00CA3D6F"/>
    <w:rsid w:val="00CA42DD"/>
    <w:rsid w:val="00CA4C45"/>
    <w:rsid w:val="00CA4E0A"/>
    <w:rsid w:val="00CA51D9"/>
    <w:rsid w:val="00CA582C"/>
    <w:rsid w:val="00CA608D"/>
    <w:rsid w:val="00CA6326"/>
    <w:rsid w:val="00CA64EB"/>
    <w:rsid w:val="00CA6E85"/>
    <w:rsid w:val="00CA723A"/>
    <w:rsid w:val="00CA7D29"/>
    <w:rsid w:val="00CB03C8"/>
    <w:rsid w:val="00CB0750"/>
    <w:rsid w:val="00CB12C2"/>
    <w:rsid w:val="00CB23F3"/>
    <w:rsid w:val="00CB2A57"/>
    <w:rsid w:val="00CB2C57"/>
    <w:rsid w:val="00CB2E5D"/>
    <w:rsid w:val="00CB302F"/>
    <w:rsid w:val="00CB36F1"/>
    <w:rsid w:val="00CB45A7"/>
    <w:rsid w:val="00CB5B6C"/>
    <w:rsid w:val="00CB5B80"/>
    <w:rsid w:val="00CB5F56"/>
    <w:rsid w:val="00CB6C57"/>
    <w:rsid w:val="00CB6F22"/>
    <w:rsid w:val="00CB6FAA"/>
    <w:rsid w:val="00CB74C6"/>
    <w:rsid w:val="00CB7829"/>
    <w:rsid w:val="00CB7893"/>
    <w:rsid w:val="00CB7A1E"/>
    <w:rsid w:val="00CB7AD4"/>
    <w:rsid w:val="00CB7E7C"/>
    <w:rsid w:val="00CC078E"/>
    <w:rsid w:val="00CC0D0B"/>
    <w:rsid w:val="00CC13EE"/>
    <w:rsid w:val="00CC147C"/>
    <w:rsid w:val="00CC1B4B"/>
    <w:rsid w:val="00CC1D67"/>
    <w:rsid w:val="00CC2B63"/>
    <w:rsid w:val="00CC2D78"/>
    <w:rsid w:val="00CC369B"/>
    <w:rsid w:val="00CC4017"/>
    <w:rsid w:val="00CC4B8C"/>
    <w:rsid w:val="00CC4C66"/>
    <w:rsid w:val="00CC5BFD"/>
    <w:rsid w:val="00CC5D61"/>
    <w:rsid w:val="00CC6127"/>
    <w:rsid w:val="00CC684F"/>
    <w:rsid w:val="00CC72D7"/>
    <w:rsid w:val="00CC7B54"/>
    <w:rsid w:val="00CD0B13"/>
    <w:rsid w:val="00CD16E5"/>
    <w:rsid w:val="00CD196C"/>
    <w:rsid w:val="00CD24E6"/>
    <w:rsid w:val="00CD29D2"/>
    <w:rsid w:val="00CD3564"/>
    <w:rsid w:val="00CD422C"/>
    <w:rsid w:val="00CD4369"/>
    <w:rsid w:val="00CD4C0B"/>
    <w:rsid w:val="00CD5452"/>
    <w:rsid w:val="00CD5C51"/>
    <w:rsid w:val="00CD623E"/>
    <w:rsid w:val="00CD62A8"/>
    <w:rsid w:val="00CD678B"/>
    <w:rsid w:val="00CD6916"/>
    <w:rsid w:val="00CD69E0"/>
    <w:rsid w:val="00CD6DE6"/>
    <w:rsid w:val="00CD71CE"/>
    <w:rsid w:val="00CD7390"/>
    <w:rsid w:val="00CD75AF"/>
    <w:rsid w:val="00CD7941"/>
    <w:rsid w:val="00CE0114"/>
    <w:rsid w:val="00CE115D"/>
    <w:rsid w:val="00CE1230"/>
    <w:rsid w:val="00CE197F"/>
    <w:rsid w:val="00CE1E00"/>
    <w:rsid w:val="00CE1F96"/>
    <w:rsid w:val="00CE211F"/>
    <w:rsid w:val="00CE21B3"/>
    <w:rsid w:val="00CE22BE"/>
    <w:rsid w:val="00CE2435"/>
    <w:rsid w:val="00CE2788"/>
    <w:rsid w:val="00CE3381"/>
    <w:rsid w:val="00CE3741"/>
    <w:rsid w:val="00CE3B86"/>
    <w:rsid w:val="00CE3C94"/>
    <w:rsid w:val="00CE5134"/>
    <w:rsid w:val="00CE51D9"/>
    <w:rsid w:val="00CE5E0D"/>
    <w:rsid w:val="00CE617D"/>
    <w:rsid w:val="00CE63A9"/>
    <w:rsid w:val="00CE6C48"/>
    <w:rsid w:val="00CF089B"/>
    <w:rsid w:val="00CF0D10"/>
    <w:rsid w:val="00CF166E"/>
    <w:rsid w:val="00CF2116"/>
    <w:rsid w:val="00CF220D"/>
    <w:rsid w:val="00CF25FB"/>
    <w:rsid w:val="00CF2756"/>
    <w:rsid w:val="00CF2A81"/>
    <w:rsid w:val="00CF2C31"/>
    <w:rsid w:val="00CF2D22"/>
    <w:rsid w:val="00CF312E"/>
    <w:rsid w:val="00CF344D"/>
    <w:rsid w:val="00CF3655"/>
    <w:rsid w:val="00CF41CB"/>
    <w:rsid w:val="00CF43EB"/>
    <w:rsid w:val="00CF61D5"/>
    <w:rsid w:val="00CF6309"/>
    <w:rsid w:val="00CF6A52"/>
    <w:rsid w:val="00CF6B54"/>
    <w:rsid w:val="00CF7793"/>
    <w:rsid w:val="00CF7C2E"/>
    <w:rsid w:val="00CF7DBB"/>
    <w:rsid w:val="00D0010D"/>
    <w:rsid w:val="00D00443"/>
    <w:rsid w:val="00D00F58"/>
    <w:rsid w:val="00D0120E"/>
    <w:rsid w:val="00D02051"/>
    <w:rsid w:val="00D0235C"/>
    <w:rsid w:val="00D02A17"/>
    <w:rsid w:val="00D02D63"/>
    <w:rsid w:val="00D031A4"/>
    <w:rsid w:val="00D03A59"/>
    <w:rsid w:val="00D04D3A"/>
    <w:rsid w:val="00D04DF9"/>
    <w:rsid w:val="00D04EAF"/>
    <w:rsid w:val="00D050E0"/>
    <w:rsid w:val="00D065AE"/>
    <w:rsid w:val="00D0693D"/>
    <w:rsid w:val="00D06E3C"/>
    <w:rsid w:val="00D1058E"/>
    <w:rsid w:val="00D10D5C"/>
    <w:rsid w:val="00D11293"/>
    <w:rsid w:val="00D117FB"/>
    <w:rsid w:val="00D12FA5"/>
    <w:rsid w:val="00D1338A"/>
    <w:rsid w:val="00D13C41"/>
    <w:rsid w:val="00D13F08"/>
    <w:rsid w:val="00D143D8"/>
    <w:rsid w:val="00D14471"/>
    <w:rsid w:val="00D14D11"/>
    <w:rsid w:val="00D1537C"/>
    <w:rsid w:val="00D1557B"/>
    <w:rsid w:val="00D15C8F"/>
    <w:rsid w:val="00D15EAB"/>
    <w:rsid w:val="00D15ECD"/>
    <w:rsid w:val="00D16959"/>
    <w:rsid w:val="00D16BC8"/>
    <w:rsid w:val="00D172C5"/>
    <w:rsid w:val="00D17B3C"/>
    <w:rsid w:val="00D17B47"/>
    <w:rsid w:val="00D20453"/>
    <w:rsid w:val="00D209A1"/>
    <w:rsid w:val="00D20DB8"/>
    <w:rsid w:val="00D20ED1"/>
    <w:rsid w:val="00D212D4"/>
    <w:rsid w:val="00D216A5"/>
    <w:rsid w:val="00D220AA"/>
    <w:rsid w:val="00D221A9"/>
    <w:rsid w:val="00D22BC7"/>
    <w:rsid w:val="00D2326E"/>
    <w:rsid w:val="00D23658"/>
    <w:rsid w:val="00D238C7"/>
    <w:rsid w:val="00D23C6A"/>
    <w:rsid w:val="00D23DEA"/>
    <w:rsid w:val="00D24AE6"/>
    <w:rsid w:val="00D25189"/>
    <w:rsid w:val="00D2547E"/>
    <w:rsid w:val="00D25A99"/>
    <w:rsid w:val="00D26316"/>
    <w:rsid w:val="00D26397"/>
    <w:rsid w:val="00D267C5"/>
    <w:rsid w:val="00D269C2"/>
    <w:rsid w:val="00D26F0F"/>
    <w:rsid w:val="00D2749B"/>
    <w:rsid w:val="00D27545"/>
    <w:rsid w:val="00D27762"/>
    <w:rsid w:val="00D27DAF"/>
    <w:rsid w:val="00D302EC"/>
    <w:rsid w:val="00D30D3F"/>
    <w:rsid w:val="00D32294"/>
    <w:rsid w:val="00D3264B"/>
    <w:rsid w:val="00D32A66"/>
    <w:rsid w:val="00D34144"/>
    <w:rsid w:val="00D34449"/>
    <w:rsid w:val="00D346E5"/>
    <w:rsid w:val="00D3471D"/>
    <w:rsid w:val="00D34DEC"/>
    <w:rsid w:val="00D35E7B"/>
    <w:rsid w:val="00D36A9B"/>
    <w:rsid w:val="00D4001B"/>
    <w:rsid w:val="00D402E8"/>
    <w:rsid w:val="00D4057E"/>
    <w:rsid w:val="00D41669"/>
    <w:rsid w:val="00D41C42"/>
    <w:rsid w:val="00D440EB"/>
    <w:rsid w:val="00D4420F"/>
    <w:rsid w:val="00D442FF"/>
    <w:rsid w:val="00D44826"/>
    <w:rsid w:val="00D449EF"/>
    <w:rsid w:val="00D44DBD"/>
    <w:rsid w:val="00D44F71"/>
    <w:rsid w:val="00D45156"/>
    <w:rsid w:val="00D4521F"/>
    <w:rsid w:val="00D452DC"/>
    <w:rsid w:val="00D45364"/>
    <w:rsid w:val="00D45593"/>
    <w:rsid w:val="00D46A33"/>
    <w:rsid w:val="00D46BCF"/>
    <w:rsid w:val="00D502C0"/>
    <w:rsid w:val="00D50350"/>
    <w:rsid w:val="00D50910"/>
    <w:rsid w:val="00D50B33"/>
    <w:rsid w:val="00D50DD8"/>
    <w:rsid w:val="00D51EE1"/>
    <w:rsid w:val="00D52710"/>
    <w:rsid w:val="00D52FD7"/>
    <w:rsid w:val="00D53547"/>
    <w:rsid w:val="00D53890"/>
    <w:rsid w:val="00D53DF7"/>
    <w:rsid w:val="00D54338"/>
    <w:rsid w:val="00D543C8"/>
    <w:rsid w:val="00D54B2A"/>
    <w:rsid w:val="00D55226"/>
    <w:rsid w:val="00D55316"/>
    <w:rsid w:val="00D554F4"/>
    <w:rsid w:val="00D55982"/>
    <w:rsid w:val="00D56180"/>
    <w:rsid w:val="00D56218"/>
    <w:rsid w:val="00D56321"/>
    <w:rsid w:val="00D56E9E"/>
    <w:rsid w:val="00D56EF0"/>
    <w:rsid w:val="00D57229"/>
    <w:rsid w:val="00D5763F"/>
    <w:rsid w:val="00D57DFD"/>
    <w:rsid w:val="00D57F4A"/>
    <w:rsid w:val="00D603A8"/>
    <w:rsid w:val="00D61346"/>
    <w:rsid w:val="00D62719"/>
    <w:rsid w:val="00D627D7"/>
    <w:rsid w:val="00D62DFF"/>
    <w:rsid w:val="00D63DC5"/>
    <w:rsid w:val="00D63FA4"/>
    <w:rsid w:val="00D65928"/>
    <w:rsid w:val="00D6719F"/>
    <w:rsid w:val="00D67607"/>
    <w:rsid w:val="00D67F8C"/>
    <w:rsid w:val="00D703F8"/>
    <w:rsid w:val="00D71117"/>
    <w:rsid w:val="00D7157D"/>
    <w:rsid w:val="00D71A7E"/>
    <w:rsid w:val="00D71D11"/>
    <w:rsid w:val="00D722DF"/>
    <w:rsid w:val="00D722F8"/>
    <w:rsid w:val="00D72FD9"/>
    <w:rsid w:val="00D73544"/>
    <w:rsid w:val="00D73A94"/>
    <w:rsid w:val="00D73E2F"/>
    <w:rsid w:val="00D743B2"/>
    <w:rsid w:val="00D747DE"/>
    <w:rsid w:val="00D76143"/>
    <w:rsid w:val="00D76396"/>
    <w:rsid w:val="00D76951"/>
    <w:rsid w:val="00D76D5E"/>
    <w:rsid w:val="00D770EE"/>
    <w:rsid w:val="00D7736B"/>
    <w:rsid w:val="00D778C5"/>
    <w:rsid w:val="00D806C6"/>
    <w:rsid w:val="00D81055"/>
    <w:rsid w:val="00D81D55"/>
    <w:rsid w:val="00D8259C"/>
    <w:rsid w:val="00D826A5"/>
    <w:rsid w:val="00D826EC"/>
    <w:rsid w:val="00D82D0E"/>
    <w:rsid w:val="00D838D6"/>
    <w:rsid w:val="00D83B1D"/>
    <w:rsid w:val="00D83BC5"/>
    <w:rsid w:val="00D84054"/>
    <w:rsid w:val="00D845E2"/>
    <w:rsid w:val="00D84A0B"/>
    <w:rsid w:val="00D84F7F"/>
    <w:rsid w:val="00D8503A"/>
    <w:rsid w:val="00D85741"/>
    <w:rsid w:val="00D86AA0"/>
    <w:rsid w:val="00D86EF8"/>
    <w:rsid w:val="00D871C1"/>
    <w:rsid w:val="00D87449"/>
    <w:rsid w:val="00D901DB"/>
    <w:rsid w:val="00D91065"/>
    <w:rsid w:val="00D91268"/>
    <w:rsid w:val="00D91BE1"/>
    <w:rsid w:val="00D9284D"/>
    <w:rsid w:val="00D92F71"/>
    <w:rsid w:val="00D931EC"/>
    <w:rsid w:val="00D935BB"/>
    <w:rsid w:val="00D93761"/>
    <w:rsid w:val="00D93996"/>
    <w:rsid w:val="00D941AA"/>
    <w:rsid w:val="00D94298"/>
    <w:rsid w:val="00D95AF7"/>
    <w:rsid w:val="00D976AF"/>
    <w:rsid w:val="00D97879"/>
    <w:rsid w:val="00D97FD8"/>
    <w:rsid w:val="00DA1466"/>
    <w:rsid w:val="00DA1A73"/>
    <w:rsid w:val="00DA1DE1"/>
    <w:rsid w:val="00DA23CB"/>
    <w:rsid w:val="00DA4064"/>
    <w:rsid w:val="00DA4512"/>
    <w:rsid w:val="00DA56B0"/>
    <w:rsid w:val="00DA63E9"/>
    <w:rsid w:val="00DA6B58"/>
    <w:rsid w:val="00DA72A4"/>
    <w:rsid w:val="00DA7F40"/>
    <w:rsid w:val="00DB0016"/>
    <w:rsid w:val="00DB0647"/>
    <w:rsid w:val="00DB06BE"/>
    <w:rsid w:val="00DB0A2E"/>
    <w:rsid w:val="00DB12BD"/>
    <w:rsid w:val="00DB1659"/>
    <w:rsid w:val="00DB2EDC"/>
    <w:rsid w:val="00DB402E"/>
    <w:rsid w:val="00DB44CD"/>
    <w:rsid w:val="00DB5300"/>
    <w:rsid w:val="00DB5653"/>
    <w:rsid w:val="00DB5AEF"/>
    <w:rsid w:val="00DB6D94"/>
    <w:rsid w:val="00DB6F07"/>
    <w:rsid w:val="00DB7DC7"/>
    <w:rsid w:val="00DC023F"/>
    <w:rsid w:val="00DC0285"/>
    <w:rsid w:val="00DC03FE"/>
    <w:rsid w:val="00DC1469"/>
    <w:rsid w:val="00DC14E6"/>
    <w:rsid w:val="00DC1B4A"/>
    <w:rsid w:val="00DC308A"/>
    <w:rsid w:val="00DC3B82"/>
    <w:rsid w:val="00DC3FFD"/>
    <w:rsid w:val="00DC40CA"/>
    <w:rsid w:val="00DC4BE2"/>
    <w:rsid w:val="00DC5759"/>
    <w:rsid w:val="00DC5B3B"/>
    <w:rsid w:val="00DC67E3"/>
    <w:rsid w:val="00DC70D8"/>
    <w:rsid w:val="00DC7245"/>
    <w:rsid w:val="00DC7E25"/>
    <w:rsid w:val="00DD0668"/>
    <w:rsid w:val="00DD14D8"/>
    <w:rsid w:val="00DD14E5"/>
    <w:rsid w:val="00DD259D"/>
    <w:rsid w:val="00DD2A49"/>
    <w:rsid w:val="00DD338B"/>
    <w:rsid w:val="00DD3874"/>
    <w:rsid w:val="00DD41A4"/>
    <w:rsid w:val="00DD438B"/>
    <w:rsid w:val="00DD4CF3"/>
    <w:rsid w:val="00DE149C"/>
    <w:rsid w:val="00DE189F"/>
    <w:rsid w:val="00DE1B09"/>
    <w:rsid w:val="00DE1C6F"/>
    <w:rsid w:val="00DE2B8F"/>
    <w:rsid w:val="00DE2F12"/>
    <w:rsid w:val="00DE397A"/>
    <w:rsid w:val="00DE5B3A"/>
    <w:rsid w:val="00DE5B70"/>
    <w:rsid w:val="00DE5BFC"/>
    <w:rsid w:val="00DE5C70"/>
    <w:rsid w:val="00DE6A9E"/>
    <w:rsid w:val="00DE6B7D"/>
    <w:rsid w:val="00DE726A"/>
    <w:rsid w:val="00DE7811"/>
    <w:rsid w:val="00DE7F96"/>
    <w:rsid w:val="00DF0649"/>
    <w:rsid w:val="00DF249F"/>
    <w:rsid w:val="00DF2556"/>
    <w:rsid w:val="00DF2B97"/>
    <w:rsid w:val="00DF3F27"/>
    <w:rsid w:val="00DF4AF8"/>
    <w:rsid w:val="00DF4DA2"/>
    <w:rsid w:val="00DF5BA3"/>
    <w:rsid w:val="00DF60CE"/>
    <w:rsid w:val="00DF733F"/>
    <w:rsid w:val="00DF7C9F"/>
    <w:rsid w:val="00E010C9"/>
    <w:rsid w:val="00E0145F"/>
    <w:rsid w:val="00E02B6A"/>
    <w:rsid w:val="00E03841"/>
    <w:rsid w:val="00E03D5E"/>
    <w:rsid w:val="00E047E0"/>
    <w:rsid w:val="00E04A24"/>
    <w:rsid w:val="00E0526A"/>
    <w:rsid w:val="00E052EF"/>
    <w:rsid w:val="00E057D9"/>
    <w:rsid w:val="00E062EA"/>
    <w:rsid w:val="00E06530"/>
    <w:rsid w:val="00E06B3F"/>
    <w:rsid w:val="00E07292"/>
    <w:rsid w:val="00E0733F"/>
    <w:rsid w:val="00E078C9"/>
    <w:rsid w:val="00E1052C"/>
    <w:rsid w:val="00E10DB5"/>
    <w:rsid w:val="00E11A6D"/>
    <w:rsid w:val="00E12681"/>
    <w:rsid w:val="00E12A19"/>
    <w:rsid w:val="00E12C0F"/>
    <w:rsid w:val="00E13750"/>
    <w:rsid w:val="00E137BB"/>
    <w:rsid w:val="00E143C7"/>
    <w:rsid w:val="00E14789"/>
    <w:rsid w:val="00E149B5"/>
    <w:rsid w:val="00E14F76"/>
    <w:rsid w:val="00E15555"/>
    <w:rsid w:val="00E15FB8"/>
    <w:rsid w:val="00E16BBE"/>
    <w:rsid w:val="00E16D2D"/>
    <w:rsid w:val="00E17A2D"/>
    <w:rsid w:val="00E2039B"/>
    <w:rsid w:val="00E20461"/>
    <w:rsid w:val="00E2069D"/>
    <w:rsid w:val="00E20F6C"/>
    <w:rsid w:val="00E21A9B"/>
    <w:rsid w:val="00E2251A"/>
    <w:rsid w:val="00E22E55"/>
    <w:rsid w:val="00E231DC"/>
    <w:rsid w:val="00E23D9F"/>
    <w:rsid w:val="00E24F24"/>
    <w:rsid w:val="00E25051"/>
    <w:rsid w:val="00E251E0"/>
    <w:rsid w:val="00E2579A"/>
    <w:rsid w:val="00E2589A"/>
    <w:rsid w:val="00E25C76"/>
    <w:rsid w:val="00E25DF0"/>
    <w:rsid w:val="00E2602A"/>
    <w:rsid w:val="00E26E55"/>
    <w:rsid w:val="00E274EC"/>
    <w:rsid w:val="00E277C4"/>
    <w:rsid w:val="00E27CFE"/>
    <w:rsid w:val="00E304FD"/>
    <w:rsid w:val="00E308C9"/>
    <w:rsid w:val="00E3126E"/>
    <w:rsid w:val="00E3139E"/>
    <w:rsid w:val="00E316D7"/>
    <w:rsid w:val="00E31F20"/>
    <w:rsid w:val="00E32504"/>
    <w:rsid w:val="00E32822"/>
    <w:rsid w:val="00E336A8"/>
    <w:rsid w:val="00E3374C"/>
    <w:rsid w:val="00E34070"/>
    <w:rsid w:val="00E34230"/>
    <w:rsid w:val="00E342BE"/>
    <w:rsid w:val="00E34738"/>
    <w:rsid w:val="00E34BCD"/>
    <w:rsid w:val="00E34E39"/>
    <w:rsid w:val="00E352FF"/>
    <w:rsid w:val="00E3585B"/>
    <w:rsid w:val="00E35DAD"/>
    <w:rsid w:val="00E36780"/>
    <w:rsid w:val="00E36B96"/>
    <w:rsid w:val="00E36BC0"/>
    <w:rsid w:val="00E37261"/>
    <w:rsid w:val="00E373B7"/>
    <w:rsid w:val="00E3747D"/>
    <w:rsid w:val="00E3769C"/>
    <w:rsid w:val="00E37ADB"/>
    <w:rsid w:val="00E37CF1"/>
    <w:rsid w:val="00E40DBD"/>
    <w:rsid w:val="00E40E37"/>
    <w:rsid w:val="00E41B00"/>
    <w:rsid w:val="00E4252C"/>
    <w:rsid w:val="00E4301D"/>
    <w:rsid w:val="00E448E5"/>
    <w:rsid w:val="00E44BB4"/>
    <w:rsid w:val="00E451EE"/>
    <w:rsid w:val="00E45632"/>
    <w:rsid w:val="00E456C2"/>
    <w:rsid w:val="00E46760"/>
    <w:rsid w:val="00E468A8"/>
    <w:rsid w:val="00E4743D"/>
    <w:rsid w:val="00E47F80"/>
    <w:rsid w:val="00E50759"/>
    <w:rsid w:val="00E50817"/>
    <w:rsid w:val="00E50C88"/>
    <w:rsid w:val="00E5145D"/>
    <w:rsid w:val="00E515AD"/>
    <w:rsid w:val="00E516C3"/>
    <w:rsid w:val="00E51B0E"/>
    <w:rsid w:val="00E51C02"/>
    <w:rsid w:val="00E51F38"/>
    <w:rsid w:val="00E51FB8"/>
    <w:rsid w:val="00E5222B"/>
    <w:rsid w:val="00E548BD"/>
    <w:rsid w:val="00E54BBC"/>
    <w:rsid w:val="00E54EE5"/>
    <w:rsid w:val="00E56AAE"/>
    <w:rsid w:val="00E6050D"/>
    <w:rsid w:val="00E605A4"/>
    <w:rsid w:val="00E61C17"/>
    <w:rsid w:val="00E61DAC"/>
    <w:rsid w:val="00E61DBE"/>
    <w:rsid w:val="00E61EC2"/>
    <w:rsid w:val="00E6210D"/>
    <w:rsid w:val="00E62267"/>
    <w:rsid w:val="00E622FA"/>
    <w:rsid w:val="00E62384"/>
    <w:rsid w:val="00E6313B"/>
    <w:rsid w:val="00E63492"/>
    <w:rsid w:val="00E63760"/>
    <w:rsid w:val="00E64637"/>
    <w:rsid w:val="00E65670"/>
    <w:rsid w:val="00E65B0E"/>
    <w:rsid w:val="00E65C4A"/>
    <w:rsid w:val="00E65F7A"/>
    <w:rsid w:val="00E6612D"/>
    <w:rsid w:val="00E66195"/>
    <w:rsid w:val="00E66430"/>
    <w:rsid w:val="00E66E63"/>
    <w:rsid w:val="00E7019A"/>
    <w:rsid w:val="00E7035B"/>
    <w:rsid w:val="00E70D90"/>
    <w:rsid w:val="00E70EA5"/>
    <w:rsid w:val="00E70F8C"/>
    <w:rsid w:val="00E71773"/>
    <w:rsid w:val="00E72612"/>
    <w:rsid w:val="00E73338"/>
    <w:rsid w:val="00E733A1"/>
    <w:rsid w:val="00E733D5"/>
    <w:rsid w:val="00E7391E"/>
    <w:rsid w:val="00E747FB"/>
    <w:rsid w:val="00E74957"/>
    <w:rsid w:val="00E74DC7"/>
    <w:rsid w:val="00E765D5"/>
    <w:rsid w:val="00E7695F"/>
    <w:rsid w:val="00E773BF"/>
    <w:rsid w:val="00E80439"/>
    <w:rsid w:val="00E81AB2"/>
    <w:rsid w:val="00E82708"/>
    <w:rsid w:val="00E831BF"/>
    <w:rsid w:val="00E83A1A"/>
    <w:rsid w:val="00E84484"/>
    <w:rsid w:val="00E84A8F"/>
    <w:rsid w:val="00E852AF"/>
    <w:rsid w:val="00E85D02"/>
    <w:rsid w:val="00E86E93"/>
    <w:rsid w:val="00E87418"/>
    <w:rsid w:val="00E87A95"/>
    <w:rsid w:val="00E9217C"/>
    <w:rsid w:val="00E93242"/>
    <w:rsid w:val="00E9374D"/>
    <w:rsid w:val="00E93FD2"/>
    <w:rsid w:val="00E94785"/>
    <w:rsid w:val="00E94C07"/>
    <w:rsid w:val="00E94FCA"/>
    <w:rsid w:val="00E95852"/>
    <w:rsid w:val="00E9589F"/>
    <w:rsid w:val="00E95929"/>
    <w:rsid w:val="00E95A88"/>
    <w:rsid w:val="00E9721B"/>
    <w:rsid w:val="00EA02C6"/>
    <w:rsid w:val="00EA03DB"/>
    <w:rsid w:val="00EA0D8B"/>
    <w:rsid w:val="00EA22FA"/>
    <w:rsid w:val="00EA2681"/>
    <w:rsid w:val="00EA26F5"/>
    <w:rsid w:val="00EA288C"/>
    <w:rsid w:val="00EA38A4"/>
    <w:rsid w:val="00EA3991"/>
    <w:rsid w:val="00EA3B60"/>
    <w:rsid w:val="00EA406C"/>
    <w:rsid w:val="00EA4AE4"/>
    <w:rsid w:val="00EA5E2E"/>
    <w:rsid w:val="00EB0682"/>
    <w:rsid w:val="00EB0C27"/>
    <w:rsid w:val="00EB0FC6"/>
    <w:rsid w:val="00EB143B"/>
    <w:rsid w:val="00EB16C4"/>
    <w:rsid w:val="00EB1E2F"/>
    <w:rsid w:val="00EB22CA"/>
    <w:rsid w:val="00EB22DC"/>
    <w:rsid w:val="00EB22F8"/>
    <w:rsid w:val="00EB24A8"/>
    <w:rsid w:val="00EB2FFA"/>
    <w:rsid w:val="00EB4AFF"/>
    <w:rsid w:val="00EB4C8C"/>
    <w:rsid w:val="00EB5494"/>
    <w:rsid w:val="00EB5942"/>
    <w:rsid w:val="00EB5B76"/>
    <w:rsid w:val="00EB60F0"/>
    <w:rsid w:val="00EB6356"/>
    <w:rsid w:val="00EB6433"/>
    <w:rsid w:val="00EB6DCD"/>
    <w:rsid w:val="00EB73A1"/>
    <w:rsid w:val="00EC079A"/>
    <w:rsid w:val="00EC0910"/>
    <w:rsid w:val="00EC0CC3"/>
    <w:rsid w:val="00EC0F2D"/>
    <w:rsid w:val="00EC100A"/>
    <w:rsid w:val="00EC11C0"/>
    <w:rsid w:val="00EC174B"/>
    <w:rsid w:val="00EC1B69"/>
    <w:rsid w:val="00EC40B4"/>
    <w:rsid w:val="00EC4198"/>
    <w:rsid w:val="00EC42FF"/>
    <w:rsid w:val="00EC47D1"/>
    <w:rsid w:val="00EC4AE7"/>
    <w:rsid w:val="00EC4F98"/>
    <w:rsid w:val="00EC592F"/>
    <w:rsid w:val="00EC5A4D"/>
    <w:rsid w:val="00EC5D02"/>
    <w:rsid w:val="00EC5E90"/>
    <w:rsid w:val="00EC6271"/>
    <w:rsid w:val="00EC6297"/>
    <w:rsid w:val="00EC65ED"/>
    <w:rsid w:val="00EC6665"/>
    <w:rsid w:val="00EC6742"/>
    <w:rsid w:val="00EC6C8E"/>
    <w:rsid w:val="00EC7100"/>
    <w:rsid w:val="00ED0A78"/>
    <w:rsid w:val="00ED2314"/>
    <w:rsid w:val="00ED23A9"/>
    <w:rsid w:val="00ED2900"/>
    <w:rsid w:val="00ED2C90"/>
    <w:rsid w:val="00ED36D4"/>
    <w:rsid w:val="00ED3B57"/>
    <w:rsid w:val="00ED413D"/>
    <w:rsid w:val="00ED47F3"/>
    <w:rsid w:val="00ED4DE6"/>
    <w:rsid w:val="00ED5AAD"/>
    <w:rsid w:val="00ED68FC"/>
    <w:rsid w:val="00ED6BE3"/>
    <w:rsid w:val="00ED7727"/>
    <w:rsid w:val="00EE1737"/>
    <w:rsid w:val="00EE188B"/>
    <w:rsid w:val="00EE1A99"/>
    <w:rsid w:val="00EE2D87"/>
    <w:rsid w:val="00EE4343"/>
    <w:rsid w:val="00EE5B35"/>
    <w:rsid w:val="00EE5BA3"/>
    <w:rsid w:val="00EE6095"/>
    <w:rsid w:val="00EE6423"/>
    <w:rsid w:val="00EE687B"/>
    <w:rsid w:val="00EE751B"/>
    <w:rsid w:val="00EE75E5"/>
    <w:rsid w:val="00EE76C2"/>
    <w:rsid w:val="00EE7EAB"/>
    <w:rsid w:val="00EF02DE"/>
    <w:rsid w:val="00EF2117"/>
    <w:rsid w:val="00EF2352"/>
    <w:rsid w:val="00EF2CCF"/>
    <w:rsid w:val="00EF3358"/>
    <w:rsid w:val="00EF3C87"/>
    <w:rsid w:val="00EF3EBA"/>
    <w:rsid w:val="00EF4BB8"/>
    <w:rsid w:val="00EF4F68"/>
    <w:rsid w:val="00EF6605"/>
    <w:rsid w:val="00EF66FE"/>
    <w:rsid w:val="00F007C6"/>
    <w:rsid w:val="00F00A43"/>
    <w:rsid w:val="00F013BE"/>
    <w:rsid w:val="00F021BE"/>
    <w:rsid w:val="00F029A7"/>
    <w:rsid w:val="00F02B82"/>
    <w:rsid w:val="00F031BD"/>
    <w:rsid w:val="00F033C6"/>
    <w:rsid w:val="00F045A4"/>
    <w:rsid w:val="00F047FD"/>
    <w:rsid w:val="00F04A43"/>
    <w:rsid w:val="00F04F57"/>
    <w:rsid w:val="00F0502F"/>
    <w:rsid w:val="00F05453"/>
    <w:rsid w:val="00F054B5"/>
    <w:rsid w:val="00F054D9"/>
    <w:rsid w:val="00F054E3"/>
    <w:rsid w:val="00F05A86"/>
    <w:rsid w:val="00F06283"/>
    <w:rsid w:val="00F06BAD"/>
    <w:rsid w:val="00F07640"/>
    <w:rsid w:val="00F07DC9"/>
    <w:rsid w:val="00F07F56"/>
    <w:rsid w:val="00F07FD0"/>
    <w:rsid w:val="00F1014F"/>
    <w:rsid w:val="00F10E38"/>
    <w:rsid w:val="00F111B6"/>
    <w:rsid w:val="00F113FE"/>
    <w:rsid w:val="00F114D7"/>
    <w:rsid w:val="00F11B39"/>
    <w:rsid w:val="00F11D1D"/>
    <w:rsid w:val="00F12188"/>
    <w:rsid w:val="00F1344E"/>
    <w:rsid w:val="00F1345A"/>
    <w:rsid w:val="00F137AE"/>
    <w:rsid w:val="00F14D3A"/>
    <w:rsid w:val="00F21171"/>
    <w:rsid w:val="00F23CE0"/>
    <w:rsid w:val="00F25121"/>
    <w:rsid w:val="00F258C2"/>
    <w:rsid w:val="00F260B9"/>
    <w:rsid w:val="00F26725"/>
    <w:rsid w:val="00F26FA5"/>
    <w:rsid w:val="00F27CB9"/>
    <w:rsid w:val="00F27DDB"/>
    <w:rsid w:val="00F27FD9"/>
    <w:rsid w:val="00F3058D"/>
    <w:rsid w:val="00F315A6"/>
    <w:rsid w:val="00F318E7"/>
    <w:rsid w:val="00F3197F"/>
    <w:rsid w:val="00F31C95"/>
    <w:rsid w:val="00F31E5C"/>
    <w:rsid w:val="00F32834"/>
    <w:rsid w:val="00F32ABD"/>
    <w:rsid w:val="00F32CF4"/>
    <w:rsid w:val="00F32E1A"/>
    <w:rsid w:val="00F34335"/>
    <w:rsid w:val="00F3457B"/>
    <w:rsid w:val="00F3539A"/>
    <w:rsid w:val="00F357BA"/>
    <w:rsid w:val="00F35AB9"/>
    <w:rsid w:val="00F35D1C"/>
    <w:rsid w:val="00F366C2"/>
    <w:rsid w:val="00F36947"/>
    <w:rsid w:val="00F41357"/>
    <w:rsid w:val="00F41484"/>
    <w:rsid w:val="00F4162A"/>
    <w:rsid w:val="00F41D47"/>
    <w:rsid w:val="00F41E38"/>
    <w:rsid w:val="00F422A2"/>
    <w:rsid w:val="00F423EC"/>
    <w:rsid w:val="00F42FE2"/>
    <w:rsid w:val="00F431F5"/>
    <w:rsid w:val="00F43260"/>
    <w:rsid w:val="00F4480A"/>
    <w:rsid w:val="00F44960"/>
    <w:rsid w:val="00F44E62"/>
    <w:rsid w:val="00F4517F"/>
    <w:rsid w:val="00F457BF"/>
    <w:rsid w:val="00F45BC6"/>
    <w:rsid w:val="00F462F3"/>
    <w:rsid w:val="00F466DC"/>
    <w:rsid w:val="00F4670D"/>
    <w:rsid w:val="00F4676D"/>
    <w:rsid w:val="00F46DDA"/>
    <w:rsid w:val="00F4713B"/>
    <w:rsid w:val="00F4764B"/>
    <w:rsid w:val="00F47C2B"/>
    <w:rsid w:val="00F50C40"/>
    <w:rsid w:val="00F521D6"/>
    <w:rsid w:val="00F52A06"/>
    <w:rsid w:val="00F547C0"/>
    <w:rsid w:val="00F54D6B"/>
    <w:rsid w:val="00F54E1E"/>
    <w:rsid w:val="00F55259"/>
    <w:rsid w:val="00F5533E"/>
    <w:rsid w:val="00F56346"/>
    <w:rsid w:val="00F5635C"/>
    <w:rsid w:val="00F5712C"/>
    <w:rsid w:val="00F578A0"/>
    <w:rsid w:val="00F57928"/>
    <w:rsid w:val="00F6036C"/>
    <w:rsid w:val="00F60C64"/>
    <w:rsid w:val="00F61984"/>
    <w:rsid w:val="00F61AD5"/>
    <w:rsid w:val="00F62165"/>
    <w:rsid w:val="00F62A6A"/>
    <w:rsid w:val="00F62C92"/>
    <w:rsid w:val="00F62EFD"/>
    <w:rsid w:val="00F63A1E"/>
    <w:rsid w:val="00F64733"/>
    <w:rsid w:val="00F64AA9"/>
    <w:rsid w:val="00F65CFE"/>
    <w:rsid w:val="00F65EDC"/>
    <w:rsid w:val="00F666D6"/>
    <w:rsid w:val="00F6687B"/>
    <w:rsid w:val="00F70669"/>
    <w:rsid w:val="00F70717"/>
    <w:rsid w:val="00F7092B"/>
    <w:rsid w:val="00F720BD"/>
    <w:rsid w:val="00F72907"/>
    <w:rsid w:val="00F72AED"/>
    <w:rsid w:val="00F72B92"/>
    <w:rsid w:val="00F72F43"/>
    <w:rsid w:val="00F7367D"/>
    <w:rsid w:val="00F7383C"/>
    <w:rsid w:val="00F7429C"/>
    <w:rsid w:val="00F75351"/>
    <w:rsid w:val="00F75C46"/>
    <w:rsid w:val="00F75C65"/>
    <w:rsid w:val="00F75DC5"/>
    <w:rsid w:val="00F763BD"/>
    <w:rsid w:val="00F763F9"/>
    <w:rsid w:val="00F77610"/>
    <w:rsid w:val="00F7768B"/>
    <w:rsid w:val="00F779A3"/>
    <w:rsid w:val="00F77B68"/>
    <w:rsid w:val="00F77D84"/>
    <w:rsid w:val="00F77FAA"/>
    <w:rsid w:val="00F8060B"/>
    <w:rsid w:val="00F80890"/>
    <w:rsid w:val="00F8207A"/>
    <w:rsid w:val="00F8320B"/>
    <w:rsid w:val="00F83B4A"/>
    <w:rsid w:val="00F83B71"/>
    <w:rsid w:val="00F84620"/>
    <w:rsid w:val="00F849A3"/>
    <w:rsid w:val="00F857F5"/>
    <w:rsid w:val="00F859A5"/>
    <w:rsid w:val="00F85B8E"/>
    <w:rsid w:val="00F85C88"/>
    <w:rsid w:val="00F8686B"/>
    <w:rsid w:val="00F86A12"/>
    <w:rsid w:val="00F8718C"/>
    <w:rsid w:val="00F879CC"/>
    <w:rsid w:val="00F90141"/>
    <w:rsid w:val="00F901A7"/>
    <w:rsid w:val="00F9066E"/>
    <w:rsid w:val="00F90D14"/>
    <w:rsid w:val="00F914CC"/>
    <w:rsid w:val="00F91F4A"/>
    <w:rsid w:val="00F92CAB"/>
    <w:rsid w:val="00F92E6A"/>
    <w:rsid w:val="00F93336"/>
    <w:rsid w:val="00F94701"/>
    <w:rsid w:val="00F94A14"/>
    <w:rsid w:val="00F94A34"/>
    <w:rsid w:val="00F94AEC"/>
    <w:rsid w:val="00F94F18"/>
    <w:rsid w:val="00F955CC"/>
    <w:rsid w:val="00F961AB"/>
    <w:rsid w:val="00F962DC"/>
    <w:rsid w:val="00F96868"/>
    <w:rsid w:val="00F96F01"/>
    <w:rsid w:val="00F973C8"/>
    <w:rsid w:val="00F9742B"/>
    <w:rsid w:val="00F976CD"/>
    <w:rsid w:val="00FA0442"/>
    <w:rsid w:val="00FA083E"/>
    <w:rsid w:val="00FA0E8B"/>
    <w:rsid w:val="00FA1033"/>
    <w:rsid w:val="00FA1092"/>
    <w:rsid w:val="00FA2502"/>
    <w:rsid w:val="00FA3534"/>
    <w:rsid w:val="00FA3AC7"/>
    <w:rsid w:val="00FA42E4"/>
    <w:rsid w:val="00FA4698"/>
    <w:rsid w:val="00FA5E23"/>
    <w:rsid w:val="00FA6A2F"/>
    <w:rsid w:val="00FA6C47"/>
    <w:rsid w:val="00FA7150"/>
    <w:rsid w:val="00FA74EB"/>
    <w:rsid w:val="00FB03EC"/>
    <w:rsid w:val="00FB0895"/>
    <w:rsid w:val="00FB0B4B"/>
    <w:rsid w:val="00FB1744"/>
    <w:rsid w:val="00FB1AEE"/>
    <w:rsid w:val="00FB1DC3"/>
    <w:rsid w:val="00FB20F0"/>
    <w:rsid w:val="00FB2B22"/>
    <w:rsid w:val="00FB3261"/>
    <w:rsid w:val="00FB3D69"/>
    <w:rsid w:val="00FB3DB9"/>
    <w:rsid w:val="00FB40B6"/>
    <w:rsid w:val="00FB41CE"/>
    <w:rsid w:val="00FB5B7E"/>
    <w:rsid w:val="00FB5CC9"/>
    <w:rsid w:val="00FB5EB7"/>
    <w:rsid w:val="00FB6223"/>
    <w:rsid w:val="00FB6366"/>
    <w:rsid w:val="00FB6900"/>
    <w:rsid w:val="00FB6E9C"/>
    <w:rsid w:val="00FB708F"/>
    <w:rsid w:val="00FB73B8"/>
    <w:rsid w:val="00FB7D17"/>
    <w:rsid w:val="00FB7D91"/>
    <w:rsid w:val="00FC14D3"/>
    <w:rsid w:val="00FC16B8"/>
    <w:rsid w:val="00FC1FED"/>
    <w:rsid w:val="00FC2761"/>
    <w:rsid w:val="00FC30D5"/>
    <w:rsid w:val="00FC3C0B"/>
    <w:rsid w:val="00FC3FFB"/>
    <w:rsid w:val="00FC3FFC"/>
    <w:rsid w:val="00FC478D"/>
    <w:rsid w:val="00FC50FC"/>
    <w:rsid w:val="00FC5C83"/>
    <w:rsid w:val="00FC5D91"/>
    <w:rsid w:val="00FC6081"/>
    <w:rsid w:val="00FC6082"/>
    <w:rsid w:val="00FC61D2"/>
    <w:rsid w:val="00FC63E0"/>
    <w:rsid w:val="00FC672F"/>
    <w:rsid w:val="00FC69D7"/>
    <w:rsid w:val="00FC6A14"/>
    <w:rsid w:val="00FC6A5A"/>
    <w:rsid w:val="00FC6EBB"/>
    <w:rsid w:val="00FC6FA4"/>
    <w:rsid w:val="00FC7729"/>
    <w:rsid w:val="00FC7821"/>
    <w:rsid w:val="00FC7B6E"/>
    <w:rsid w:val="00FD123D"/>
    <w:rsid w:val="00FD14CC"/>
    <w:rsid w:val="00FD1839"/>
    <w:rsid w:val="00FD1902"/>
    <w:rsid w:val="00FD3A71"/>
    <w:rsid w:val="00FD48D0"/>
    <w:rsid w:val="00FD5141"/>
    <w:rsid w:val="00FD6024"/>
    <w:rsid w:val="00FD646A"/>
    <w:rsid w:val="00FD6A02"/>
    <w:rsid w:val="00FD6BE6"/>
    <w:rsid w:val="00FD71E2"/>
    <w:rsid w:val="00FD76FC"/>
    <w:rsid w:val="00FD78FB"/>
    <w:rsid w:val="00FE011C"/>
    <w:rsid w:val="00FE0165"/>
    <w:rsid w:val="00FE02D2"/>
    <w:rsid w:val="00FE11A2"/>
    <w:rsid w:val="00FE1D5A"/>
    <w:rsid w:val="00FE1FF1"/>
    <w:rsid w:val="00FE2567"/>
    <w:rsid w:val="00FE353D"/>
    <w:rsid w:val="00FE38B1"/>
    <w:rsid w:val="00FE3E64"/>
    <w:rsid w:val="00FE4D6A"/>
    <w:rsid w:val="00FE5E47"/>
    <w:rsid w:val="00FE5E5C"/>
    <w:rsid w:val="00FE62E5"/>
    <w:rsid w:val="00FE6AB2"/>
    <w:rsid w:val="00FE7E6B"/>
    <w:rsid w:val="00FF0092"/>
    <w:rsid w:val="00FF0323"/>
    <w:rsid w:val="00FF0A41"/>
    <w:rsid w:val="00FF13C6"/>
    <w:rsid w:val="00FF1499"/>
    <w:rsid w:val="00FF26CD"/>
    <w:rsid w:val="00FF2F01"/>
    <w:rsid w:val="00FF451B"/>
    <w:rsid w:val="00FF45BB"/>
    <w:rsid w:val="00FF4C2A"/>
    <w:rsid w:val="00FF52EE"/>
    <w:rsid w:val="00FF5843"/>
    <w:rsid w:val="00FF5979"/>
    <w:rsid w:val="00FF59B2"/>
    <w:rsid w:val="00FF6138"/>
    <w:rsid w:val="00FF68AE"/>
    <w:rsid w:val="00FF736D"/>
    <w:rsid w:val="00FF7686"/>
    <w:rsid w:val="00FF785F"/>
    <w:rsid w:val="00FF791B"/>
    <w:rsid w:val="00FF7FEF"/>
    <w:rsid w:val="01B4DFC9"/>
    <w:rsid w:val="01CFB0BF"/>
    <w:rsid w:val="020F6421"/>
    <w:rsid w:val="02D7843F"/>
    <w:rsid w:val="0327934D"/>
    <w:rsid w:val="034E77CD"/>
    <w:rsid w:val="03708FE9"/>
    <w:rsid w:val="037A0A23"/>
    <w:rsid w:val="03A3FA41"/>
    <w:rsid w:val="03B23DA5"/>
    <w:rsid w:val="03DE3102"/>
    <w:rsid w:val="0428C97D"/>
    <w:rsid w:val="0467E127"/>
    <w:rsid w:val="04A416E1"/>
    <w:rsid w:val="04BA6651"/>
    <w:rsid w:val="050DD829"/>
    <w:rsid w:val="05A4896D"/>
    <w:rsid w:val="063FE742"/>
    <w:rsid w:val="06668608"/>
    <w:rsid w:val="06718072"/>
    <w:rsid w:val="06EABED5"/>
    <w:rsid w:val="06F78094"/>
    <w:rsid w:val="07E9DA32"/>
    <w:rsid w:val="082DCFB9"/>
    <w:rsid w:val="0832BD4F"/>
    <w:rsid w:val="08732199"/>
    <w:rsid w:val="08A37D8D"/>
    <w:rsid w:val="08CC2317"/>
    <w:rsid w:val="08F89411"/>
    <w:rsid w:val="08FA7EDF"/>
    <w:rsid w:val="092B97A8"/>
    <w:rsid w:val="09387754"/>
    <w:rsid w:val="09C7BA04"/>
    <w:rsid w:val="0A003532"/>
    <w:rsid w:val="0A321A69"/>
    <w:rsid w:val="0A76DEE5"/>
    <w:rsid w:val="0AE67FAD"/>
    <w:rsid w:val="0AEBC9BF"/>
    <w:rsid w:val="0AF2052E"/>
    <w:rsid w:val="0B1B1DB2"/>
    <w:rsid w:val="0B729C10"/>
    <w:rsid w:val="0B862C2A"/>
    <w:rsid w:val="0C078744"/>
    <w:rsid w:val="0C43DD4E"/>
    <w:rsid w:val="0C7B4E00"/>
    <w:rsid w:val="0CB6EE13"/>
    <w:rsid w:val="0CBE870E"/>
    <w:rsid w:val="0D1B6C8B"/>
    <w:rsid w:val="0D2BFD74"/>
    <w:rsid w:val="0E0C23E9"/>
    <w:rsid w:val="0E28A76D"/>
    <w:rsid w:val="0E2EC55C"/>
    <w:rsid w:val="0E301019"/>
    <w:rsid w:val="0E5766B0"/>
    <w:rsid w:val="0E58233B"/>
    <w:rsid w:val="0E6DD083"/>
    <w:rsid w:val="0F56C8D9"/>
    <w:rsid w:val="0FA6B142"/>
    <w:rsid w:val="0FAC9294"/>
    <w:rsid w:val="0FCFB69A"/>
    <w:rsid w:val="0FF56DF1"/>
    <w:rsid w:val="10473867"/>
    <w:rsid w:val="105627A0"/>
    <w:rsid w:val="10971E57"/>
    <w:rsid w:val="10AD5A54"/>
    <w:rsid w:val="1113E786"/>
    <w:rsid w:val="1164C75E"/>
    <w:rsid w:val="1185FB86"/>
    <w:rsid w:val="1272C413"/>
    <w:rsid w:val="12C1F132"/>
    <w:rsid w:val="12DF7327"/>
    <w:rsid w:val="12E20950"/>
    <w:rsid w:val="12E9CDD9"/>
    <w:rsid w:val="13064E56"/>
    <w:rsid w:val="13262F97"/>
    <w:rsid w:val="1339A144"/>
    <w:rsid w:val="136412EA"/>
    <w:rsid w:val="13743BC2"/>
    <w:rsid w:val="1378FCC6"/>
    <w:rsid w:val="13901806"/>
    <w:rsid w:val="13C3F406"/>
    <w:rsid w:val="13D78B51"/>
    <w:rsid w:val="14096C5E"/>
    <w:rsid w:val="147E0AD6"/>
    <w:rsid w:val="14A0296C"/>
    <w:rsid w:val="14FB2AC7"/>
    <w:rsid w:val="15279ECB"/>
    <w:rsid w:val="15A9A316"/>
    <w:rsid w:val="15ADDB04"/>
    <w:rsid w:val="16341D5E"/>
    <w:rsid w:val="1682B8F5"/>
    <w:rsid w:val="169CE4AA"/>
    <w:rsid w:val="1756FD91"/>
    <w:rsid w:val="175FEE00"/>
    <w:rsid w:val="1765D584"/>
    <w:rsid w:val="17D81BF4"/>
    <w:rsid w:val="184BC36D"/>
    <w:rsid w:val="185F74A6"/>
    <w:rsid w:val="18832AA6"/>
    <w:rsid w:val="189788A7"/>
    <w:rsid w:val="18DABD3E"/>
    <w:rsid w:val="190BB687"/>
    <w:rsid w:val="19B1A92A"/>
    <w:rsid w:val="19F69D0C"/>
    <w:rsid w:val="1A026A64"/>
    <w:rsid w:val="1A3F0C2E"/>
    <w:rsid w:val="1A58E70B"/>
    <w:rsid w:val="1A96583E"/>
    <w:rsid w:val="1AAB4AE5"/>
    <w:rsid w:val="1AC91194"/>
    <w:rsid w:val="1B27F215"/>
    <w:rsid w:val="1B42C111"/>
    <w:rsid w:val="1B635393"/>
    <w:rsid w:val="1B6D7B71"/>
    <w:rsid w:val="1B886F61"/>
    <w:rsid w:val="1BB3E5D9"/>
    <w:rsid w:val="1BC17FAC"/>
    <w:rsid w:val="1C4F07E5"/>
    <w:rsid w:val="1CC81F94"/>
    <w:rsid w:val="1CD6DA9A"/>
    <w:rsid w:val="1D142014"/>
    <w:rsid w:val="1E198E38"/>
    <w:rsid w:val="1EBD5F94"/>
    <w:rsid w:val="1EE5AF9D"/>
    <w:rsid w:val="1F0D4447"/>
    <w:rsid w:val="1F1777AE"/>
    <w:rsid w:val="1F3F5168"/>
    <w:rsid w:val="1F437CD4"/>
    <w:rsid w:val="1F44DD9A"/>
    <w:rsid w:val="1F6DB40B"/>
    <w:rsid w:val="20221B62"/>
    <w:rsid w:val="203DACF5"/>
    <w:rsid w:val="2072465A"/>
    <w:rsid w:val="20D000B6"/>
    <w:rsid w:val="2142A268"/>
    <w:rsid w:val="217897EB"/>
    <w:rsid w:val="218F4829"/>
    <w:rsid w:val="219BCEF7"/>
    <w:rsid w:val="21ADF2C4"/>
    <w:rsid w:val="21B323BE"/>
    <w:rsid w:val="221A5478"/>
    <w:rsid w:val="223CEA9C"/>
    <w:rsid w:val="2270B6AA"/>
    <w:rsid w:val="228FC5CC"/>
    <w:rsid w:val="22991F8A"/>
    <w:rsid w:val="22E225E8"/>
    <w:rsid w:val="23156BF4"/>
    <w:rsid w:val="23385644"/>
    <w:rsid w:val="235ADA9E"/>
    <w:rsid w:val="23834705"/>
    <w:rsid w:val="2399107F"/>
    <w:rsid w:val="23E27A4A"/>
    <w:rsid w:val="24C951C8"/>
    <w:rsid w:val="256B023F"/>
    <w:rsid w:val="25974FBA"/>
    <w:rsid w:val="25C6507F"/>
    <w:rsid w:val="25D76C0D"/>
    <w:rsid w:val="263A741A"/>
    <w:rsid w:val="2645BBE5"/>
    <w:rsid w:val="274AC281"/>
    <w:rsid w:val="2819ED86"/>
    <w:rsid w:val="2856B922"/>
    <w:rsid w:val="2900E87E"/>
    <w:rsid w:val="29624F1E"/>
    <w:rsid w:val="2979EF91"/>
    <w:rsid w:val="299084B8"/>
    <w:rsid w:val="29D46679"/>
    <w:rsid w:val="29DA9D0B"/>
    <w:rsid w:val="2A6662B9"/>
    <w:rsid w:val="2A86C662"/>
    <w:rsid w:val="2B75BCF3"/>
    <w:rsid w:val="2B904311"/>
    <w:rsid w:val="2BD93F13"/>
    <w:rsid w:val="2C1DB912"/>
    <w:rsid w:val="2C381EF7"/>
    <w:rsid w:val="2D1E3BAE"/>
    <w:rsid w:val="2D6E1613"/>
    <w:rsid w:val="2D9D0357"/>
    <w:rsid w:val="2DA56778"/>
    <w:rsid w:val="2E3288DF"/>
    <w:rsid w:val="2E4C31E6"/>
    <w:rsid w:val="2E4CDD87"/>
    <w:rsid w:val="2EB08CFF"/>
    <w:rsid w:val="2EC692AA"/>
    <w:rsid w:val="2EDE0EFD"/>
    <w:rsid w:val="2F957B30"/>
    <w:rsid w:val="2FA21913"/>
    <w:rsid w:val="2FF499CC"/>
    <w:rsid w:val="3047A2EA"/>
    <w:rsid w:val="305B64C7"/>
    <w:rsid w:val="3079CD10"/>
    <w:rsid w:val="30836285"/>
    <w:rsid w:val="309EE9ED"/>
    <w:rsid w:val="31001855"/>
    <w:rsid w:val="3147A83F"/>
    <w:rsid w:val="317DA1F5"/>
    <w:rsid w:val="318E5A0E"/>
    <w:rsid w:val="31B27810"/>
    <w:rsid w:val="32648257"/>
    <w:rsid w:val="326C7B5F"/>
    <w:rsid w:val="33A48819"/>
    <w:rsid w:val="33CA271E"/>
    <w:rsid w:val="33F04BC0"/>
    <w:rsid w:val="33FB67E5"/>
    <w:rsid w:val="342DBBB5"/>
    <w:rsid w:val="347D57A3"/>
    <w:rsid w:val="3491E917"/>
    <w:rsid w:val="34A882DC"/>
    <w:rsid w:val="34B46C07"/>
    <w:rsid w:val="351591BE"/>
    <w:rsid w:val="351DC442"/>
    <w:rsid w:val="35A17446"/>
    <w:rsid w:val="35A1BB19"/>
    <w:rsid w:val="35BE1D60"/>
    <w:rsid w:val="35F88D40"/>
    <w:rsid w:val="3607AFFA"/>
    <w:rsid w:val="368CC2FB"/>
    <w:rsid w:val="36A37CB8"/>
    <w:rsid w:val="373B65BF"/>
    <w:rsid w:val="37BB51D2"/>
    <w:rsid w:val="3834501C"/>
    <w:rsid w:val="383AF54F"/>
    <w:rsid w:val="3868F7E5"/>
    <w:rsid w:val="39468150"/>
    <w:rsid w:val="395B8DA8"/>
    <w:rsid w:val="39BBD67F"/>
    <w:rsid w:val="3A2A800E"/>
    <w:rsid w:val="3ACDF818"/>
    <w:rsid w:val="3ACE0F35"/>
    <w:rsid w:val="3AF73DF6"/>
    <w:rsid w:val="3BDDC038"/>
    <w:rsid w:val="3C6384C7"/>
    <w:rsid w:val="3CA12016"/>
    <w:rsid w:val="3CA59A99"/>
    <w:rsid w:val="3D21C36C"/>
    <w:rsid w:val="3D7A04E0"/>
    <w:rsid w:val="3E1234DE"/>
    <w:rsid w:val="3E1D1BB6"/>
    <w:rsid w:val="3E2DEC31"/>
    <w:rsid w:val="3E490FCC"/>
    <w:rsid w:val="3E86FD0C"/>
    <w:rsid w:val="3F42D7CF"/>
    <w:rsid w:val="3F9D0899"/>
    <w:rsid w:val="3FA4ADCE"/>
    <w:rsid w:val="3FAABC38"/>
    <w:rsid w:val="3FB9482D"/>
    <w:rsid w:val="3FE6A66F"/>
    <w:rsid w:val="402CC508"/>
    <w:rsid w:val="407886BD"/>
    <w:rsid w:val="408EBA83"/>
    <w:rsid w:val="40A81D61"/>
    <w:rsid w:val="412610C4"/>
    <w:rsid w:val="41CA2F44"/>
    <w:rsid w:val="4221FF9C"/>
    <w:rsid w:val="42526254"/>
    <w:rsid w:val="4257DFB3"/>
    <w:rsid w:val="42682EDF"/>
    <w:rsid w:val="42971BA0"/>
    <w:rsid w:val="42C7DD15"/>
    <w:rsid w:val="42D891D4"/>
    <w:rsid w:val="42DDDDE9"/>
    <w:rsid w:val="431AB799"/>
    <w:rsid w:val="43234CB4"/>
    <w:rsid w:val="435FFCD2"/>
    <w:rsid w:val="4360F570"/>
    <w:rsid w:val="43C5C86B"/>
    <w:rsid w:val="43DAA952"/>
    <w:rsid w:val="44391A6C"/>
    <w:rsid w:val="446C0394"/>
    <w:rsid w:val="446EA6D0"/>
    <w:rsid w:val="4480464F"/>
    <w:rsid w:val="44B1FE1E"/>
    <w:rsid w:val="44D5A1C5"/>
    <w:rsid w:val="452F277C"/>
    <w:rsid w:val="456FF2D4"/>
    <w:rsid w:val="45C34C2F"/>
    <w:rsid w:val="45E03FF1"/>
    <w:rsid w:val="4788909D"/>
    <w:rsid w:val="47C8BD02"/>
    <w:rsid w:val="47E01220"/>
    <w:rsid w:val="482E39DA"/>
    <w:rsid w:val="48B46E4B"/>
    <w:rsid w:val="4913347A"/>
    <w:rsid w:val="493C9D67"/>
    <w:rsid w:val="495ED7F3"/>
    <w:rsid w:val="49EA5322"/>
    <w:rsid w:val="4A00F1E2"/>
    <w:rsid w:val="4A12454F"/>
    <w:rsid w:val="4A1B0D00"/>
    <w:rsid w:val="4A2D1BD6"/>
    <w:rsid w:val="4A3769CF"/>
    <w:rsid w:val="4A43C01E"/>
    <w:rsid w:val="4A83CADF"/>
    <w:rsid w:val="4AA13C38"/>
    <w:rsid w:val="4ACB5530"/>
    <w:rsid w:val="4C29A773"/>
    <w:rsid w:val="4C4E2F86"/>
    <w:rsid w:val="4C67E2B2"/>
    <w:rsid w:val="4D009D4A"/>
    <w:rsid w:val="4D9AA949"/>
    <w:rsid w:val="4E06F1DE"/>
    <w:rsid w:val="4E5E05BF"/>
    <w:rsid w:val="4EA8E189"/>
    <w:rsid w:val="4EC1AD3D"/>
    <w:rsid w:val="4F054F38"/>
    <w:rsid w:val="4F3EF226"/>
    <w:rsid w:val="4F63B6B4"/>
    <w:rsid w:val="4F939734"/>
    <w:rsid w:val="4FB0DACD"/>
    <w:rsid w:val="4FB9C65E"/>
    <w:rsid w:val="4FC6D00E"/>
    <w:rsid w:val="4FCAAAA5"/>
    <w:rsid w:val="502569DF"/>
    <w:rsid w:val="504EA6FD"/>
    <w:rsid w:val="5068704E"/>
    <w:rsid w:val="509C4088"/>
    <w:rsid w:val="50BE5D10"/>
    <w:rsid w:val="50D34C27"/>
    <w:rsid w:val="517C4C69"/>
    <w:rsid w:val="51968A4C"/>
    <w:rsid w:val="51AFC41D"/>
    <w:rsid w:val="51B1CBF0"/>
    <w:rsid w:val="51E0CF71"/>
    <w:rsid w:val="51F9255C"/>
    <w:rsid w:val="5205A175"/>
    <w:rsid w:val="520DD1E0"/>
    <w:rsid w:val="526247EC"/>
    <w:rsid w:val="526665B6"/>
    <w:rsid w:val="528E3F87"/>
    <w:rsid w:val="531B429E"/>
    <w:rsid w:val="53716D2B"/>
    <w:rsid w:val="53A19280"/>
    <w:rsid w:val="53AACF62"/>
    <w:rsid w:val="53CF7FBC"/>
    <w:rsid w:val="541BA4CB"/>
    <w:rsid w:val="548FD4FA"/>
    <w:rsid w:val="54B5B239"/>
    <w:rsid w:val="54D86B18"/>
    <w:rsid w:val="54DBA3D2"/>
    <w:rsid w:val="54F738FE"/>
    <w:rsid w:val="5522B914"/>
    <w:rsid w:val="55D3370D"/>
    <w:rsid w:val="55DF57E3"/>
    <w:rsid w:val="5624AC86"/>
    <w:rsid w:val="56310B3F"/>
    <w:rsid w:val="567C6BD3"/>
    <w:rsid w:val="571C2030"/>
    <w:rsid w:val="5750F0BE"/>
    <w:rsid w:val="5767CED7"/>
    <w:rsid w:val="57CCC196"/>
    <w:rsid w:val="57D6079D"/>
    <w:rsid w:val="589EAEB5"/>
    <w:rsid w:val="58C5A4E6"/>
    <w:rsid w:val="592CB8FF"/>
    <w:rsid w:val="59977793"/>
    <w:rsid w:val="59CFDB3C"/>
    <w:rsid w:val="5A3BF5EF"/>
    <w:rsid w:val="5A4BF7BC"/>
    <w:rsid w:val="5AB5B8E2"/>
    <w:rsid w:val="5AFEF752"/>
    <w:rsid w:val="5B6130DE"/>
    <w:rsid w:val="5BBC45E2"/>
    <w:rsid w:val="5BE878B3"/>
    <w:rsid w:val="5BF4AAF6"/>
    <w:rsid w:val="5C20A33B"/>
    <w:rsid w:val="5C22846C"/>
    <w:rsid w:val="5D032A6F"/>
    <w:rsid w:val="5D5381F0"/>
    <w:rsid w:val="5DDEBF80"/>
    <w:rsid w:val="5E3D8C2B"/>
    <w:rsid w:val="5EF7925A"/>
    <w:rsid w:val="5F00BBA6"/>
    <w:rsid w:val="5F257D97"/>
    <w:rsid w:val="5F56178B"/>
    <w:rsid w:val="5F6573DD"/>
    <w:rsid w:val="5FBE96B8"/>
    <w:rsid w:val="602FB843"/>
    <w:rsid w:val="604748ED"/>
    <w:rsid w:val="60548B46"/>
    <w:rsid w:val="60656BBB"/>
    <w:rsid w:val="60D28DF5"/>
    <w:rsid w:val="610FE4D7"/>
    <w:rsid w:val="61629870"/>
    <w:rsid w:val="616AB33E"/>
    <w:rsid w:val="61FD5106"/>
    <w:rsid w:val="6287B60B"/>
    <w:rsid w:val="62BC2A26"/>
    <w:rsid w:val="62C3350B"/>
    <w:rsid w:val="62D2895F"/>
    <w:rsid w:val="62F65FD5"/>
    <w:rsid w:val="6394A27F"/>
    <w:rsid w:val="63A282CE"/>
    <w:rsid w:val="640D8A39"/>
    <w:rsid w:val="64323EB7"/>
    <w:rsid w:val="64CCD113"/>
    <w:rsid w:val="64EC0301"/>
    <w:rsid w:val="6513787C"/>
    <w:rsid w:val="6522F71B"/>
    <w:rsid w:val="65617EA7"/>
    <w:rsid w:val="6581E704"/>
    <w:rsid w:val="65F095CB"/>
    <w:rsid w:val="66242673"/>
    <w:rsid w:val="6684FDAC"/>
    <w:rsid w:val="66A901A2"/>
    <w:rsid w:val="66BABCE5"/>
    <w:rsid w:val="678F0DF6"/>
    <w:rsid w:val="67B60120"/>
    <w:rsid w:val="67C87032"/>
    <w:rsid w:val="67E092B8"/>
    <w:rsid w:val="67E78CBF"/>
    <w:rsid w:val="67ED653D"/>
    <w:rsid w:val="683603ED"/>
    <w:rsid w:val="685718D5"/>
    <w:rsid w:val="68639A85"/>
    <w:rsid w:val="6866EB11"/>
    <w:rsid w:val="68A49F85"/>
    <w:rsid w:val="68BDD8B5"/>
    <w:rsid w:val="68C01DD3"/>
    <w:rsid w:val="68EB47CA"/>
    <w:rsid w:val="694BD4F4"/>
    <w:rsid w:val="69B4FAA6"/>
    <w:rsid w:val="69EB7FBB"/>
    <w:rsid w:val="6A284C46"/>
    <w:rsid w:val="6AA01577"/>
    <w:rsid w:val="6AC59646"/>
    <w:rsid w:val="6AD5A32E"/>
    <w:rsid w:val="6B4CEE70"/>
    <w:rsid w:val="6B6DC480"/>
    <w:rsid w:val="6B82114C"/>
    <w:rsid w:val="6B96D1E6"/>
    <w:rsid w:val="6BB16CAE"/>
    <w:rsid w:val="6C8A34F5"/>
    <w:rsid w:val="6C8B59D8"/>
    <w:rsid w:val="6C9AD1BF"/>
    <w:rsid w:val="6CB986AA"/>
    <w:rsid w:val="6CBC236B"/>
    <w:rsid w:val="6CC70DD7"/>
    <w:rsid w:val="6CF48AE7"/>
    <w:rsid w:val="6D1A92DA"/>
    <w:rsid w:val="6D984837"/>
    <w:rsid w:val="6D98CF2E"/>
    <w:rsid w:val="6DB2E344"/>
    <w:rsid w:val="6DB9A7D2"/>
    <w:rsid w:val="6F331B81"/>
    <w:rsid w:val="6F6E3552"/>
    <w:rsid w:val="6FC1F79C"/>
    <w:rsid w:val="707DF012"/>
    <w:rsid w:val="709E2579"/>
    <w:rsid w:val="70F984CE"/>
    <w:rsid w:val="714D5CD2"/>
    <w:rsid w:val="715DF29D"/>
    <w:rsid w:val="717CEDEA"/>
    <w:rsid w:val="71807565"/>
    <w:rsid w:val="71A744C6"/>
    <w:rsid w:val="72B5D22F"/>
    <w:rsid w:val="72D5982C"/>
    <w:rsid w:val="72FFFBB3"/>
    <w:rsid w:val="73197D8D"/>
    <w:rsid w:val="736B72E6"/>
    <w:rsid w:val="73947119"/>
    <w:rsid w:val="739A3023"/>
    <w:rsid w:val="744AF4D5"/>
    <w:rsid w:val="745D80A3"/>
    <w:rsid w:val="746EC786"/>
    <w:rsid w:val="74B669DA"/>
    <w:rsid w:val="74BA4136"/>
    <w:rsid w:val="75821AB0"/>
    <w:rsid w:val="75A67383"/>
    <w:rsid w:val="76C5BF2E"/>
    <w:rsid w:val="77F51AA9"/>
    <w:rsid w:val="77F64EB4"/>
    <w:rsid w:val="781F5D5B"/>
    <w:rsid w:val="78846A04"/>
    <w:rsid w:val="78A6681F"/>
    <w:rsid w:val="78CB71DB"/>
    <w:rsid w:val="790D1469"/>
    <w:rsid w:val="792B3802"/>
    <w:rsid w:val="79BC5613"/>
    <w:rsid w:val="79D92C1D"/>
    <w:rsid w:val="79E77300"/>
    <w:rsid w:val="7A400A5E"/>
    <w:rsid w:val="7A4C6D0A"/>
    <w:rsid w:val="7A66AE0E"/>
    <w:rsid w:val="7A76DD29"/>
    <w:rsid w:val="7A971B2F"/>
    <w:rsid w:val="7B46C193"/>
    <w:rsid w:val="7B5B3FE0"/>
    <w:rsid w:val="7B5D493C"/>
    <w:rsid w:val="7B726688"/>
    <w:rsid w:val="7BAE681B"/>
    <w:rsid w:val="7BD7C1D3"/>
    <w:rsid w:val="7C2B9ABF"/>
    <w:rsid w:val="7C4572EC"/>
    <w:rsid w:val="7C58C38B"/>
    <w:rsid w:val="7C6682C7"/>
    <w:rsid w:val="7C6E682E"/>
    <w:rsid w:val="7CF1A281"/>
    <w:rsid w:val="7DBBEDEF"/>
    <w:rsid w:val="7DEA7FAE"/>
    <w:rsid w:val="7E08DA96"/>
    <w:rsid w:val="7E92F9C4"/>
    <w:rsid w:val="7EF73AB3"/>
    <w:rsid w:val="7F2AFF73"/>
    <w:rsid w:val="7F3317C5"/>
    <w:rsid w:val="7F7AFC1C"/>
    <w:rsid w:val="7F841DC4"/>
    <w:rsid w:val="7FA3164D"/>
    <w:rsid w:val="7FC4664A"/>
    <w:rsid w:val="7FD05220"/>
    <w:rsid w:val="7FD47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32AC20A"/>
  <w15:docId w15:val="{D77F00AF-8DE9-4030-9B3D-2C4274158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B1744"/>
    <w:pPr>
      <w:spacing w:after="160" w:line="360" w:lineRule="auto"/>
      <w:jc w:val="both"/>
    </w:pPr>
  </w:style>
  <w:style w:type="paragraph" w:styleId="Heading1">
    <w:name w:val="heading 1"/>
    <w:basedOn w:val="ListParagraph"/>
    <w:next w:val="Normal"/>
    <w:link w:val="Heading1Char"/>
    <w:uiPriority w:val="9"/>
    <w:qFormat/>
    <w:rsid w:val="00AA3DFD"/>
    <w:pPr>
      <w:numPr>
        <w:numId w:val="6"/>
      </w:numPr>
      <w:spacing w:before="320"/>
      <w:outlineLvl w:val="0"/>
    </w:pPr>
    <w:rPr>
      <w:rFonts w:ascii="Calibri Light" w:hAnsi="Calibri Light" w:cs="Calibri Light"/>
      <w:b/>
      <w:color w:val="004A99"/>
      <w:sz w:val="36"/>
      <w:szCs w:val="36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6D08BF"/>
    <w:pPr>
      <w:numPr>
        <w:ilvl w:val="1"/>
        <w:numId w:val="6"/>
      </w:numPr>
      <w:spacing w:before="200" w:after="80"/>
      <w:outlineLvl w:val="1"/>
    </w:pPr>
    <w:rPr>
      <w:rFonts w:ascii="Calibri Light" w:hAnsi="Calibri Light" w:cs="Calibri Light"/>
      <w:b/>
      <w:color w:val="004A99"/>
      <w:sz w:val="32"/>
      <w:szCs w:val="32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6C64E1"/>
    <w:pPr>
      <w:numPr>
        <w:ilvl w:val="2"/>
        <w:numId w:val="6"/>
      </w:numPr>
      <w:spacing w:after="200"/>
      <w:outlineLvl w:val="2"/>
    </w:pPr>
    <w:rPr>
      <w:rFonts w:ascii="Calibri Light" w:hAnsi="Calibri Light" w:cs="Calibri Light"/>
      <w:color w:val="004A99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81B63"/>
    <w:pPr>
      <w:keepNext/>
      <w:keepLines/>
      <w:spacing w:before="40" w:after="0"/>
      <w:outlineLvl w:val="3"/>
    </w:pPr>
    <w:rPr>
      <w:rFonts w:ascii="Calibri Light" w:eastAsiaTheme="majorEastAsia" w:hAnsi="Calibri Light" w:cs="Calibri Light"/>
      <w:i/>
      <w:iCs/>
      <w:color w:val="365F91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20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0DB8"/>
  </w:style>
  <w:style w:type="paragraph" w:styleId="Footer">
    <w:name w:val="footer"/>
    <w:basedOn w:val="Normal"/>
    <w:link w:val="FooterChar"/>
    <w:uiPriority w:val="99"/>
    <w:unhideWhenUsed/>
    <w:rsid w:val="00D20D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0DB8"/>
  </w:style>
  <w:style w:type="paragraph" w:styleId="BalloonText">
    <w:name w:val="Balloon Text"/>
    <w:basedOn w:val="Normal"/>
    <w:link w:val="BalloonTextChar"/>
    <w:uiPriority w:val="99"/>
    <w:semiHidden/>
    <w:unhideWhenUsed/>
    <w:rsid w:val="00D20D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0DB8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A3DFD"/>
    <w:rPr>
      <w:rFonts w:ascii="Calibri Light" w:hAnsi="Calibri Light" w:cs="Calibri Light"/>
      <w:b/>
      <w:color w:val="004A99"/>
      <w:sz w:val="36"/>
      <w:szCs w:val="36"/>
    </w:rPr>
  </w:style>
  <w:style w:type="table" w:styleId="TableGrid">
    <w:name w:val="Table Grid"/>
    <w:basedOn w:val="TableNormal"/>
    <w:uiPriority w:val="39"/>
    <w:rsid w:val="00D20D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6D08BF"/>
    <w:rPr>
      <w:rFonts w:ascii="Calibri Light" w:hAnsi="Calibri Light" w:cs="Calibri Light"/>
      <w:b/>
      <w:color w:val="004A99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681B63"/>
    <w:pPr>
      <w:numPr>
        <w:numId w:val="0"/>
      </w:numPr>
      <w:ind w:left="360" w:hanging="360"/>
    </w:pPr>
    <w:rPr>
      <w:b w:val="0"/>
    </w:rPr>
  </w:style>
  <w:style w:type="paragraph" w:styleId="TOC1">
    <w:name w:val="toc 1"/>
    <w:basedOn w:val="Normal"/>
    <w:next w:val="Normal"/>
    <w:autoRedefine/>
    <w:uiPriority w:val="39"/>
    <w:unhideWhenUsed/>
    <w:rsid w:val="00FF26CD"/>
    <w:pPr>
      <w:spacing w:after="100"/>
    </w:pPr>
  </w:style>
  <w:style w:type="paragraph" w:styleId="TOC2">
    <w:name w:val="toc 2"/>
    <w:basedOn w:val="Normal"/>
    <w:next w:val="Normal"/>
    <w:link w:val="TOC2Char"/>
    <w:autoRedefine/>
    <w:uiPriority w:val="39"/>
    <w:unhideWhenUsed/>
    <w:rsid w:val="00FF26CD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FF26CD"/>
    <w:rPr>
      <w:color w:val="0000FF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6C64E1"/>
    <w:rPr>
      <w:rFonts w:ascii="Calibri Light" w:hAnsi="Calibri Light" w:cs="Calibri Light"/>
      <w:color w:val="004A99"/>
      <w:sz w:val="28"/>
      <w:szCs w:val="28"/>
    </w:rPr>
  </w:style>
  <w:style w:type="paragraph" w:styleId="ListParagraph">
    <w:name w:val="List Paragraph"/>
    <w:basedOn w:val="Normal"/>
    <w:uiPriority w:val="34"/>
    <w:qFormat/>
    <w:rsid w:val="006B09FA"/>
    <w:pPr>
      <w:numPr>
        <w:numId w:val="5"/>
      </w:numPr>
    </w:pPr>
  </w:style>
  <w:style w:type="paragraph" w:styleId="Title">
    <w:name w:val="Title"/>
    <w:basedOn w:val="Normal"/>
    <w:next w:val="Normal"/>
    <w:link w:val="TitleChar"/>
    <w:uiPriority w:val="10"/>
    <w:qFormat/>
    <w:rsid w:val="00946419"/>
    <w:rPr>
      <w:color w:val="004A99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946419"/>
    <w:rPr>
      <w:color w:val="004A99"/>
      <w:sz w:val="72"/>
      <w:szCs w:val="72"/>
    </w:rPr>
  </w:style>
  <w:style w:type="paragraph" w:styleId="NoSpacing">
    <w:name w:val="No Spacing"/>
    <w:aliases w:val="Policy number"/>
    <w:basedOn w:val="Normal"/>
    <w:uiPriority w:val="1"/>
    <w:rsid w:val="004E44E0"/>
    <w:pPr>
      <w:ind w:left="720"/>
      <w:jc w:val="right"/>
    </w:pPr>
    <w:rPr>
      <w:color w:val="4F81BD" w:themeColor="accent1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E44E0"/>
    <w:pPr>
      <w:ind w:left="720"/>
    </w:pPr>
  </w:style>
  <w:style w:type="character" w:customStyle="1" w:styleId="QuoteChar">
    <w:name w:val="Quote Char"/>
    <w:basedOn w:val="DefaultParagraphFont"/>
    <w:link w:val="Quote"/>
    <w:uiPriority w:val="29"/>
    <w:rsid w:val="004E44E0"/>
  </w:style>
  <w:style w:type="paragraph" w:customStyle="1" w:styleId="BodyText1">
    <w:name w:val="Body Text1"/>
    <w:basedOn w:val="Normal"/>
    <w:rsid w:val="006D2D25"/>
    <w:pPr>
      <w:spacing w:before="80" w:after="0" w:line="260" w:lineRule="atLeast"/>
    </w:pPr>
    <w:rPr>
      <w:rFonts w:ascii="Arial" w:eastAsia="Arial" w:hAnsi="Arial" w:cs="Arial"/>
      <w:sz w:val="24"/>
    </w:rPr>
  </w:style>
  <w:style w:type="character" w:customStyle="1" w:styleId="Heading4Char">
    <w:name w:val="Heading 4 Char"/>
    <w:basedOn w:val="DefaultParagraphFont"/>
    <w:link w:val="Heading4"/>
    <w:uiPriority w:val="9"/>
    <w:rsid w:val="00681B63"/>
    <w:rPr>
      <w:rFonts w:ascii="Calibri Light" w:eastAsiaTheme="majorEastAsia" w:hAnsi="Calibri Light" w:cs="Calibri Light"/>
      <w:i/>
      <w:iCs/>
      <w:color w:val="365F91" w:themeColor="accent1" w:themeShade="BF"/>
      <w:sz w:val="24"/>
      <w:szCs w:val="24"/>
    </w:rPr>
  </w:style>
  <w:style w:type="paragraph" w:customStyle="1" w:styleId="Reportsubtitle">
    <w:name w:val="Report subtitle"/>
    <w:basedOn w:val="Normal"/>
    <w:link w:val="ReportsubtitleChar"/>
    <w:rsid w:val="00454BB6"/>
  </w:style>
  <w:style w:type="paragraph" w:styleId="Subtitle">
    <w:name w:val="Subtitle"/>
    <w:basedOn w:val="Normal"/>
    <w:next w:val="Normal"/>
    <w:link w:val="SubtitleChar"/>
    <w:uiPriority w:val="11"/>
    <w:qFormat/>
    <w:rsid w:val="00946419"/>
    <w:pPr>
      <w:numPr>
        <w:ilvl w:val="1"/>
      </w:numPr>
    </w:pPr>
    <w:rPr>
      <w:rFonts w:eastAsiaTheme="minorEastAsia"/>
      <w:color w:val="004A99"/>
      <w:spacing w:val="15"/>
      <w:sz w:val="32"/>
      <w:szCs w:val="32"/>
    </w:rPr>
  </w:style>
  <w:style w:type="character" w:customStyle="1" w:styleId="ReportsubtitleChar">
    <w:name w:val="Report subtitle Char"/>
    <w:basedOn w:val="DefaultParagraphFont"/>
    <w:link w:val="Reportsubtitle"/>
    <w:rsid w:val="00454BB6"/>
  </w:style>
  <w:style w:type="character" w:customStyle="1" w:styleId="SubtitleChar">
    <w:name w:val="Subtitle Char"/>
    <w:basedOn w:val="DefaultParagraphFont"/>
    <w:link w:val="Subtitle"/>
    <w:uiPriority w:val="11"/>
    <w:rsid w:val="00946419"/>
    <w:rPr>
      <w:rFonts w:eastAsiaTheme="minorEastAsia"/>
      <w:color w:val="004A99"/>
      <w:spacing w:val="15"/>
      <w:sz w:val="32"/>
      <w:szCs w:val="32"/>
    </w:rPr>
  </w:style>
  <w:style w:type="paragraph" w:customStyle="1" w:styleId="ListParagraph2">
    <w:name w:val="List Paragraph 2"/>
    <w:basedOn w:val="TOC2"/>
    <w:link w:val="ListParagraph2Char"/>
    <w:rsid w:val="00A72B51"/>
    <w:pPr>
      <w:tabs>
        <w:tab w:val="left" w:pos="880"/>
        <w:tab w:val="right" w:leader="dot" w:pos="9016"/>
      </w:tabs>
    </w:pPr>
    <w:rPr>
      <w:noProof/>
    </w:rPr>
  </w:style>
  <w:style w:type="character" w:customStyle="1" w:styleId="TOC2Char">
    <w:name w:val="TOC 2 Char"/>
    <w:basedOn w:val="DefaultParagraphFont"/>
    <w:link w:val="TOC2"/>
    <w:uiPriority w:val="39"/>
    <w:rsid w:val="00A72B51"/>
  </w:style>
  <w:style w:type="character" w:customStyle="1" w:styleId="ListParagraph2Char">
    <w:name w:val="List Paragraph 2 Char"/>
    <w:basedOn w:val="TOC2Char"/>
    <w:link w:val="ListParagraph2"/>
    <w:rsid w:val="00A72B51"/>
    <w:rPr>
      <w:noProof/>
    </w:rPr>
  </w:style>
  <w:style w:type="paragraph" w:styleId="Caption">
    <w:name w:val="caption"/>
    <w:basedOn w:val="Normal"/>
    <w:next w:val="Normal"/>
    <w:uiPriority w:val="35"/>
    <w:unhideWhenUsed/>
    <w:qFormat/>
    <w:rsid w:val="006A32A9"/>
    <w:pPr>
      <w:spacing w:before="200" w:line="240" w:lineRule="auto"/>
    </w:pPr>
    <w:rPr>
      <w:b/>
      <w:iCs/>
      <w:color w:val="1F497D" w:themeColor="text2"/>
      <w:sz w:val="20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823C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8823C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8823C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3C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3CC"/>
    <w:rPr>
      <w:b/>
      <w:bCs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F1C70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F1C7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F1C70"/>
    <w:rPr>
      <w:vertAlign w:val="superscript"/>
    </w:rPr>
  </w:style>
  <w:style w:type="paragraph" w:customStyle="1" w:styleId="paragraph">
    <w:name w:val="paragraph"/>
    <w:basedOn w:val="Normal"/>
    <w:rsid w:val="00EA3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normaltextrun">
    <w:name w:val="normaltextrun"/>
    <w:basedOn w:val="DefaultParagraphFont"/>
    <w:rsid w:val="00363527"/>
  </w:style>
  <w:style w:type="character" w:customStyle="1" w:styleId="eop">
    <w:name w:val="eop"/>
    <w:basedOn w:val="DefaultParagraphFont"/>
    <w:rsid w:val="00363527"/>
  </w:style>
  <w:style w:type="character" w:customStyle="1" w:styleId="spellingerror">
    <w:name w:val="spellingerror"/>
    <w:basedOn w:val="DefaultParagraphFont"/>
    <w:rsid w:val="00363527"/>
  </w:style>
  <w:style w:type="paragraph" w:customStyle="1" w:styleId="Default">
    <w:name w:val="Default"/>
    <w:rsid w:val="00F013BE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661B97"/>
    <w:pPr>
      <w:spacing w:after="0" w:line="240" w:lineRule="auto"/>
    </w:pPr>
  </w:style>
  <w:style w:type="paragraph" w:styleId="TOC3">
    <w:name w:val="toc 3"/>
    <w:basedOn w:val="Normal"/>
    <w:next w:val="Normal"/>
    <w:autoRedefine/>
    <w:uiPriority w:val="39"/>
    <w:unhideWhenUsed/>
    <w:rsid w:val="00A2280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639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1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7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2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206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36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8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9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71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36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41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030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368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36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2098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68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6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5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0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11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63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77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55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65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45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30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37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581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8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1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5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8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01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6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02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66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42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eader" Target="header7.xml"/><Relationship Id="rId3" Type="http://schemas.openxmlformats.org/officeDocument/2006/relationships/customXml" Target="../customXml/item3.xml"/><Relationship Id="rId21" Type="http://schemas.microsoft.com/office/2020/10/relationships/intelligence" Target="intelligence2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6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VinniesTemplates\Report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d9ef4869-016e-4043-b86d-3d6b59cc8d4b">
      <UserInfo>
        <DisplayName>Josie Charbel</DisplayName>
        <AccountId>99</AccountId>
        <AccountType/>
      </UserInfo>
      <UserInfo>
        <DisplayName>Ridwana Orchi</DisplayName>
        <AccountId>80</AccountId>
        <AccountType/>
      </UserInfo>
      <UserInfo>
        <DisplayName>Bree Harding</DisplayName>
        <AccountId>68</AccountId>
        <AccountType/>
      </UserInfo>
      <UserInfo>
        <DisplayName>Christina Gilio</DisplayName>
        <AccountId>559</AccountId>
        <AccountType/>
      </UserInfo>
      <UserInfo>
        <DisplayName>Louis Hearnden</DisplayName>
        <AccountId>615</AccountId>
        <AccountType/>
      </UserInfo>
      <UserInfo>
        <DisplayName>Sam Crosby</DisplayName>
        <AccountId>30</AccountId>
        <AccountType/>
      </UserInfo>
      <UserInfo>
        <DisplayName>Audrey Lim</DisplayName>
        <AccountId>783</AccountId>
        <AccountType/>
      </UserInfo>
      <UserInfo>
        <DisplayName>Matt Bullen</DisplayName>
        <AccountId>784</AccountId>
        <AccountType/>
      </UserInfo>
    </SharedWithUsers>
    <lcf76f155ced4ddcb4097134ff3c332f xmlns="87d9790f-1e6c-4a23-8173-163954aaefc5">
      <Terms xmlns="http://schemas.microsoft.com/office/infopath/2007/PartnerControls"/>
    </lcf76f155ced4ddcb4097134ff3c332f>
    <TaxCatchAll xmlns="d9ef4869-016e-4043-b86d-3d6b59cc8d4b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E86DC85C963845AA3B8DDCC3FD5FE5" ma:contentTypeVersion="17" ma:contentTypeDescription="Create a new document." ma:contentTypeScope="" ma:versionID="12e34a31ad07105175697c7b09e7c3ca">
  <xsd:schema xmlns:xsd="http://www.w3.org/2001/XMLSchema" xmlns:xs="http://www.w3.org/2001/XMLSchema" xmlns:p="http://schemas.microsoft.com/office/2006/metadata/properties" xmlns:ns2="87d9790f-1e6c-4a23-8173-163954aaefc5" xmlns:ns3="d9ef4869-016e-4043-b86d-3d6b59cc8d4b" targetNamespace="http://schemas.microsoft.com/office/2006/metadata/properties" ma:root="true" ma:fieldsID="68e82d634b8f447e8612096a727aa58f" ns2:_="" ns3:_="">
    <xsd:import namespace="87d9790f-1e6c-4a23-8173-163954aaefc5"/>
    <xsd:import namespace="d9ef4869-016e-4043-b86d-3d6b59cc8d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d9790f-1e6c-4a23-8173-163954aaefc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238da8e-f566-4a79-afbe-db4fc349b7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ef4869-016e-4043-b86d-3d6b59cc8d4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a8fe4714-7272-4d65-a194-54050e27c096}" ma:internalName="TaxCatchAll" ma:showField="CatchAllData" ma:web="d9ef4869-016e-4043-b86d-3d6b59cc8d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649812A-18D6-4273-8688-5945BE2F3727}">
  <ds:schemaRefs>
    <ds:schemaRef ds:uri="http://schemas.microsoft.com/office/2006/metadata/properties"/>
    <ds:schemaRef ds:uri="http://schemas.microsoft.com/office/infopath/2007/PartnerControls"/>
    <ds:schemaRef ds:uri="d9ef4869-016e-4043-b86d-3d6b59cc8d4b"/>
    <ds:schemaRef ds:uri="87d9790f-1e6c-4a23-8173-163954aaefc5"/>
  </ds:schemaRefs>
</ds:datastoreItem>
</file>

<file path=customXml/itemProps2.xml><?xml version="1.0" encoding="utf-8"?>
<ds:datastoreItem xmlns:ds="http://schemas.openxmlformats.org/officeDocument/2006/customXml" ds:itemID="{154B3BFB-31C7-42DD-BAEC-3E0C6A0B691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d9790f-1e6c-4a23-8173-163954aaefc5"/>
    <ds:schemaRef ds:uri="d9ef4869-016e-4043-b86d-3d6b59cc8d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83151DF-3F60-1945-A0FB-A61C262FFC8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33C328C-8F33-4C9E-A29B-F4D7708B88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Template</Template>
  <TotalTime>6356</TotalTime>
  <Pages>1</Pages>
  <Words>2011</Words>
  <Characters>11466</Characters>
  <Application>Microsoft Office Word</Application>
  <DocSecurity>0</DocSecurity>
  <Lines>95</Lines>
  <Paragraphs>26</Paragraphs>
  <ScaleCrop>false</ScaleCrop>
  <Company>St Vincents De-Paul NSW</Company>
  <LinksUpToDate>false</LinksUpToDate>
  <CharactersWithSpaces>13451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Ngaire McCubben</dc:creator>
  <cp:keywords/>
  <cp:lastModifiedBy>Josie Charbel</cp:lastModifiedBy>
  <cp:revision>62</cp:revision>
  <cp:lastPrinted>2024-11-25T23:21:00Z</cp:lastPrinted>
  <dcterms:created xsi:type="dcterms:W3CDTF">2024-11-14T06:14:00Z</dcterms:created>
  <dcterms:modified xsi:type="dcterms:W3CDTF">2024-12-03T01:09:00Z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0x010100ACE86DC85C963845AA3B8DDCC3FD5FE5</vt:lpwstr>
  </property>
  <property fmtid="{D5CDD505-2E9C-101B-9397-08002B2CF9AE}" pid="3" name="AuthorIds_UIVersion_512">
    <vt:lpwstr>13</vt:lpwstr>
  </property>
  <property fmtid="{D5CDD505-2E9C-101B-9397-08002B2CF9AE}" pid="4" name="MediaServiceImageTags">
    <vt:lpwstr/>
  </property>
</Properties>
</file>