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0C10C" w14:textId="00C67791" w:rsidR="00C129CE" w:rsidRDefault="00462CCF" w:rsidP="00462CCF">
      <w:pPr>
        <w:jc w:val="right"/>
      </w:pPr>
      <w:r>
        <w:rPr>
          <w:noProof/>
          <w:lang w:eastAsia="en-AU"/>
        </w:rPr>
        <w:drawing>
          <wp:inline distT="0" distB="0" distL="0" distR="0" wp14:anchorId="58E59E70" wp14:editId="7BFC0155">
            <wp:extent cx="2759710" cy="445770"/>
            <wp:effectExtent l="0" t="0" r="2540" b="0"/>
            <wp:docPr id="3" name="Picture 3" descr="society_nsw_logo"/>
            <wp:cNvGraphicFramePr/>
            <a:graphic xmlns:a="http://schemas.openxmlformats.org/drawingml/2006/main">
              <a:graphicData uri="http://schemas.openxmlformats.org/drawingml/2006/picture">
                <pic:pic xmlns:pic="http://schemas.openxmlformats.org/drawingml/2006/picture">
                  <pic:nvPicPr>
                    <pic:cNvPr id="3" name="Picture 3" descr="society_nsw_log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9710" cy="445770"/>
                    </a:xfrm>
                    <a:prstGeom prst="rect">
                      <a:avLst/>
                    </a:prstGeom>
                    <a:noFill/>
                    <a:ln>
                      <a:noFill/>
                    </a:ln>
                  </pic:spPr>
                </pic:pic>
              </a:graphicData>
            </a:graphic>
          </wp:inline>
        </w:drawing>
      </w:r>
    </w:p>
    <w:p w14:paraId="1F3EF62E" w14:textId="057A4CF6" w:rsidR="00454BB6" w:rsidRDefault="00454BB6" w:rsidP="00454BB6"/>
    <w:p w14:paraId="3FE73469" w14:textId="77777777" w:rsidR="001A16E5" w:rsidRDefault="001A16E5" w:rsidP="00454BB6"/>
    <w:p w14:paraId="18790398" w14:textId="77777777" w:rsidR="00454BB6" w:rsidRPr="00454BB6" w:rsidRDefault="00454BB6" w:rsidP="00454BB6"/>
    <w:p w14:paraId="2F3B9292" w14:textId="0198D831" w:rsidR="007A5CE1" w:rsidRPr="00C52083" w:rsidRDefault="005B1F25" w:rsidP="001A16E5">
      <w:pPr>
        <w:pStyle w:val="Title"/>
        <w:jc w:val="center"/>
        <w:rPr>
          <w:b/>
          <w:bCs/>
          <w:sz w:val="56"/>
          <w:szCs w:val="56"/>
        </w:rPr>
      </w:pPr>
      <w:r w:rsidRPr="00C52083">
        <w:rPr>
          <w:b/>
          <w:bCs/>
          <w:sz w:val="56"/>
          <w:szCs w:val="56"/>
        </w:rPr>
        <w:t xml:space="preserve">Successful </w:t>
      </w:r>
      <w:r w:rsidR="00765746" w:rsidRPr="00C52083">
        <w:rPr>
          <w:b/>
          <w:bCs/>
          <w:sz w:val="56"/>
          <w:szCs w:val="56"/>
        </w:rPr>
        <w:t>Member Recruitment</w:t>
      </w:r>
    </w:p>
    <w:p w14:paraId="75CEA97E" w14:textId="582BEDEA" w:rsidR="00454BB6" w:rsidRDefault="007A5CE1" w:rsidP="001A16E5">
      <w:pPr>
        <w:pStyle w:val="Title"/>
        <w:jc w:val="center"/>
        <w:rPr>
          <w:sz w:val="52"/>
          <w:szCs w:val="52"/>
        </w:rPr>
      </w:pPr>
      <w:r w:rsidRPr="001A16E5">
        <w:rPr>
          <w:sz w:val="52"/>
          <w:szCs w:val="52"/>
        </w:rPr>
        <w:t>A Guide to Help Conferences Recruit New Members</w:t>
      </w:r>
    </w:p>
    <w:p w14:paraId="789481BD" w14:textId="36BFA8B7" w:rsidR="001A16E5" w:rsidRPr="001A16E5" w:rsidRDefault="00A8139F" w:rsidP="001A16E5">
      <w:r w:rsidRPr="001A16E5">
        <w:rPr>
          <w:rFonts w:asciiTheme="majorHAnsi" w:eastAsiaTheme="majorEastAsia" w:hAnsiTheme="majorHAnsi" w:cstheme="majorBidi"/>
          <w:bCs/>
          <w:caps/>
          <w:noProof/>
          <w:color w:val="4F81BD" w:themeColor="accent1"/>
          <w:sz w:val="52"/>
          <w:szCs w:val="52"/>
          <w:lang w:eastAsia="en-AU"/>
        </w:rPr>
        <w:drawing>
          <wp:anchor distT="0" distB="0" distL="114300" distR="114300" simplePos="0" relativeHeight="251659264" behindDoc="1" locked="0" layoutInCell="1" allowOverlap="1" wp14:anchorId="6CF4EB86" wp14:editId="34D5F817">
            <wp:simplePos x="0" y="0"/>
            <wp:positionH relativeFrom="column">
              <wp:posOffset>76200</wp:posOffset>
            </wp:positionH>
            <wp:positionV relativeFrom="paragraph">
              <wp:posOffset>238760</wp:posOffset>
            </wp:positionV>
            <wp:extent cx="5581650" cy="3718560"/>
            <wp:effectExtent l="0" t="0" r="0" b="0"/>
            <wp:wrapTight wrapText="bothSides">
              <wp:wrapPolygon edited="0">
                <wp:start x="0" y="0"/>
                <wp:lineTo x="0" y="21467"/>
                <wp:lineTo x="21526" y="21467"/>
                <wp:lineTo x="2152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tor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1650" cy="3718560"/>
                    </a:xfrm>
                    <a:prstGeom prst="rect">
                      <a:avLst/>
                    </a:prstGeom>
                  </pic:spPr>
                </pic:pic>
              </a:graphicData>
            </a:graphic>
            <wp14:sizeRelH relativeFrom="page">
              <wp14:pctWidth>0</wp14:pctWidth>
            </wp14:sizeRelH>
            <wp14:sizeRelV relativeFrom="page">
              <wp14:pctHeight>0</wp14:pctHeight>
            </wp14:sizeRelV>
          </wp:anchor>
        </w:drawing>
      </w:r>
    </w:p>
    <w:p w14:paraId="595480A7" w14:textId="1F795C49" w:rsidR="00454BB6" w:rsidRDefault="00454BB6" w:rsidP="00454BB6"/>
    <w:p w14:paraId="2574A00B" w14:textId="6DC970F1" w:rsidR="00695DA3" w:rsidRPr="001A16E5" w:rsidRDefault="004E4AEC" w:rsidP="00946419">
      <w:pPr>
        <w:pStyle w:val="Subtitle"/>
        <w:rPr>
          <w:sz w:val="28"/>
          <w:szCs w:val="28"/>
        </w:rPr>
      </w:pPr>
      <w:r>
        <w:rPr>
          <w:sz w:val="28"/>
          <w:szCs w:val="28"/>
        </w:rPr>
        <w:t>6 January</w:t>
      </w:r>
      <w:r w:rsidR="00695DA3" w:rsidRPr="001A16E5">
        <w:rPr>
          <w:sz w:val="28"/>
          <w:szCs w:val="28"/>
        </w:rPr>
        <w:t xml:space="preserve"> 202</w:t>
      </w:r>
      <w:r>
        <w:rPr>
          <w:sz w:val="28"/>
          <w:szCs w:val="28"/>
        </w:rPr>
        <w:t>1</w:t>
      </w:r>
    </w:p>
    <w:p w14:paraId="4F6470FA" w14:textId="2B50FEF9" w:rsidR="005C4E98" w:rsidRPr="001A16E5" w:rsidRDefault="00695DA3" w:rsidP="00946419">
      <w:pPr>
        <w:pStyle w:val="Subtitle"/>
        <w:rPr>
          <w:sz w:val="28"/>
          <w:szCs w:val="28"/>
        </w:rPr>
      </w:pPr>
      <w:r w:rsidRPr="001A16E5">
        <w:rPr>
          <w:sz w:val="28"/>
          <w:szCs w:val="28"/>
        </w:rPr>
        <w:t>Member</w:t>
      </w:r>
      <w:r w:rsidR="00BC467C">
        <w:rPr>
          <w:sz w:val="28"/>
          <w:szCs w:val="28"/>
        </w:rPr>
        <w:t>s</w:t>
      </w:r>
      <w:r w:rsidR="00080523">
        <w:rPr>
          <w:sz w:val="28"/>
          <w:szCs w:val="28"/>
        </w:rPr>
        <w:t>hip</w:t>
      </w:r>
      <w:r w:rsidR="00BC467C">
        <w:rPr>
          <w:sz w:val="28"/>
          <w:szCs w:val="28"/>
        </w:rPr>
        <w:t>, Volunteers and Regional Operations Directorate</w:t>
      </w:r>
    </w:p>
    <w:p w14:paraId="42938F56" w14:textId="77777777" w:rsidR="00B31724" w:rsidRPr="001A16E5" w:rsidRDefault="00773B94" w:rsidP="00042198">
      <w:pPr>
        <w:rPr>
          <w:rStyle w:val="Hyperlink"/>
          <w:sz w:val="28"/>
          <w:szCs w:val="28"/>
        </w:rPr>
      </w:pPr>
      <w:hyperlink r:id="rId13" w:history="1">
        <w:r w:rsidR="001760E6" w:rsidRPr="001A16E5">
          <w:rPr>
            <w:rStyle w:val="Hyperlink"/>
            <w:sz w:val="28"/>
            <w:szCs w:val="28"/>
          </w:rPr>
          <w:t>membership@vinnies.org.au</w:t>
        </w:r>
      </w:hyperlink>
    </w:p>
    <w:p w14:paraId="02CF49AF" w14:textId="77777777" w:rsidR="00B31724" w:rsidRDefault="00B31724" w:rsidP="00042198">
      <w:pPr>
        <w:sectPr w:rsidR="00B31724" w:rsidSect="00454BB6">
          <w:headerReference w:type="default"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pPr>
    </w:p>
    <w:bookmarkStart w:id="0" w:name="_Toc60827074" w:displacedByCustomXml="next"/>
    <w:sdt>
      <w:sdtPr>
        <w:rPr>
          <w:rFonts w:asciiTheme="minorHAnsi" w:hAnsiTheme="minorHAnsi" w:cstheme="minorBidi"/>
          <w:b w:val="0"/>
          <w:color w:val="auto"/>
          <w:sz w:val="22"/>
          <w:szCs w:val="22"/>
        </w:rPr>
        <w:id w:val="102387891"/>
        <w:docPartObj>
          <w:docPartGallery w:val="Table of Contents"/>
          <w:docPartUnique/>
        </w:docPartObj>
      </w:sdtPr>
      <w:sdtEndPr>
        <w:rPr>
          <w:bCs/>
          <w:noProof/>
        </w:rPr>
      </w:sdtEndPr>
      <w:sdtContent>
        <w:p w14:paraId="01ED18A8" w14:textId="77777777" w:rsidR="00454BB6" w:rsidRPr="00681B63" w:rsidRDefault="00454BB6" w:rsidP="00B31724">
          <w:pPr>
            <w:pStyle w:val="Heading1"/>
            <w:numPr>
              <w:ilvl w:val="0"/>
              <w:numId w:val="0"/>
            </w:numPr>
            <w:ind w:left="567" w:hanging="567"/>
          </w:pPr>
          <w:r w:rsidRPr="00681B63">
            <w:t>Contents</w:t>
          </w:r>
          <w:bookmarkEnd w:id="0"/>
        </w:p>
        <w:p w14:paraId="102AD596" w14:textId="2009713F" w:rsidR="004A0DD8" w:rsidRDefault="00454BB6">
          <w:pPr>
            <w:pStyle w:val="TOC1"/>
            <w:tabs>
              <w:tab w:val="right" w:leader="dot" w:pos="9016"/>
            </w:tabs>
            <w:rPr>
              <w:rFonts w:eastAsiaTheme="minorEastAsia"/>
              <w:noProof/>
              <w:lang w:eastAsia="en-AU"/>
            </w:rPr>
          </w:pPr>
          <w:r>
            <w:rPr>
              <w:b/>
              <w:bCs/>
              <w:noProof/>
            </w:rPr>
            <w:fldChar w:fldCharType="begin"/>
          </w:r>
          <w:r>
            <w:rPr>
              <w:b/>
              <w:bCs/>
              <w:noProof/>
            </w:rPr>
            <w:instrText xml:space="preserve"> TOC \o "1-2" \h \z \u </w:instrText>
          </w:r>
          <w:r>
            <w:rPr>
              <w:b/>
              <w:bCs/>
              <w:noProof/>
            </w:rPr>
            <w:fldChar w:fldCharType="separate"/>
          </w:r>
          <w:hyperlink w:anchor="_Toc60827074" w:history="1">
            <w:r w:rsidR="004A0DD8" w:rsidRPr="002F215B">
              <w:rPr>
                <w:rStyle w:val="Hyperlink"/>
                <w:noProof/>
              </w:rPr>
              <w:t>Contents</w:t>
            </w:r>
            <w:r w:rsidR="004A0DD8">
              <w:rPr>
                <w:noProof/>
                <w:webHidden/>
              </w:rPr>
              <w:tab/>
            </w:r>
            <w:r w:rsidR="004A0DD8">
              <w:rPr>
                <w:noProof/>
                <w:webHidden/>
              </w:rPr>
              <w:fldChar w:fldCharType="begin"/>
            </w:r>
            <w:r w:rsidR="004A0DD8">
              <w:rPr>
                <w:noProof/>
                <w:webHidden/>
              </w:rPr>
              <w:instrText xml:space="preserve"> PAGEREF _Toc60827074 \h </w:instrText>
            </w:r>
            <w:r w:rsidR="004A0DD8">
              <w:rPr>
                <w:noProof/>
                <w:webHidden/>
              </w:rPr>
            </w:r>
            <w:r w:rsidR="004A0DD8">
              <w:rPr>
                <w:noProof/>
                <w:webHidden/>
              </w:rPr>
              <w:fldChar w:fldCharType="separate"/>
            </w:r>
            <w:r w:rsidR="003E581F">
              <w:rPr>
                <w:noProof/>
                <w:webHidden/>
              </w:rPr>
              <w:t>1</w:t>
            </w:r>
            <w:r w:rsidR="004A0DD8">
              <w:rPr>
                <w:noProof/>
                <w:webHidden/>
              </w:rPr>
              <w:fldChar w:fldCharType="end"/>
            </w:r>
          </w:hyperlink>
        </w:p>
        <w:p w14:paraId="565084ED" w14:textId="257873A1" w:rsidR="004A0DD8" w:rsidRDefault="004A0DD8">
          <w:pPr>
            <w:pStyle w:val="TOC1"/>
            <w:tabs>
              <w:tab w:val="right" w:leader="dot" w:pos="9016"/>
            </w:tabs>
            <w:rPr>
              <w:rFonts w:eastAsiaTheme="minorEastAsia"/>
              <w:noProof/>
              <w:lang w:eastAsia="en-AU"/>
            </w:rPr>
          </w:pPr>
          <w:hyperlink w:anchor="_Toc60827075" w:history="1">
            <w:r w:rsidRPr="002F215B">
              <w:rPr>
                <w:rStyle w:val="Hyperlink"/>
                <w:noProof/>
              </w:rPr>
              <w:t>Introduction</w:t>
            </w:r>
            <w:r>
              <w:rPr>
                <w:noProof/>
                <w:webHidden/>
              </w:rPr>
              <w:tab/>
            </w:r>
            <w:r>
              <w:rPr>
                <w:noProof/>
                <w:webHidden/>
              </w:rPr>
              <w:fldChar w:fldCharType="begin"/>
            </w:r>
            <w:r>
              <w:rPr>
                <w:noProof/>
                <w:webHidden/>
              </w:rPr>
              <w:instrText xml:space="preserve"> PAGEREF _Toc60827075 \h </w:instrText>
            </w:r>
            <w:r>
              <w:rPr>
                <w:noProof/>
                <w:webHidden/>
              </w:rPr>
            </w:r>
            <w:r>
              <w:rPr>
                <w:noProof/>
                <w:webHidden/>
              </w:rPr>
              <w:fldChar w:fldCharType="separate"/>
            </w:r>
            <w:r w:rsidR="003E581F">
              <w:rPr>
                <w:noProof/>
                <w:webHidden/>
              </w:rPr>
              <w:t>2</w:t>
            </w:r>
            <w:r>
              <w:rPr>
                <w:noProof/>
                <w:webHidden/>
              </w:rPr>
              <w:fldChar w:fldCharType="end"/>
            </w:r>
          </w:hyperlink>
        </w:p>
        <w:p w14:paraId="6A086318" w14:textId="175D44E0" w:rsidR="004A0DD8" w:rsidRDefault="004A0DD8">
          <w:pPr>
            <w:pStyle w:val="TOC1"/>
            <w:tabs>
              <w:tab w:val="right" w:leader="dot" w:pos="9016"/>
            </w:tabs>
            <w:rPr>
              <w:rFonts w:eastAsiaTheme="minorEastAsia"/>
              <w:noProof/>
              <w:lang w:eastAsia="en-AU"/>
            </w:rPr>
          </w:pPr>
          <w:hyperlink w:anchor="_Toc60827076" w:history="1">
            <w:r w:rsidRPr="002F215B">
              <w:rPr>
                <w:rStyle w:val="Hyperlink"/>
                <w:noProof/>
              </w:rPr>
              <w:t>Before You Begin</w:t>
            </w:r>
            <w:r>
              <w:rPr>
                <w:noProof/>
                <w:webHidden/>
              </w:rPr>
              <w:tab/>
            </w:r>
            <w:r>
              <w:rPr>
                <w:noProof/>
                <w:webHidden/>
              </w:rPr>
              <w:fldChar w:fldCharType="begin"/>
            </w:r>
            <w:r>
              <w:rPr>
                <w:noProof/>
                <w:webHidden/>
              </w:rPr>
              <w:instrText xml:space="preserve"> PAGEREF _Toc60827076 \h </w:instrText>
            </w:r>
            <w:r>
              <w:rPr>
                <w:noProof/>
                <w:webHidden/>
              </w:rPr>
            </w:r>
            <w:r>
              <w:rPr>
                <w:noProof/>
                <w:webHidden/>
              </w:rPr>
              <w:fldChar w:fldCharType="separate"/>
            </w:r>
            <w:r w:rsidR="003E581F">
              <w:rPr>
                <w:noProof/>
                <w:webHidden/>
              </w:rPr>
              <w:t>2</w:t>
            </w:r>
            <w:r>
              <w:rPr>
                <w:noProof/>
                <w:webHidden/>
              </w:rPr>
              <w:fldChar w:fldCharType="end"/>
            </w:r>
          </w:hyperlink>
        </w:p>
        <w:p w14:paraId="5ECE783E" w14:textId="4A45E090" w:rsidR="004A0DD8" w:rsidRDefault="004A0DD8">
          <w:pPr>
            <w:pStyle w:val="TOC1"/>
            <w:tabs>
              <w:tab w:val="right" w:leader="dot" w:pos="9016"/>
            </w:tabs>
            <w:rPr>
              <w:rFonts w:eastAsiaTheme="minorEastAsia"/>
              <w:noProof/>
              <w:lang w:eastAsia="en-AU"/>
            </w:rPr>
          </w:pPr>
          <w:hyperlink w:anchor="_Toc60827077" w:history="1">
            <w:r w:rsidRPr="002F215B">
              <w:rPr>
                <w:rStyle w:val="Hyperlink"/>
                <w:noProof/>
              </w:rPr>
              <w:t>Step 1: Planning for Recruitment</w:t>
            </w:r>
            <w:r>
              <w:rPr>
                <w:noProof/>
                <w:webHidden/>
              </w:rPr>
              <w:tab/>
            </w:r>
            <w:r>
              <w:rPr>
                <w:noProof/>
                <w:webHidden/>
              </w:rPr>
              <w:fldChar w:fldCharType="begin"/>
            </w:r>
            <w:r>
              <w:rPr>
                <w:noProof/>
                <w:webHidden/>
              </w:rPr>
              <w:instrText xml:space="preserve"> PAGEREF _Toc60827077 \h </w:instrText>
            </w:r>
            <w:r>
              <w:rPr>
                <w:noProof/>
                <w:webHidden/>
              </w:rPr>
            </w:r>
            <w:r>
              <w:rPr>
                <w:noProof/>
                <w:webHidden/>
              </w:rPr>
              <w:fldChar w:fldCharType="separate"/>
            </w:r>
            <w:r w:rsidR="003E581F">
              <w:rPr>
                <w:noProof/>
                <w:webHidden/>
              </w:rPr>
              <w:t>3</w:t>
            </w:r>
            <w:r>
              <w:rPr>
                <w:noProof/>
                <w:webHidden/>
              </w:rPr>
              <w:fldChar w:fldCharType="end"/>
            </w:r>
          </w:hyperlink>
        </w:p>
        <w:p w14:paraId="31E7CB46" w14:textId="1ADD7791" w:rsidR="004A0DD8" w:rsidRDefault="004A0DD8">
          <w:pPr>
            <w:pStyle w:val="TOC1"/>
            <w:tabs>
              <w:tab w:val="right" w:leader="dot" w:pos="9016"/>
            </w:tabs>
            <w:rPr>
              <w:rFonts w:eastAsiaTheme="minorEastAsia"/>
              <w:noProof/>
              <w:lang w:eastAsia="en-AU"/>
            </w:rPr>
          </w:pPr>
          <w:hyperlink w:anchor="_Toc60827078" w:history="1">
            <w:r w:rsidRPr="002F215B">
              <w:rPr>
                <w:rStyle w:val="Hyperlink"/>
                <w:noProof/>
              </w:rPr>
              <w:t>Step 2: Recruitment Methods</w:t>
            </w:r>
            <w:r>
              <w:rPr>
                <w:noProof/>
                <w:webHidden/>
              </w:rPr>
              <w:tab/>
            </w:r>
            <w:r>
              <w:rPr>
                <w:noProof/>
                <w:webHidden/>
              </w:rPr>
              <w:fldChar w:fldCharType="begin"/>
            </w:r>
            <w:r>
              <w:rPr>
                <w:noProof/>
                <w:webHidden/>
              </w:rPr>
              <w:instrText xml:space="preserve"> PAGEREF _Toc60827078 \h </w:instrText>
            </w:r>
            <w:r>
              <w:rPr>
                <w:noProof/>
                <w:webHidden/>
              </w:rPr>
            </w:r>
            <w:r>
              <w:rPr>
                <w:noProof/>
                <w:webHidden/>
              </w:rPr>
              <w:fldChar w:fldCharType="separate"/>
            </w:r>
            <w:r w:rsidR="003E581F">
              <w:rPr>
                <w:noProof/>
                <w:webHidden/>
              </w:rPr>
              <w:t>4</w:t>
            </w:r>
            <w:r>
              <w:rPr>
                <w:noProof/>
                <w:webHidden/>
              </w:rPr>
              <w:fldChar w:fldCharType="end"/>
            </w:r>
          </w:hyperlink>
        </w:p>
        <w:p w14:paraId="246E13B9" w14:textId="75528714" w:rsidR="004A0DD8" w:rsidRDefault="004A0DD8">
          <w:pPr>
            <w:pStyle w:val="TOC1"/>
            <w:tabs>
              <w:tab w:val="right" w:leader="dot" w:pos="9016"/>
            </w:tabs>
            <w:rPr>
              <w:rFonts w:eastAsiaTheme="minorEastAsia"/>
              <w:noProof/>
              <w:lang w:eastAsia="en-AU"/>
            </w:rPr>
          </w:pPr>
          <w:hyperlink w:anchor="_Toc60827079" w:history="1">
            <w:r w:rsidRPr="002F215B">
              <w:rPr>
                <w:rStyle w:val="Hyperlink"/>
                <w:noProof/>
              </w:rPr>
              <w:t>Step 3: Responding to Enquiries</w:t>
            </w:r>
            <w:r>
              <w:rPr>
                <w:noProof/>
                <w:webHidden/>
              </w:rPr>
              <w:tab/>
            </w:r>
            <w:r>
              <w:rPr>
                <w:noProof/>
                <w:webHidden/>
              </w:rPr>
              <w:fldChar w:fldCharType="begin"/>
            </w:r>
            <w:r>
              <w:rPr>
                <w:noProof/>
                <w:webHidden/>
              </w:rPr>
              <w:instrText xml:space="preserve"> PAGEREF _Toc60827079 \h </w:instrText>
            </w:r>
            <w:r>
              <w:rPr>
                <w:noProof/>
                <w:webHidden/>
              </w:rPr>
            </w:r>
            <w:r>
              <w:rPr>
                <w:noProof/>
                <w:webHidden/>
              </w:rPr>
              <w:fldChar w:fldCharType="separate"/>
            </w:r>
            <w:r w:rsidR="003E581F">
              <w:rPr>
                <w:noProof/>
                <w:webHidden/>
              </w:rPr>
              <w:t>12</w:t>
            </w:r>
            <w:r>
              <w:rPr>
                <w:noProof/>
                <w:webHidden/>
              </w:rPr>
              <w:fldChar w:fldCharType="end"/>
            </w:r>
          </w:hyperlink>
        </w:p>
        <w:p w14:paraId="2DF76B23" w14:textId="119ECD9B" w:rsidR="004A0DD8" w:rsidRDefault="004A0DD8">
          <w:pPr>
            <w:pStyle w:val="TOC1"/>
            <w:tabs>
              <w:tab w:val="right" w:leader="dot" w:pos="9016"/>
            </w:tabs>
            <w:rPr>
              <w:rFonts w:eastAsiaTheme="minorEastAsia"/>
              <w:noProof/>
              <w:lang w:eastAsia="en-AU"/>
            </w:rPr>
          </w:pPr>
          <w:hyperlink w:anchor="_Toc60827080" w:history="1">
            <w:r w:rsidRPr="002F215B">
              <w:rPr>
                <w:rStyle w:val="Hyperlink"/>
                <w:noProof/>
              </w:rPr>
              <w:t>Step 4: Induction, Training and Mentoring</w:t>
            </w:r>
            <w:r>
              <w:rPr>
                <w:noProof/>
                <w:webHidden/>
              </w:rPr>
              <w:tab/>
            </w:r>
            <w:r>
              <w:rPr>
                <w:noProof/>
                <w:webHidden/>
              </w:rPr>
              <w:fldChar w:fldCharType="begin"/>
            </w:r>
            <w:r>
              <w:rPr>
                <w:noProof/>
                <w:webHidden/>
              </w:rPr>
              <w:instrText xml:space="preserve"> PAGEREF _Toc60827080 \h </w:instrText>
            </w:r>
            <w:r>
              <w:rPr>
                <w:noProof/>
                <w:webHidden/>
              </w:rPr>
            </w:r>
            <w:r>
              <w:rPr>
                <w:noProof/>
                <w:webHidden/>
              </w:rPr>
              <w:fldChar w:fldCharType="separate"/>
            </w:r>
            <w:r w:rsidR="003E581F">
              <w:rPr>
                <w:noProof/>
                <w:webHidden/>
              </w:rPr>
              <w:t>12</w:t>
            </w:r>
            <w:r>
              <w:rPr>
                <w:noProof/>
                <w:webHidden/>
              </w:rPr>
              <w:fldChar w:fldCharType="end"/>
            </w:r>
          </w:hyperlink>
        </w:p>
        <w:p w14:paraId="07D5E9C5" w14:textId="54342A42" w:rsidR="004A0DD8" w:rsidRDefault="004A0DD8">
          <w:pPr>
            <w:pStyle w:val="TOC1"/>
            <w:tabs>
              <w:tab w:val="right" w:leader="dot" w:pos="9016"/>
            </w:tabs>
            <w:rPr>
              <w:rFonts w:eastAsiaTheme="minorEastAsia"/>
              <w:noProof/>
              <w:lang w:eastAsia="en-AU"/>
            </w:rPr>
          </w:pPr>
          <w:hyperlink w:anchor="_Toc60827081" w:history="1">
            <w:r w:rsidRPr="002F215B">
              <w:rPr>
                <w:rStyle w:val="Hyperlink"/>
                <w:noProof/>
              </w:rPr>
              <w:t>Appendix 1: Example of a Pulpit Talk</w:t>
            </w:r>
            <w:r>
              <w:rPr>
                <w:noProof/>
                <w:webHidden/>
              </w:rPr>
              <w:tab/>
            </w:r>
            <w:r>
              <w:rPr>
                <w:noProof/>
                <w:webHidden/>
              </w:rPr>
              <w:fldChar w:fldCharType="begin"/>
            </w:r>
            <w:r>
              <w:rPr>
                <w:noProof/>
                <w:webHidden/>
              </w:rPr>
              <w:instrText xml:space="preserve"> PAGEREF _Toc60827081 \h </w:instrText>
            </w:r>
            <w:r>
              <w:rPr>
                <w:noProof/>
                <w:webHidden/>
              </w:rPr>
            </w:r>
            <w:r>
              <w:rPr>
                <w:noProof/>
                <w:webHidden/>
              </w:rPr>
              <w:fldChar w:fldCharType="separate"/>
            </w:r>
            <w:r w:rsidR="003E581F">
              <w:rPr>
                <w:noProof/>
                <w:webHidden/>
              </w:rPr>
              <w:t>14</w:t>
            </w:r>
            <w:r>
              <w:rPr>
                <w:noProof/>
                <w:webHidden/>
              </w:rPr>
              <w:fldChar w:fldCharType="end"/>
            </w:r>
          </w:hyperlink>
        </w:p>
        <w:p w14:paraId="3475EC0E" w14:textId="488AC590" w:rsidR="004A0DD8" w:rsidRDefault="004A0DD8">
          <w:pPr>
            <w:pStyle w:val="TOC1"/>
            <w:tabs>
              <w:tab w:val="right" w:leader="dot" w:pos="9016"/>
            </w:tabs>
            <w:rPr>
              <w:rFonts w:eastAsiaTheme="minorEastAsia"/>
              <w:noProof/>
              <w:lang w:eastAsia="en-AU"/>
            </w:rPr>
          </w:pPr>
          <w:hyperlink w:anchor="_Toc60827082" w:history="1">
            <w:r w:rsidRPr="002F215B">
              <w:rPr>
                <w:rStyle w:val="Hyperlink"/>
                <w:noProof/>
              </w:rPr>
              <w:t>Appendix 2: Example of an Approach to a School</w:t>
            </w:r>
            <w:r>
              <w:rPr>
                <w:noProof/>
                <w:webHidden/>
              </w:rPr>
              <w:tab/>
            </w:r>
            <w:r>
              <w:rPr>
                <w:noProof/>
                <w:webHidden/>
              </w:rPr>
              <w:fldChar w:fldCharType="begin"/>
            </w:r>
            <w:r>
              <w:rPr>
                <w:noProof/>
                <w:webHidden/>
              </w:rPr>
              <w:instrText xml:space="preserve"> PAGEREF _Toc60827082 \h </w:instrText>
            </w:r>
            <w:r>
              <w:rPr>
                <w:noProof/>
                <w:webHidden/>
              </w:rPr>
            </w:r>
            <w:r>
              <w:rPr>
                <w:noProof/>
                <w:webHidden/>
              </w:rPr>
              <w:fldChar w:fldCharType="separate"/>
            </w:r>
            <w:r w:rsidR="003E581F">
              <w:rPr>
                <w:noProof/>
                <w:webHidden/>
              </w:rPr>
              <w:t>16</w:t>
            </w:r>
            <w:r>
              <w:rPr>
                <w:noProof/>
                <w:webHidden/>
              </w:rPr>
              <w:fldChar w:fldCharType="end"/>
            </w:r>
          </w:hyperlink>
        </w:p>
        <w:p w14:paraId="2AEDA57C" w14:textId="7711C40B" w:rsidR="004A0DD8" w:rsidRDefault="004A0DD8">
          <w:pPr>
            <w:pStyle w:val="TOC1"/>
            <w:tabs>
              <w:tab w:val="right" w:leader="dot" w:pos="9016"/>
            </w:tabs>
            <w:rPr>
              <w:rFonts w:eastAsiaTheme="minorEastAsia"/>
              <w:noProof/>
              <w:lang w:eastAsia="en-AU"/>
            </w:rPr>
          </w:pPr>
          <w:hyperlink w:anchor="_Toc60827083" w:history="1">
            <w:r w:rsidRPr="002F215B">
              <w:rPr>
                <w:rStyle w:val="Hyperlink"/>
                <w:noProof/>
              </w:rPr>
              <w:t>Appendix 3: Example of a Seek Ad</w:t>
            </w:r>
            <w:r>
              <w:rPr>
                <w:noProof/>
                <w:webHidden/>
              </w:rPr>
              <w:tab/>
            </w:r>
            <w:r>
              <w:rPr>
                <w:noProof/>
                <w:webHidden/>
              </w:rPr>
              <w:fldChar w:fldCharType="begin"/>
            </w:r>
            <w:r>
              <w:rPr>
                <w:noProof/>
                <w:webHidden/>
              </w:rPr>
              <w:instrText xml:space="preserve"> PAGEREF _Toc60827083 \h </w:instrText>
            </w:r>
            <w:r>
              <w:rPr>
                <w:noProof/>
                <w:webHidden/>
              </w:rPr>
            </w:r>
            <w:r>
              <w:rPr>
                <w:noProof/>
                <w:webHidden/>
              </w:rPr>
              <w:fldChar w:fldCharType="separate"/>
            </w:r>
            <w:r w:rsidR="003E581F">
              <w:rPr>
                <w:noProof/>
                <w:webHidden/>
              </w:rPr>
              <w:t>17</w:t>
            </w:r>
            <w:r>
              <w:rPr>
                <w:noProof/>
                <w:webHidden/>
              </w:rPr>
              <w:fldChar w:fldCharType="end"/>
            </w:r>
          </w:hyperlink>
        </w:p>
        <w:p w14:paraId="79F25C10" w14:textId="70DFFD39" w:rsidR="004A0DD8" w:rsidRDefault="004A0DD8">
          <w:pPr>
            <w:pStyle w:val="TOC1"/>
            <w:tabs>
              <w:tab w:val="right" w:leader="dot" w:pos="9016"/>
            </w:tabs>
            <w:rPr>
              <w:rFonts w:eastAsiaTheme="minorEastAsia"/>
              <w:noProof/>
              <w:lang w:eastAsia="en-AU"/>
            </w:rPr>
          </w:pPr>
          <w:hyperlink w:anchor="_Toc60827084" w:history="1">
            <w:r w:rsidRPr="002F215B">
              <w:rPr>
                <w:rStyle w:val="Hyperlink"/>
                <w:noProof/>
              </w:rPr>
              <w:t>Appendix 4: Talking Points for Radio Interview</w:t>
            </w:r>
            <w:r>
              <w:rPr>
                <w:noProof/>
                <w:webHidden/>
              </w:rPr>
              <w:tab/>
            </w:r>
            <w:r>
              <w:rPr>
                <w:noProof/>
                <w:webHidden/>
              </w:rPr>
              <w:fldChar w:fldCharType="begin"/>
            </w:r>
            <w:r>
              <w:rPr>
                <w:noProof/>
                <w:webHidden/>
              </w:rPr>
              <w:instrText xml:space="preserve"> PAGEREF _Toc60827084 \h </w:instrText>
            </w:r>
            <w:r>
              <w:rPr>
                <w:noProof/>
                <w:webHidden/>
              </w:rPr>
            </w:r>
            <w:r>
              <w:rPr>
                <w:noProof/>
                <w:webHidden/>
              </w:rPr>
              <w:fldChar w:fldCharType="separate"/>
            </w:r>
            <w:r w:rsidR="003E581F">
              <w:rPr>
                <w:noProof/>
                <w:webHidden/>
              </w:rPr>
              <w:t>19</w:t>
            </w:r>
            <w:r>
              <w:rPr>
                <w:noProof/>
                <w:webHidden/>
              </w:rPr>
              <w:fldChar w:fldCharType="end"/>
            </w:r>
          </w:hyperlink>
        </w:p>
        <w:p w14:paraId="61C2BFBB" w14:textId="62B2DF95" w:rsidR="004A0DD8" w:rsidRDefault="004A0DD8">
          <w:pPr>
            <w:pStyle w:val="TOC1"/>
            <w:tabs>
              <w:tab w:val="right" w:leader="dot" w:pos="9016"/>
            </w:tabs>
            <w:rPr>
              <w:rFonts w:eastAsiaTheme="minorEastAsia"/>
              <w:noProof/>
              <w:lang w:eastAsia="en-AU"/>
            </w:rPr>
          </w:pPr>
          <w:hyperlink w:anchor="_Toc60827085" w:history="1">
            <w:r w:rsidRPr="002F215B">
              <w:rPr>
                <w:rStyle w:val="Hyperlink"/>
                <w:noProof/>
              </w:rPr>
              <w:t>Appendix 5: Examples of Advertisements</w:t>
            </w:r>
            <w:r>
              <w:rPr>
                <w:noProof/>
                <w:webHidden/>
              </w:rPr>
              <w:tab/>
            </w:r>
            <w:r>
              <w:rPr>
                <w:noProof/>
                <w:webHidden/>
              </w:rPr>
              <w:fldChar w:fldCharType="begin"/>
            </w:r>
            <w:r>
              <w:rPr>
                <w:noProof/>
                <w:webHidden/>
              </w:rPr>
              <w:instrText xml:space="preserve"> PAGEREF _Toc60827085 \h </w:instrText>
            </w:r>
            <w:r>
              <w:rPr>
                <w:noProof/>
                <w:webHidden/>
              </w:rPr>
            </w:r>
            <w:r>
              <w:rPr>
                <w:noProof/>
                <w:webHidden/>
              </w:rPr>
              <w:fldChar w:fldCharType="separate"/>
            </w:r>
            <w:r w:rsidR="003E581F">
              <w:rPr>
                <w:noProof/>
                <w:webHidden/>
              </w:rPr>
              <w:t>21</w:t>
            </w:r>
            <w:r>
              <w:rPr>
                <w:noProof/>
                <w:webHidden/>
              </w:rPr>
              <w:fldChar w:fldCharType="end"/>
            </w:r>
          </w:hyperlink>
        </w:p>
        <w:p w14:paraId="6FA81CA5" w14:textId="074254C2" w:rsidR="00454BB6" w:rsidRDefault="00454BB6">
          <w:r>
            <w:rPr>
              <w:b/>
              <w:bCs/>
              <w:noProof/>
            </w:rPr>
            <w:fldChar w:fldCharType="end"/>
          </w:r>
        </w:p>
      </w:sdtContent>
    </w:sdt>
    <w:p w14:paraId="1F5FDDE7" w14:textId="77777777" w:rsidR="00454BB6" w:rsidRDefault="00454BB6" w:rsidP="00934E48">
      <w:pPr>
        <w:pStyle w:val="Quote"/>
      </w:pPr>
      <w:r>
        <w:br w:type="page"/>
      </w:r>
    </w:p>
    <w:p w14:paraId="1CAA670A" w14:textId="5F41B509" w:rsidR="00654F4A" w:rsidRDefault="007032DE" w:rsidP="006660AE">
      <w:pPr>
        <w:pStyle w:val="Heading1"/>
        <w:numPr>
          <w:ilvl w:val="0"/>
          <w:numId w:val="0"/>
        </w:numPr>
        <w:ind w:left="567" w:hanging="567"/>
      </w:pPr>
      <w:bookmarkStart w:id="1" w:name="_Toc60827075"/>
      <w:r>
        <w:lastRenderedPageBreak/>
        <w:t>Introduction</w:t>
      </w:r>
      <w:bookmarkEnd w:id="1"/>
    </w:p>
    <w:p w14:paraId="10638699" w14:textId="02E864EF" w:rsidR="005C42BB" w:rsidRPr="00FC5E3E" w:rsidRDefault="002947AF" w:rsidP="005C42BB">
      <w:pPr>
        <w:jc w:val="both"/>
        <w:rPr>
          <w:iCs/>
        </w:rPr>
      </w:pPr>
      <w:r>
        <w:t>M</w:t>
      </w:r>
      <w:r w:rsidR="00672632">
        <w:t>e</w:t>
      </w:r>
      <w:r>
        <w:t xml:space="preserve">mbers of the St Vincent </w:t>
      </w:r>
      <w:r w:rsidR="00654F4A">
        <w:t>de Paul Society</w:t>
      </w:r>
      <w:r>
        <w:t xml:space="preserve"> </w:t>
      </w:r>
      <w:r w:rsidR="006A28B7">
        <w:t xml:space="preserve">(the Society) </w:t>
      </w:r>
      <w:r>
        <w:t xml:space="preserve">are the backbone of the organisation, </w:t>
      </w:r>
      <w:r w:rsidR="00757D45">
        <w:t xml:space="preserve">providing companionship and </w:t>
      </w:r>
      <w:r w:rsidR="00654F4A">
        <w:t xml:space="preserve">assistance to people </w:t>
      </w:r>
      <w:r w:rsidR="00757D45">
        <w:t>in need every day o</w:t>
      </w:r>
      <w:r w:rsidR="00C7237D">
        <w:t xml:space="preserve">f the year. To continue to help people in need, </w:t>
      </w:r>
      <w:r w:rsidR="006A5A9E">
        <w:t xml:space="preserve">the Society needs </w:t>
      </w:r>
      <w:r w:rsidR="00C7237D">
        <w:t>n</w:t>
      </w:r>
      <w:r w:rsidR="00672632">
        <w:t>ew</w:t>
      </w:r>
      <w:r w:rsidR="00654F4A">
        <w:t xml:space="preserve"> members and volunteers</w:t>
      </w:r>
      <w:r w:rsidR="006A5A9E">
        <w:t xml:space="preserve"> so that </w:t>
      </w:r>
      <w:r w:rsidR="00654F4A">
        <w:t>our work grow</w:t>
      </w:r>
      <w:r w:rsidR="005F2496">
        <w:t>s</w:t>
      </w:r>
      <w:r w:rsidR="00654F4A">
        <w:t xml:space="preserve"> and flourish</w:t>
      </w:r>
      <w:r w:rsidR="005F2496">
        <w:t>es</w:t>
      </w:r>
      <w:r w:rsidR="00654F4A">
        <w:t>.</w:t>
      </w:r>
      <w:r w:rsidR="005C42BB" w:rsidRPr="005C42BB">
        <w:rPr>
          <w:iCs/>
        </w:rPr>
        <w:t xml:space="preserve"> </w:t>
      </w:r>
      <w:r w:rsidR="005C42BB">
        <w:rPr>
          <w:iCs/>
        </w:rPr>
        <w:t>‘</w:t>
      </w:r>
      <w:r w:rsidR="005C42BB" w:rsidRPr="006D33D8">
        <w:rPr>
          <w:iCs/>
        </w:rPr>
        <w:t>Christianity is not about ideas but about deeds inspired by love</w:t>
      </w:r>
      <w:r w:rsidR="005C42BB">
        <w:rPr>
          <w:iCs/>
        </w:rPr>
        <w:t>’ (</w:t>
      </w:r>
      <w:r w:rsidR="005C42BB" w:rsidRPr="006D33D8">
        <w:rPr>
          <w:iCs/>
        </w:rPr>
        <w:t>Blessed Frederic Ozanam</w:t>
      </w:r>
      <w:r w:rsidR="005C42BB">
        <w:rPr>
          <w:iCs/>
        </w:rPr>
        <w:t xml:space="preserve">). </w:t>
      </w:r>
    </w:p>
    <w:p w14:paraId="17CCE7A4" w14:textId="3EA539BF" w:rsidR="00FC5E3E" w:rsidRPr="00FC5E3E" w:rsidRDefault="00FC5E3E" w:rsidP="006D33D8">
      <w:pPr>
        <w:jc w:val="both"/>
        <w:rPr>
          <w:iCs/>
        </w:rPr>
      </w:pPr>
      <w:r w:rsidRPr="00FC5E3E">
        <w:rPr>
          <w:iCs/>
        </w:rPr>
        <w:t xml:space="preserve">Membership </w:t>
      </w:r>
      <w:r w:rsidR="00BA6380">
        <w:rPr>
          <w:iCs/>
        </w:rPr>
        <w:t xml:space="preserve">of </w:t>
      </w:r>
      <w:r w:rsidRPr="00FC5E3E">
        <w:rPr>
          <w:iCs/>
        </w:rPr>
        <w:t>the</w:t>
      </w:r>
      <w:r w:rsidR="00BA6380">
        <w:rPr>
          <w:iCs/>
        </w:rPr>
        <w:t xml:space="preserve"> </w:t>
      </w:r>
      <w:r w:rsidRPr="00FC5E3E">
        <w:rPr>
          <w:iCs/>
        </w:rPr>
        <w:t xml:space="preserve">Society is not limited to Catholics. </w:t>
      </w:r>
      <w:r w:rsidR="0021748B">
        <w:rPr>
          <w:iCs/>
        </w:rPr>
        <w:t>T</w:t>
      </w:r>
      <w:r w:rsidRPr="00FC5E3E">
        <w:rPr>
          <w:iCs/>
        </w:rPr>
        <w:t xml:space="preserve">he Society welcomes </w:t>
      </w:r>
      <w:r w:rsidR="0021748B">
        <w:rPr>
          <w:iCs/>
        </w:rPr>
        <w:t>all those</w:t>
      </w:r>
      <w:r w:rsidRPr="00FC5E3E">
        <w:rPr>
          <w:iCs/>
        </w:rPr>
        <w:t xml:space="preserve"> who want to make a difference</w:t>
      </w:r>
      <w:r w:rsidR="00BA6380">
        <w:rPr>
          <w:iCs/>
        </w:rPr>
        <w:t xml:space="preserve"> and</w:t>
      </w:r>
      <w:r w:rsidRPr="00FC5E3E">
        <w:rPr>
          <w:iCs/>
        </w:rPr>
        <w:t xml:space="preserve"> share their faith through the Vincentian vocation to assist those in need.</w:t>
      </w:r>
      <w:r w:rsidR="006D33D8">
        <w:rPr>
          <w:iCs/>
        </w:rPr>
        <w:t xml:space="preserve"> </w:t>
      </w:r>
    </w:p>
    <w:p w14:paraId="35F8339B" w14:textId="5000A515" w:rsidR="006A28B7" w:rsidRDefault="006A28B7" w:rsidP="006A28B7">
      <w:r>
        <w:t>The Society is</w:t>
      </w:r>
      <w:r w:rsidR="00FF7D18">
        <w:t xml:space="preserve">, however, </w:t>
      </w:r>
      <w:r>
        <w:t xml:space="preserve">in </w:t>
      </w:r>
      <w:r w:rsidR="00692B76">
        <w:t>‘</w:t>
      </w:r>
      <w:r>
        <w:t>competition</w:t>
      </w:r>
      <w:r w:rsidR="00692B76">
        <w:t>’</w:t>
      </w:r>
      <w:r>
        <w:t xml:space="preserve"> with many other organisations</w:t>
      </w:r>
      <w:r w:rsidR="00CB3C2F">
        <w:t xml:space="preserve"> for people who </w:t>
      </w:r>
      <w:r w:rsidR="001B001B">
        <w:t>want to volunteer</w:t>
      </w:r>
      <w:r w:rsidR="00A321F1">
        <w:t>. This means that</w:t>
      </w:r>
      <w:r>
        <w:t xml:space="preserve"> our recruitment message</w:t>
      </w:r>
      <w:r w:rsidR="008211C9">
        <w:t>s need</w:t>
      </w:r>
      <w:r>
        <w:t xml:space="preserve"> to be strong</w:t>
      </w:r>
      <w:r w:rsidR="004C0D65">
        <w:t>, clear</w:t>
      </w:r>
      <w:r w:rsidR="00F866E8">
        <w:t>,</w:t>
      </w:r>
      <w:r>
        <w:t xml:space="preserve"> and appealing. </w:t>
      </w:r>
    </w:p>
    <w:p w14:paraId="5CC45F2E" w14:textId="354FF795" w:rsidR="00654F4A" w:rsidRDefault="00905D07" w:rsidP="00CA7AEB">
      <w:pPr>
        <w:jc w:val="both"/>
      </w:pPr>
      <w:r w:rsidRPr="00DB21D8">
        <w:rPr>
          <w:i/>
          <w:iCs/>
        </w:rPr>
        <w:t>Successful Member Recruitment</w:t>
      </w:r>
      <w:r w:rsidR="00DB21D8" w:rsidRPr="00DB21D8">
        <w:rPr>
          <w:i/>
          <w:iCs/>
        </w:rPr>
        <w:t xml:space="preserve">: </w:t>
      </w:r>
      <w:r w:rsidRPr="00905D07">
        <w:rPr>
          <w:i/>
          <w:iCs/>
        </w:rPr>
        <w:t>A Guide to Help Conferences to Recruit New Members</w:t>
      </w:r>
      <w:r w:rsidR="00DB21D8">
        <w:t xml:space="preserve"> (hereinafter referred to a</w:t>
      </w:r>
      <w:r w:rsidR="008173C2">
        <w:t>s the Recruitment Guide or the Guide)</w:t>
      </w:r>
      <w:r w:rsidR="00654F4A">
        <w:t xml:space="preserve"> </w:t>
      </w:r>
      <w:r w:rsidR="00F76052">
        <w:t>will</w:t>
      </w:r>
      <w:r w:rsidR="008173C2">
        <w:t xml:space="preserve"> assist </w:t>
      </w:r>
      <w:r w:rsidR="00774E96">
        <w:t xml:space="preserve">Conferences to recruit and </w:t>
      </w:r>
      <w:r w:rsidR="00654F4A">
        <w:t>develop</w:t>
      </w:r>
      <w:r w:rsidR="00774E96">
        <w:t xml:space="preserve"> new </w:t>
      </w:r>
      <w:r w:rsidR="00672632">
        <w:t>M</w:t>
      </w:r>
      <w:r w:rsidR="00654F4A">
        <w:t>embers</w:t>
      </w:r>
      <w:r w:rsidR="00672632">
        <w:t xml:space="preserve">, </w:t>
      </w:r>
      <w:r w:rsidR="00462D52">
        <w:t xml:space="preserve">including </w:t>
      </w:r>
      <w:r w:rsidR="00774E96">
        <w:t>Associate M</w:t>
      </w:r>
      <w:r w:rsidR="00872A80">
        <w:t>e</w:t>
      </w:r>
      <w:r w:rsidR="00774E96">
        <w:t>mbers</w:t>
      </w:r>
      <w:r w:rsidR="00872A80">
        <w:t xml:space="preserve">. </w:t>
      </w:r>
    </w:p>
    <w:p w14:paraId="4E929A06" w14:textId="5D54F0B9" w:rsidR="00654F4A" w:rsidRDefault="00654F4A" w:rsidP="00CA7AEB">
      <w:pPr>
        <w:jc w:val="both"/>
      </w:pPr>
      <w:r>
        <w:t xml:space="preserve">The </w:t>
      </w:r>
      <w:r w:rsidR="00A53804">
        <w:t>G</w:t>
      </w:r>
      <w:r>
        <w:t xml:space="preserve">uide recognises that </w:t>
      </w:r>
      <w:r w:rsidR="0090565C">
        <w:t>each</w:t>
      </w:r>
      <w:r w:rsidR="007D7FAE">
        <w:t xml:space="preserve"> Conference</w:t>
      </w:r>
      <w:r w:rsidR="0090565C">
        <w:t xml:space="preserve"> has its own</w:t>
      </w:r>
      <w:r>
        <w:t xml:space="preserve"> needs and goals</w:t>
      </w:r>
      <w:r w:rsidR="00663762">
        <w:t>. It</w:t>
      </w:r>
      <w:r>
        <w:t xml:space="preserve"> </w:t>
      </w:r>
      <w:r w:rsidR="00AF6BC7">
        <w:t xml:space="preserve">has been designed so that </w:t>
      </w:r>
      <w:r w:rsidR="005864BF">
        <w:t>each Conference</w:t>
      </w:r>
      <w:r>
        <w:t xml:space="preserve"> </w:t>
      </w:r>
      <w:r w:rsidR="00AF6BC7">
        <w:t>can</w:t>
      </w:r>
      <w:r>
        <w:t xml:space="preserve"> select </w:t>
      </w:r>
      <w:r w:rsidR="00344842">
        <w:t xml:space="preserve">recruitment </w:t>
      </w:r>
      <w:r w:rsidR="00AF6BC7">
        <w:t>method</w:t>
      </w:r>
      <w:r w:rsidR="008B4061">
        <w:t>s that</w:t>
      </w:r>
      <w:r>
        <w:t xml:space="preserve"> </w:t>
      </w:r>
      <w:r w:rsidR="00A3081A">
        <w:t xml:space="preserve">are </w:t>
      </w:r>
      <w:r w:rsidR="00F811E5">
        <w:t xml:space="preserve">best </w:t>
      </w:r>
      <w:r w:rsidR="00A3081A">
        <w:t>suited to t</w:t>
      </w:r>
      <w:r w:rsidR="00A53804">
        <w:t>he</w:t>
      </w:r>
      <w:r w:rsidR="00F811E5">
        <w:t>m</w:t>
      </w:r>
      <w:r>
        <w:t xml:space="preserve">. </w:t>
      </w:r>
      <w:r w:rsidR="00161989">
        <w:t xml:space="preserve">The methods </w:t>
      </w:r>
      <w:r w:rsidR="00F811E5">
        <w:t xml:space="preserve">described </w:t>
      </w:r>
      <w:r w:rsidR="00161989">
        <w:t>in the Guide</w:t>
      </w:r>
      <w:r w:rsidR="00F811E5">
        <w:t xml:space="preserve"> </w:t>
      </w:r>
      <w:r>
        <w:t xml:space="preserve">have been </w:t>
      </w:r>
      <w:r w:rsidR="005864BF">
        <w:t>trialled</w:t>
      </w:r>
      <w:r>
        <w:t xml:space="preserve"> by </w:t>
      </w:r>
      <w:r w:rsidR="005864BF">
        <w:t xml:space="preserve">Conferences </w:t>
      </w:r>
      <w:r>
        <w:t xml:space="preserve">in </w:t>
      </w:r>
      <w:r w:rsidR="00C826A4">
        <w:t xml:space="preserve">different parts of the state </w:t>
      </w:r>
      <w:r>
        <w:t>and have</w:t>
      </w:r>
      <w:r w:rsidR="00161989">
        <w:t xml:space="preserve"> succeeded</w:t>
      </w:r>
      <w:r>
        <w:t xml:space="preserve"> in attracting people </w:t>
      </w:r>
      <w:r w:rsidR="00DF6306">
        <w:t xml:space="preserve">of various ages and </w:t>
      </w:r>
      <w:r>
        <w:t xml:space="preserve">backgrounds. </w:t>
      </w:r>
    </w:p>
    <w:p w14:paraId="639C00FD" w14:textId="7583930B" w:rsidR="007032DE" w:rsidRDefault="007032DE" w:rsidP="006660AE">
      <w:pPr>
        <w:pStyle w:val="Heading1"/>
        <w:numPr>
          <w:ilvl w:val="0"/>
          <w:numId w:val="0"/>
        </w:numPr>
        <w:ind w:left="567" w:hanging="567"/>
      </w:pPr>
      <w:bookmarkStart w:id="2" w:name="_Toc60827076"/>
      <w:r>
        <w:t>Before You Begin</w:t>
      </w:r>
      <w:bookmarkEnd w:id="2"/>
    </w:p>
    <w:p w14:paraId="6B3484C5" w14:textId="1FF9E052" w:rsidR="003B5613" w:rsidRDefault="009D7890" w:rsidP="00773B94">
      <w:pPr>
        <w:pStyle w:val="ListParagraph"/>
        <w:numPr>
          <w:ilvl w:val="0"/>
          <w:numId w:val="21"/>
        </w:numPr>
      </w:pPr>
      <w:r>
        <w:t>T</w:t>
      </w:r>
      <w:r w:rsidR="003B5613">
        <w:t xml:space="preserve">ake a moment to reflect </w:t>
      </w:r>
      <w:r w:rsidR="00795506">
        <w:t xml:space="preserve">by </w:t>
      </w:r>
      <w:r w:rsidR="003B5613">
        <w:t>ask</w:t>
      </w:r>
      <w:r w:rsidR="00795506">
        <w:t>ing</w:t>
      </w:r>
      <w:r w:rsidR="003B5613">
        <w:t xml:space="preserve"> </w:t>
      </w:r>
      <w:r w:rsidR="00795506">
        <w:t xml:space="preserve">yourself the </w:t>
      </w:r>
      <w:r w:rsidR="00F349DE">
        <w:t>following</w:t>
      </w:r>
      <w:r w:rsidR="003B5613">
        <w:t>:</w:t>
      </w:r>
    </w:p>
    <w:p w14:paraId="1BFE03F9" w14:textId="77777777" w:rsidR="00F349DE" w:rsidRDefault="003B5613" w:rsidP="00773B94">
      <w:pPr>
        <w:pStyle w:val="ListParagraph"/>
        <w:numPr>
          <w:ilvl w:val="0"/>
          <w:numId w:val="22"/>
        </w:numPr>
      </w:pPr>
      <w:r>
        <w:t>Why are we recruiting? What is our purpose/goal?</w:t>
      </w:r>
    </w:p>
    <w:p w14:paraId="3D99F867" w14:textId="04B12580" w:rsidR="00F349DE" w:rsidRDefault="003B5613" w:rsidP="00773B94">
      <w:pPr>
        <w:pStyle w:val="ListParagraph"/>
        <w:numPr>
          <w:ilvl w:val="0"/>
          <w:numId w:val="22"/>
        </w:numPr>
      </w:pPr>
      <w:r>
        <w:t xml:space="preserve">What activity </w:t>
      </w:r>
      <w:r w:rsidR="00651A5C">
        <w:t>will</w:t>
      </w:r>
      <w:r w:rsidR="003D4F3C">
        <w:t xml:space="preserve"> </w:t>
      </w:r>
      <w:r w:rsidR="005D4F3B">
        <w:t>new members to do a</w:t>
      </w:r>
      <w:r>
        <w:t xml:space="preserve">nd what qualities or skills </w:t>
      </w:r>
      <w:r w:rsidR="003D4F3C">
        <w:t xml:space="preserve">will </w:t>
      </w:r>
      <w:r>
        <w:t>the</w:t>
      </w:r>
      <w:r w:rsidR="00740C18">
        <w:t>y need</w:t>
      </w:r>
      <w:r w:rsidR="00E477D7">
        <w:t xml:space="preserve"> to have</w:t>
      </w:r>
      <w:r w:rsidR="00A77160">
        <w:t>?</w:t>
      </w:r>
      <w:r w:rsidR="00940D93">
        <w:t xml:space="preserve"> </w:t>
      </w:r>
    </w:p>
    <w:p w14:paraId="1A26230B" w14:textId="280DFE52" w:rsidR="00F349DE" w:rsidRDefault="003B5613" w:rsidP="00773B94">
      <w:pPr>
        <w:pStyle w:val="ListParagraph"/>
        <w:numPr>
          <w:ilvl w:val="0"/>
          <w:numId w:val="22"/>
        </w:numPr>
      </w:pPr>
      <w:r>
        <w:t>What is the environment/culture that the new member</w:t>
      </w:r>
      <w:r w:rsidR="00A77160">
        <w:t>s</w:t>
      </w:r>
      <w:r>
        <w:t xml:space="preserve"> will be </w:t>
      </w:r>
      <w:r w:rsidR="00EE2885">
        <w:t>coming into?</w:t>
      </w:r>
      <w:r w:rsidR="006D4B55">
        <w:t xml:space="preserve"> </w:t>
      </w:r>
    </w:p>
    <w:p w14:paraId="164F7A7F" w14:textId="3F4146C7" w:rsidR="00F349DE" w:rsidRDefault="00BB3635" w:rsidP="00773B94">
      <w:pPr>
        <w:pStyle w:val="ListParagraph"/>
        <w:numPr>
          <w:ilvl w:val="0"/>
          <w:numId w:val="22"/>
        </w:numPr>
      </w:pPr>
      <w:r>
        <w:t xml:space="preserve">What are the expectations and attitudes of existing members? </w:t>
      </w:r>
      <w:r w:rsidR="00740C18">
        <w:t>Are they</w:t>
      </w:r>
      <w:r>
        <w:t xml:space="preserve"> open to accepting people </w:t>
      </w:r>
      <w:r w:rsidR="008F6EFD">
        <w:t>of all</w:t>
      </w:r>
      <w:r>
        <w:t xml:space="preserve"> ages and backgrounds</w:t>
      </w:r>
      <w:r w:rsidR="0019173D">
        <w:t>?</w:t>
      </w:r>
    </w:p>
    <w:p w14:paraId="6DA54537" w14:textId="38254557" w:rsidR="00F349DE" w:rsidRDefault="00BB3635" w:rsidP="00773B94">
      <w:pPr>
        <w:pStyle w:val="ListParagraph"/>
        <w:numPr>
          <w:ilvl w:val="0"/>
          <w:numId w:val="22"/>
        </w:numPr>
      </w:pPr>
      <w:r>
        <w:t>New people will bring new ideas</w:t>
      </w:r>
      <w:r w:rsidR="009E069B">
        <w:t>. A</w:t>
      </w:r>
      <w:r>
        <w:t>re existing members open to change?</w:t>
      </w:r>
    </w:p>
    <w:p w14:paraId="12C50813" w14:textId="774E40AF" w:rsidR="00C075DE" w:rsidRDefault="00BB3635" w:rsidP="00773B94">
      <w:pPr>
        <w:pStyle w:val="ListParagraph"/>
        <w:numPr>
          <w:ilvl w:val="0"/>
          <w:numId w:val="22"/>
        </w:numPr>
      </w:pPr>
      <w:r>
        <w:t xml:space="preserve">New people may work in the daytime and only </w:t>
      </w:r>
      <w:r w:rsidR="006F2D67">
        <w:t xml:space="preserve">be </w:t>
      </w:r>
      <w:r>
        <w:t xml:space="preserve">available at weekends or </w:t>
      </w:r>
      <w:r w:rsidR="006F2D67">
        <w:t xml:space="preserve">in the </w:t>
      </w:r>
      <w:r>
        <w:t>evenings</w:t>
      </w:r>
      <w:r w:rsidR="0019173D">
        <w:t>. How w</w:t>
      </w:r>
      <w:r w:rsidR="008F6EFD">
        <w:t>ill</w:t>
      </w:r>
      <w:r w:rsidR="0019173D">
        <w:t xml:space="preserve"> </w:t>
      </w:r>
      <w:r w:rsidR="007A4A7A">
        <w:t>your Conference</w:t>
      </w:r>
      <w:r>
        <w:t xml:space="preserve"> accommodate</w:t>
      </w:r>
      <w:r w:rsidR="007A4A7A">
        <w:t xml:space="preserve"> this</w:t>
      </w:r>
      <w:r>
        <w:t>?</w:t>
      </w:r>
    </w:p>
    <w:p w14:paraId="1293BA48" w14:textId="68E5BA4D" w:rsidR="00BB3635" w:rsidRDefault="00C075DE" w:rsidP="00773B94">
      <w:pPr>
        <w:pStyle w:val="ListParagraph"/>
        <w:numPr>
          <w:ilvl w:val="0"/>
          <w:numId w:val="22"/>
        </w:numPr>
      </w:pPr>
      <w:r>
        <w:t>Do you have</w:t>
      </w:r>
      <w:r w:rsidR="00BB3635">
        <w:t xml:space="preserve"> suitable members who </w:t>
      </w:r>
      <w:r>
        <w:t>can</w:t>
      </w:r>
      <w:r w:rsidR="00BB3635">
        <w:t xml:space="preserve"> mentor and develop </w:t>
      </w:r>
      <w:r>
        <w:t xml:space="preserve">any </w:t>
      </w:r>
      <w:r w:rsidR="00BB3635">
        <w:t>new recruits?</w:t>
      </w:r>
    </w:p>
    <w:p w14:paraId="35EBCF76" w14:textId="65EA93F1" w:rsidR="00654F4A" w:rsidRDefault="00BB3635" w:rsidP="0030093F">
      <w:pPr>
        <w:ind w:left="720"/>
      </w:pPr>
      <w:r>
        <w:t xml:space="preserve">Reflecting on these questions will help you to </w:t>
      </w:r>
      <w:r w:rsidR="00465401">
        <w:t xml:space="preserve">better understand your Conference and </w:t>
      </w:r>
      <w:r>
        <w:t xml:space="preserve">choose the best </w:t>
      </w:r>
      <w:r w:rsidR="0082798C">
        <w:t>approach to r</w:t>
      </w:r>
      <w:r>
        <w:t>ecruitment.</w:t>
      </w:r>
    </w:p>
    <w:p w14:paraId="572D0701" w14:textId="736E4066" w:rsidR="007A5ACF" w:rsidRDefault="009D7890" w:rsidP="00773B94">
      <w:pPr>
        <w:pStyle w:val="ListParagraph"/>
        <w:numPr>
          <w:ilvl w:val="0"/>
          <w:numId w:val="21"/>
        </w:numPr>
      </w:pPr>
      <w:r>
        <w:t>A</w:t>
      </w:r>
      <w:r w:rsidR="007A5ACF">
        <w:t>sk your Regional Council President or Central Council President what</w:t>
      </w:r>
      <w:r w:rsidR="00800C88">
        <w:t xml:space="preserve"> </w:t>
      </w:r>
      <w:r w:rsidR="00C26AB8">
        <w:t xml:space="preserve">methods </w:t>
      </w:r>
      <w:r w:rsidR="007359D0">
        <w:t>other</w:t>
      </w:r>
      <w:r w:rsidR="00E170E7">
        <w:t xml:space="preserve"> Conferences in your Regional and </w:t>
      </w:r>
      <w:r w:rsidR="00173E69">
        <w:t xml:space="preserve">Central Council have </w:t>
      </w:r>
      <w:r w:rsidR="007A5ACF">
        <w:t xml:space="preserve">found </w:t>
      </w:r>
      <w:r w:rsidR="00173E69">
        <w:t xml:space="preserve">to be successful. </w:t>
      </w:r>
      <w:r w:rsidR="00800C88">
        <w:t xml:space="preserve">There may be ideas you can build on and lessons others have learnt that can help you recruit successfully. </w:t>
      </w:r>
    </w:p>
    <w:p w14:paraId="23B3E864" w14:textId="3A286220" w:rsidR="00637983" w:rsidRPr="0081073C" w:rsidRDefault="00637983" w:rsidP="00773B94">
      <w:pPr>
        <w:pStyle w:val="ListParagraph"/>
        <w:numPr>
          <w:ilvl w:val="0"/>
          <w:numId w:val="21"/>
        </w:numPr>
      </w:pPr>
      <w:r>
        <w:t xml:space="preserve">Let </w:t>
      </w:r>
      <w:r w:rsidR="00957037">
        <w:t xml:space="preserve">the Regional Director </w:t>
      </w:r>
      <w:r w:rsidR="00530851">
        <w:t xml:space="preserve">or </w:t>
      </w:r>
      <w:r w:rsidR="00530851" w:rsidRPr="0081073C">
        <w:t xml:space="preserve">Member and Community Engagement Coordinator </w:t>
      </w:r>
      <w:r>
        <w:t xml:space="preserve">know that you are recruiting and see what </w:t>
      </w:r>
      <w:r w:rsidR="003B70BD">
        <w:t>assistance</w:t>
      </w:r>
      <w:r>
        <w:t xml:space="preserve"> they can provide</w:t>
      </w:r>
      <w:r w:rsidRPr="0081073C">
        <w:t xml:space="preserve">. </w:t>
      </w:r>
    </w:p>
    <w:p w14:paraId="41BB1F7D" w14:textId="78B5366E" w:rsidR="008211C9" w:rsidRPr="008211C9" w:rsidRDefault="008E5FD8" w:rsidP="00773B94">
      <w:pPr>
        <w:pStyle w:val="ListParagraph"/>
        <w:numPr>
          <w:ilvl w:val="0"/>
          <w:numId w:val="21"/>
        </w:numPr>
      </w:pPr>
      <w:r>
        <w:t xml:space="preserve">Think about the recruitment process as </w:t>
      </w:r>
      <w:r w:rsidR="0019316A">
        <w:t>having four main steps:</w:t>
      </w:r>
    </w:p>
    <w:p w14:paraId="54EBB52B" w14:textId="77777777" w:rsidR="001E2622" w:rsidRDefault="008211C9" w:rsidP="00773B94">
      <w:pPr>
        <w:pStyle w:val="ListParagraph"/>
        <w:numPr>
          <w:ilvl w:val="0"/>
          <w:numId w:val="19"/>
        </w:numPr>
      </w:pPr>
      <w:r w:rsidRPr="008211C9">
        <w:t>P</w:t>
      </w:r>
      <w:r w:rsidR="0019316A">
        <w:t>reparation and planning</w:t>
      </w:r>
      <w:r w:rsidR="001E2622">
        <w:t>, including i</w:t>
      </w:r>
      <w:r w:rsidR="00213D52">
        <w:t>dentify</w:t>
      </w:r>
      <w:r w:rsidR="0019316A">
        <w:t>ing</w:t>
      </w:r>
      <w:r w:rsidR="00213D52">
        <w:t xml:space="preserve"> </w:t>
      </w:r>
      <w:r w:rsidR="001E2622">
        <w:t xml:space="preserve">the </w:t>
      </w:r>
      <w:r w:rsidR="00213D52">
        <w:t xml:space="preserve">methods </w:t>
      </w:r>
      <w:r w:rsidR="001E2622">
        <w:t>you will use</w:t>
      </w:r>
    </w:p>
    <w:p w14:paraId="4D8A6187" w14:textId="6A11F395" w:rsidR="006660AE" w:rsidRDefault="001E2622" w:rsidP="00773B94">
      <w:pPr>
        <w:pStyle w:val="ListParagraph"/>
        <w:numPr>
          <w:ilvl w:val="0"/>
          <w:numId w:val="19"/>
        </w:numPr>
      </w:pPr>
      <w:r>
        <w:lastRenderedPageBreak/>
        <w:t>Carrying out the</w:t>
      </w:r>
      <w:r w:rsidR="008211C9" w:rsidRPr="008211C9">
        <w:t xml:space="preserve"> recruitment actions</w:t>
      </w:r>
      <w:r w:rsidR="005E398B">
        <w:t xml:space="preserve"> you have identified</w:t>
      </w:r>
    </w:p>
    <w:p w14:paraId="3C1C6664" w14:textId="16797492" w:rsidR="006660AE" w:rsidRDefault="008211C9" w:rsidP="00773B94">
      <w:pPr>
        <w:pStyle w:val="ListParagraph"/>
        <w:numPr>
          <w:ilvl w:val="0"/>
          <w:numId w:val="19"/>
        </w:numPr>
      </w:pPr>
      <w:r w:rsidRPr="008211C9">
        <w:t>Respond</w:t>
      </w:r>
      <w:r w:rsidR="005E398B">
        <w:t>ing</w:t>
      </w:r>
      <w:r w:rsidRPr="008211C9">
        <w:t xml:space="preserve"> quickly to any enquiries </w:t>
      </w:r>
    </w:p>
    <w:p w14:paraId="6EBEEE52" w14:textId="7A264740" w:rsidR="008211C9" w:rsidRPr="008211C9" w:rsidRDefault="008211C9" w:rsidP="00773B94">
      <w:pPr>
        <w:pStyle w:val="ListParagraph"/>
        <w:numPr>
          <w:ilvl w:val="0"/>
          <w:numId w:val="19"/>
        </w:numPr>
      </w:pPr>
      <w:r w:rsidRPr="008211C9">
        <w:t>Induct</w:t>
      </w:r>
      <w:r w:rsidR="005E398B">
        <w:t>ing</w:t>
      </w:r>
      <w:r w:rsidRPr="008211C9">
        <w:t xml:space="preserve">, </w:t>
      </w:r>
      <w:proofErr w:type="gramStart"/>
      <w:r w:rsidRPr="008211C9">
        <w:t>train</w:t>
      </w:r>
      <w:r w:rsidR="005E398B">
        <w:t>ing</w:t>
      </w:r>
      <w:proofErr w:type="gramEnd"/>
      <w:r w:rsidRPr="008211C9">
        <w:t xml:space="preserve"> and mentor</w:t>
      </w:r>
      <w:r w:rsidR="005E398B">
        <w:t>ing</w:t>
      </w:r>
      <w:r w:rsidRPr="008211C9">
        <w:t xml:space="preserve"> new </w:t>
      </w:r>
      <w:r w:rsidR="00893128">
        <w:t>members.</w:t>
      </w:r>
      <w:r w:rsidRPr="008211C9">
        <w:t xml:space="preserve"> </w:t>
      </w:r>
    </w:p>
    <w:p w14:paraId="3044801B" w14:textId="6B002320" w:rsidR="008211C9" w:rsidRDefault="008211C9" w:rsidP="0030093F">
      <w:pPr>
        <w:ind w:left="720"/>
      </w:pPr>
      <w:r w:rsidRPr="008211C9">
        <w:t xml:space="preserve">Each of these steps are explained below. </w:t>
      </w:r>
    </w:p>
    <w:p w14:paraId="4EF36905" w14:textId="6877A195" w:rsidR="008211C9" w:rsidRPr="008211C9" w:rsidRDefault="006660AE" w:rsidP="006660AE">
      <w:pPr>
        <w:pStyle w:val="Heading1"/>
        <w:numPr>
          <w:ilvl w:val="0"/>
          <w:numId w:val="0"/>
        </w:numPr>
        <w:ind w:left="567" w:hanging="567"/>
      </w:pPr>
      <w:bookmarkStart w:id="3" w:name="_Toc60827077"/>
      <w:r>
        <w:t xml:space="preserve">Step 1: </w:t>
      </w:r>
      <w:r w:rsidR="008211C9" w:rsidRPr="008211C9">
        <w:t>Plan</w:t>
      </w:r>
      <w:r w:rsidR="004B6D15">
        <w:t>ning</w:t>
      </w:r>
      <w:r w:rsidR="008211C9" w:rsidRPr="008211C9">
        <w:t xml:space="preserve"> for Recruitment</w:t>
      </w:r>
      <w:bookmarkEnd w:id="3"/>
    </w:p>
    <w:p w14:paraId="6B10BD28" w14:textId="2C549E87" w:rsidR="008211C9" w:rsidRPr="008211C9" w:rsidRDefault="008211C9" w:rsidP="008211C9">
      <w:r w:rsidRPr="008211C9">
        <w:t xml:space="preserve">If you have reflected on why you want to recruit, considered the </w:t>
      </w:r>
      <w:r w:rsidR="00D75702">
        <w:t>o</w:t>
      </w:r>
      <w:r w:rsidRPr="008211C9">
        <w:t xml:space="preserve">ptions available, and determined which </w:t>
      </w:r>
      <w:r w:rsidR="00D75702">
        <w:t>options</w:t>
      </w:r>
      <w:r w:rsidRPr="008211C9">
        <w:t xml:space="preserve"> will work best in your </w:t>
      </w:r>
      <w:r w:rsidR="00BF1566">
        <w:t>area</w:t>
      </w:r>
      <w:r w:rsidRPr="008211C9">
        <w:t xml:space="preserve">, you will have a good idea of how to </w:t>
      </w:r>
      <w:r w:rsidR="00DE018C">
        <w:t>proceed</w:t>
      </w:r>
      <w:r w:rsidRPr="008211C9">
        <w:t xml:space="preserve">. </w:t>
      </w:r>
    </w:p>
    <w:p w14:paraId="7C358749" w14:textId="1F71521F" w:rsidR="008211C9" w:rsidRPr="008211C9" w:rsidRDefault="008211C9" w:rsidP="008211C9">
      <w:r w:rsidRPr="008211C9">
        <w:t>Before you commence, however, take a moment to plan your activities</w:t>
      </w:r>
      <w:r w:rsidR="00DE018C">
        <w:t xml:space="preserve"> so that</w:t>
      </w:r>
      <w:r w:rsidRPr="008211C9">
        <w:t xml:space="preserve"> you </w:t>
      </w:r>
      <w:proofErr w:type="gramStart"/>
      <w:r w:rsidR="00136461">
        <w:t>don’t</w:t>
      </w:r>
      <w:proofErr w:type="gramEnd"/>
      <w:r w:rsidR="00136461">
        <w:t xml:space="preserve"> end up with </w:t>
      </w:r>
      <w:r w:rsidRPr="008211C9">
        <w:t xml:space="preserve">a </w:t>
      </w:r>
      <w:r w:rsidR="00275383">
        <w:t>lot</w:t>
      </w:r>
      <w:r w:rsidRPr="008211C9">
        <w:t xml:space="preserve"> of eager new recruits </w:t>
      </w:r>
      <w:r w:rsidR="00136461">
        <w:t xml:space="preserve">that you </w:t>
      </w:r>
      <w:r w:rsidR="00FC6A7E">
        <w:t>can’t engage quickly</w:t>
      </w:r>
      <w:r w:rsidRPr="008211C9">
        <w:t xml:space="preserve">. </w:t>
      </w:r>
    </w:p>
    <w:p w14:paraId="2C94011E" w14:textId="0CCC725C" w:rsidR="008211C9" w:rsidRPr="008211C9" w:rsidRDefault="00FC6A7E" w:rsidP="008211C9">
      <w:r>
        <w:t xml:space="preserve">The following </w:t>
      </w:r>
      <w:r w:rsidR="008211C9" w:rsidRPr="008211C9">
        <w:t xml:space="preserve">questions can help you </w:t>
      </w:r>
      <w:r w:rsidR="00217246">
        <w:t xml:space="preserve">to </w:t>
      </w:r>
      <w:r w:rsidR="008211C9" w:rsidRPr="008211C9">
        <w:t>plan</w:t>
      </w:r>
      <w:r w:rsidR="00217246">
        <w:t>.</w:t>
      </w:r>
    </w:p>
    <w:p w14:paraId="44FBB0A4" w14:textId="77777777" w:rsidR="008211C9" w:rsidRPr="008211C9" w:rsidRDefault="008211C9" w:rsidP="00773B94">
      <w:pPr>
        <w:numPr>
          <w:ilvl w:val="0"/>
          <w:numId w:val="5"/>
        </w:numPr>
      </w:pPr>
      <w:r w:rsidRPr="008211C9">
        <w:t xml:space="preserve">What activity or role will the </w:t>
      </w:r>
      <w:proofErr w:type="gramStart"/>
      <w:r w:rsidRPr="008211C9">
        <w:t>new recruit</w:t>
      </w:r>
      <w:proofErr w:type="gramEnd"/>
      <w:r w:rsidRPr="008211C9">
        <w:t xml:space="preserve"> be undertaking? Will you have enough work ready for them to do? </w:t>
      </w:r>
    </w:p>
    <w:p w14:paraId="06B46E21" w14:textId="5F8DBAF7" w:rsidR="008211C9" w:rsidRPr="008211C9" w:rsidRDefault="008211C9" w:rsidP="00773B94">
      <w:pPr>
        <w:numPr>
          <w:ilvl w:val="0"/>
          <w:numId w:val="5"/>
        </w:numPr>
      </w:pPr>
      <w:r w:rsidRPr="008211C9">
        <w:t>How can you ensure that all applicants’ requests are answered quickly? Speed is of the essence, as it reflects our professionalism</w:t>
      </w:r>
      <w:r w:rsidR="00217246">
        <w:t xml:space="preserve"> an</w:t>
      </w:r>
      <w:r w:rsidR="00194B26">
        <w:t>d e</w:t>
      </w:r>
      <w:r w:rsidRPr="008211C9">
        <w:t>nsure</w:t>
      </w:r>
      <w:r w:rsidR="00194B26">
        <w:t>s</w:t>
      </w:r>
      <w:r w:rsidRPr="008211C9">
        <w:t xml:space="preserve"> the applicant feel</w:t>
      </w:r>
      <w:r w:rsidR="00194B26">
        <w:t>s</w:t>
      </w:r>
      <w:r w:rsidRPr="008211C9">
        <w:t xml:space="preserve"> respected</w:t>
      </w:r>
      <w:r w:rsidR="00194B26">
        <w:t>.</w:t>
      </w:r>
    </w:p>
    <w:p w14:paraId="52F1A6B4" w14:textId="77777777" w:rsidR="008211C9" w:rsidRPr="008211C9" w:rsidRDefault="008211C9" w:rsidP="00773B94">
      <w:pPr>
        <w:numPr>
          <w:ilvl w:val="0"/>
          <w:numId w:val="5"/>
        </w:numPr>
      </w:pPr>
      <w:r w:rsidRPr="008211C9">
        <w:t xml:space="preserve">Who will be the nominated contact person for the applicant? Is this person able to respond to the applicant with the enthusiasm, </w:t>
      </w:r>
      <w:proofErr w:type="gramStart"/>
      <w:r w:rsidRPr="008211C9">
        <w:t>knowledge</w:t>
      </w:r>
      <w:proofErr w:type="gramEnd"/>
      <w:r w:rsidRPr="008211C9">
        <w:t xml:space="preserve"> and a welcoming attitude?</w:t>
      </w:r>
    </w:p>
    <w:p w14:paraId="1B952282" w14:textId="77777777" w:rsidR="008211C9" w:rsidRPr="008211C9" w:rsidRDefault="008211C9" w:rsidP="00773B94">
      <w:pPr>
        <w:numPr>
          <w:ilvl w:val="0"/>
          <w:numId w:val="5"/>
        </w:numPr>
      </w:pPr>
      <w:r w:rsidRPr="008211C9">
        <w:t xml:space="preserve">How will we welcome the </w:t>
      </w:r>
      <w:proofErr w:type="gramStart"/>
      <w:r w:rsidRPr="008211C9">
        <w:t>new recruit</w:t>
      </w:r>
      <w:proofErr w:type="gramEnd"/>
      <w:r w:rsidRPr="008211C9">
        <w:t xml:space="preserve"> into our Society so that they immediately feel an important part of the Vincentian community?</w:t>
      </w:r>
    </w:p>
    <w:p w14:paraId="435983E8" w14:textId="1A85EF02" w:rsidR="008211C9" w:rsidRPr="008211C9" w:rsidRDefault="008211C9" w:rsidP="00773B94">
      <w:pPr>
        <w:numPr>
          <w:ilvl w:val="0"/>
          <w:numId w:val="5"/>
        </w:numPr>
      </w:pPr>
      <w:r w:rsidRPr="008211C9">
        <w:t xml:space="preserve">Who could </w:t>
      </w:r>
      <w:r w:rsidR="00F25F92">
        <w:t>you</w:t>
      </w:r>
      <w:r w:rsidRPr="008211C9">
        <w:t xml:space="preserve"> allocate</w:t>
      </w:r>
      <w:r w:rsidR="00F25F92">
        <w:t xml:space="preserve"> to</w:t>
      </w:r>
      <w:r w:rsidRPr="008211C9">
        <w:t xml:space="preserve"> mentor </w:t>
      </w:r>
      <w:r w:rsidR="00F25F92">
        <w:t>the</w:t>
      </w:r>
      <w:r w:rsidRPr="008211C9">
        <w:t xml:space="preserve"> new recruits until they are fully integrated into the Conference, </w:t>
      </w:r>
      <w:proofErr w:type="gramStart"/>
      <w:r w:rsidRPr="008211C9">
        <w:t>program</w:t>
      </w:r>
      <w:proofErr w:type="gramEnd"/>
      <w:r w:rsidRPr="008211C9">
        <w:t xml:space="preserve"> or service? </w:t>
      </w:r>
    </w:p>
    <w:p w14:paraId="5ADA49CA" w14:textId="011ED324" w:rsidR="005D4F3B" w:rsidRDefault="008211C9" w:rsidP="00773B94">
      <w:pPr>
        <w:numPr>
          <w:ilvl w:val="0"/>
          <w:numId w:val="5"/>
        </w:numPr>
      </w:pPr>
      <w:r w:rsidRPr="008211C9">
        <w:t>In addition to the Society</w:t>
      </w:r>
      <w:r w:rsidR="00B54E28">
        <w:t>’s compliance learning</w:t>
      </w:r>
      <w:r w:rsidRPr="008211C9">
        <w:t>, is there any other training the new member will require in the first 12 months?</w:t>
      </w:r>
    </w:p>
    <w:p w14:paraId="66A8E931" w14:textId="3E2ABCC8" w:rsidR="007F09A6" w:rsidRDefault="005D4F3B" w:rsidP="005D4F3B">
      <w:r>
        <w:t>Remember that p</w:t>
      </w:r>
      <w:r w:rsidRPr="005D4F3B">
        <w:t>eople need a clear understanding of what they are being asked to do, and the time commitment involved.</w:t>
      </w:r>
    </w:p>
    <w:p w14:paraId="0899156F" w14:textId="77777777" w:rsidR="007F09A6" w:rsidRDefault="007F09A6">
      <w:pPr>
        <w:spacing w:after="200"/>
      </w:pPr>
      <w:r>
        <w:br w:type="page"/>
      </w:r>
    </w:p>
    <w:p w14:paraId="41BF4D33" w14:textId="1E968690" w:rsidR="008211C9" w:rsidRPr="008211C9" w:rsidRDefault="006660AE" w:rsidP="006660AE">
      <w:pPr>
        <w:pStyle w:val="Heading1"/>
        <w:numPr>
          <w:ilvl w:val="0"/>
          <w:numId w:val="0"/>
        </w:numPr>
        <w:ind w:left="567" w:hanging="567"/>
      </w:pPr>
      <w:bookmarkStart w:id="4" w:name="_Toc60827078"/>
      <w:r>
        <w:lastRenderedPageBreak/>
        <w:t xml:space="preserve">Step 2: </w:t>
      </w:r>
      <w:r w:rsidR="008211C9" w:rsidRPr="008211C9">
        <w:t xml:space="preserve">Recruitment </w:t>
      </w:r>
      <w:r w:rsidR="00131A81">
        <w:t>Methods</w:t>
      </w:r>
      <w:bookmarkEnd w:id="4"/>
    </w:p>
    <w:p w14:paraId="13C81A49" w14:textId="62BA8DCB" w:rsidR="009C2809" w:rsidRDefault="002A14FD" w:rsidP="006E6B40">
      <w:r>
        <w:t>There are e</w:t>
      </w:r>
      <w:r w:rsidR="00213D52" w:rsidRPr="008211C9">
        <w:t xml:space="preserve">ight </w:t>
      </w:r>
      <w:r w:rsidR="002508ED">
        <w:t>‘tried and true’</w:t>
      </w:r>
      <w:r w:rsidR="006E6B40">
        <w:t xml:space="preserve"> recruitment</w:t>
      </w:r>
      <w:r w:rsidR="00C872A7">
        <w:t xml:space="preserve"> </w:t>
      </w:r>
      <w:r w:rsidR="00213D52">
        <w:t>methods</w:t>
      </w:r>
      <w:r>
        <w:t xml:space="preserve">: </w:t>
      </w:r>
    </w:p>
    <w:p w14:paraId="027BD546" w14:textId="275D0BD6" w:rsidR="00126423" w:rsidRPr="00422AAF" w:rsidRDefault="00385591" w:rsidP="00773B94">
      <w:pPr>
        <w:pStyle w:val="ListParagraph"/>
        <w:numPr>
          <w:ilvl w:val="0"/>
          <w:numId w:val="3"/>
        </w:numPr>
        <w:spacing w:after="200" w:line="288" w:lineRule="auto"/>
        <w:contextualSpacing/>
      </w:pPr>
      <w:r>
        <w:t>Giv</w:t>
      </w:r>
      <w:r w:rsidR="009C2809">
        <w:t>ing</w:t>
      </w:r>
      <w:r>
        <w:t xml:space="preserve"> a ‘Pulpit talk’ at your Parish</w:t>
      </w:r>
      <w:r w:rsidR="00126423" w:rsidRPr="00422AAF">
        <w:t xml:space="preserve"> Church</w:t>
      </w:r>
    </w:p>
    <w:p w14:paraId="63B1876A" w14:textId="26E84517" w:rsidR="00126423" w:rsidRPr="00422AAF" w:rsidRDefault="007F09A6" w:rsidP="00773B94">
      <w:pPr>
        <w:pStyle w:val="ListParagraph"/>
        <w:numPr>
          <w:ilvl w:val="0"/>
          <w:numId w:val="3"/>
        </w:numPr>
        <w:spacing w:after="200" w:line="288" w:lineRule="auto"/>
        <w:contextualSpacing/>
      </w:pPr>
      <w:r>
        <w:t>Engaging with your local Catholic Primary and High S</w:t>
      </w:r>
      <w:r w:rsidR="003C6520">
        <w:t>chool</w:t>
      </w:r>
      <w:r w:rsidR="00F07A1C">
        <w:t>s</w:t>
      </w:r>
    </w:p>
    <w:p w14:paraId="2CA4D510" w14:textId="6B6CB5EB" w:rsidR="00126423" w:rsidRPr="00422AAF" w:rsidRDefault="004B38BA" w:rsidP="00773B94">
      <w:pPr>
        <w:pStyle w:val="ListParagraph"/>
        <w:numPr>
          <w:ilvl w:val="0"/>
          <w:numId w:val="3"/>
        </w:numPr>
        <w:spacing w:after="200" w:line="288" w:lineRule="auto"/>
        <w:contextualSpacing/>
      </w:pPr>
      <w:r>
        <w:t>Advertis</w:t>
      </w:r>
      <w:r w:rsidR="00A17FD1">
        <w:t>ing</w:t>
      </w:r>
      <w:r>
        <w:t xml:space="preserve"> </w:t>
      </w:r>
      <w:r w:rsidR="007F09A6">
        <w:t>o</w:t>
      </w:r>
      <w:r>
        <w:t>nline through Seek</w:t>
      </w:r>
    </w:p>
    <w:p w14:paraId="4A8E9257" w14:textId="1564BF98" w:rsidR="00126423" w:rsidRPr="00422AAF" w:rsidRDefault="00540F09" w:rsidP="00773B94">
      <w:pPr>
        <w:pStyle w:val="ListParagraph"/>
        <w:numPr>
          <w:ilvl w:val="0"/>
          <w:numId w:val="3"/>
        </w:numPr>
        <w:spacing w:after="200" w:line="288" w:lineRule="auto"/>
        <w:contextualSpacing/>
      </w:pPr>
      <w:r>
        <w:t>Tap</w:t>
      </w:r>
      <w:r w:rsidR="00A17FD1">
        <w:t>ping</w:t>
      </w:r>
      <w:r>
        <w:t xml:space="preserve"> into</w:t>
      </w:r>
      <w:r w:rsidR="00042198">
        <w:t xml:space="preserve"> your p</w:t>
      </w:r>
      <w:r w:rsidR="00126423" w:rsidRPr="00422AAF">
        <w:t>ersonal networks</w:t>
      </w:r>
      <w:r w:rsidR="00042198">
        <w:t xml:space="preserve"> such as</w:t>
      </w:r>
      <w:r w:rsidR="00126423" w:rsidRPr="00422AAF">
        <w:t xml:space="preserve"> family, </w:t>
      </w:r>
      <w:proofErr w:type="gramStart"/>
      <w:r w:rsidR="00126423" w:rsidRPr="00422AAF">
        <w:t>friends</w:t>
      </w:r>
      <w:proofErr w:type="gramEnd"/>
      <w:r w:rsidR="00126423" w:rsidRPr="00422AAF">
        <w:t xml:space="preserve"> and professional contacts</w:t>
      </w:r>
    </w:p>
    <w:p w14:paraId="5A90F10A" w14:textId="28CA9780" w:rsidR="00126423" w:rsidRDefault="00385591" w:rsidP="00773B94">
      <w:pPr>
        <w:pStyle w:val="ListParagraph"/>
        <w:numPr>
          <w:ilvl w:val="0"/>
          <w:numId w:val="3"/>
        </w:numPr>
        <w:spacing w:after="200" w:line="288" w:lineRule="auto"/>
        <w:contextualSpacing/>
      </w:pPr>
      <w:r>
        <w:t>Speak</w:t>
      </w:r>
      <w:r w:rsidR="00A17FD1">
        <w:t>ing</w:t>
      </w:r>
      <w:r>
        <w:t xml:space="preserve"> on c</w:t>
      </w:r>
      <w:r w:rsidR="00126423" w:rsidRPr="00422AAF">
        <w:t xml:space="preserve">ommunity </w:t>
      </w:r>
      <w:r>
        <w:t>r</w:t>
      </w:r>
      <w:r w:rsidR="00126423" w:rsidRPr="00422AAF">
        <w:t>adio</w:t>
      </w:r>
    </w:p>
    <w:p w14:paraId="6E9BA37B" w14:textId="47008D47" w:rsidR="00391D0F" w:rsidRDefault="00850921" w:rsidP="00773B94">
      <w:pPr>
        <w:pStyle w:val="ListParagraph"/>
        <w:numPr>
          <w:ilvl w:val="0"/>
          <w:numId w:val="3"/>
        </w:numPr>
        <w:spacing w:after="200" w:line="288" w:lineRule="auto"/>
        <w:contextualSpacing/>
      </w:pPr>
      <w:r>
        <w:t>Hold</w:t>
      </w:r>
      <w:r w:rsidR="00A17FD1">
        <w:t>ing</w:t>
      </w:r>
      <w:r>
        <w:t xml:space="preserve"> an </w:t>
      </w:r>
      <w:r w:rsidR="00391D0F">
        <w:t xml:space="preserve">information </w:t>
      </w:r>
      <w:r w:rsidR="00275383">
        <w:t>session</w:t>
      </w:r>
    </w:p>
    <w:p w14:paraId="7BD38138" w14:textId="7F3BC4A3" w:rsidR="004F1686" w:rsidRDefault="00391D0F" w:rsidP="00773B94">
      <w:pPr>
        <w:pStyle w:val="ListParagraph"/>
        <w:numPr>
          <w:ilvl w:val="0"/>
          <w:numId w:val="3"/>
        </w:numPr>
        <w:spacing w:after="200" w:line="288" w:lineRule="auto"/>
        <w:contextualSpacing/>
      </w:pPr>
      <w:r>
        <w:t>Attend</w:t>
      </w:r>
      <w:r w:rsidR="00A17FD1">
        <w:t>ing</w:t>
      </w:r>
      <w:r>
        <w:t xml:space="preserve"> community events</w:t>
      </w:r>
    </w:p>
    <w:p w14:paraId="62FC83C1" w14:textId="0181675D" w:rsidR="00F64647" w:rsidRDefault="00190B5F" w:rsidP="00773B94">
      <w:pPr>
        <w:pStyle w:val="ListParagraph"/>
        <w:numPr>
          <w:ilvl w:val="0"/>
          <w:numId w:val="3"/>
        </w:numPr>
        <w:spacing w:after="200" w:line="288" w:lineRule="auto"/>
        <w:contextualSpacing/>
      </w:pPr>
      <w:r>
        <w:t>Ge</w:t>
      </w:r>
      <w:r w:rsidR="00A17FD1">
        <w:t>t</w:t>
      </w:r>
      <w:r>
        <w:t>t</w:t>
      </w:r>
      <w:r w:rsidR="00A17FD1">
        <w:t>ing</w:t>
      </w:r>
      <w:r>
        <w:t xml:space="preserve"> the word out on s</w:t>
      </w:r>
      <w:r w:rsidR="00F64647">
        <w:t>ocial media</w:t>
      </w:r>
      <w:r w:rsidR="00867F7F">
        <w:t>.</w:t>
      </w:r>
    </w:p>
    <w:p w14:paraId="068A2739" w14:textId="29DE9CB5" w:rsidR="00F64647" w:rsidRDefault="00F64647" w:rsidP="00F64647">
      <w:r>
        <w:t xml:space="preserve">Think carefully about your recruitment aims, your local community, and the nature of your Conference before selecting the best methods for your Conference. </w:t>
      </w:r>
    </w:p>
    <w:p w14:paraId="5B2A13FF" w14:textId="7B873BAC" w:rsidR="00AB738F" w:rsidRDefault="00AB738F" w:rsidP="00F64647">
      <w:r>
        <w:t xml:space="preserve">The methods are summarised in the table below, then expanded on one by one. </w:t>
      </w:r>
    </w:p>
    <w:p w14:paraId="097A03C3" w14:textId="77777777" w:rsidR="00AB738F" w:rsidRDefault="001A4B9F" w:rsidP="00F64647">
      <w:r>
        <w:t>Where possible, a</w:t>
      </w:r>
      <w:r w:rsidR="00580D6C">
        <w:t xml:space="preserve"> real-world </w:t>
      </w:r>
      <w:r>
        <w:t xml:space="preserve">example is provided </w:t>
      </w:r>
      <w:r w:rsidR="00580D6C">
        <w:t xml:space="preserve">in the appendices. </w:t>
      </w:r>
    </w:p>
    <w:p w14:paraId="58015372" w14:textId="77777777" w:rsidR="00C54CBD" w:rsidRDefault="00C54CBD" w:rsidP="00C54CBD">
      <w:r>
        <w:t xml:space="preserve">This list is not exhaustive and if you have other methods that you have tried successfully, please continue to use them, and send us an email so that we can include your successful method in the next version of the Guide.   </w:t>
      </w:r>
    </w:p>
    <w:p w14:paraId="0502EB08" w14:textId="6067CEEB" w:rsidR="00C54CBD" w:rsidRDefault="00C54CBD" w:rsidP="00F64647">
      <w:pPr>
        <w:sectPr w:rsidR="00C54CBD" w:rsidSect="0021388D">
          <w:footerReference w:type="first" r:id="rId18"/>
          <w:pgSz w:w="11906" w:h="16838"/>
          <w:pgMar w:top="1440" w:right="1440" w:bottom="1440" w:left="1440" w:header="708" w:footer="708" w:gutter="0"/>
          <w:pgNumType w:start="1"/>
          <w:cols w:space="708"/>
          <w:titlePg/>
          <w:docGrid w:linePitch="360"/>
        </w:sectPr>
      </w:pPr>
    </w:p>
    <w:p w14:paraId="397B6774" w14:textId="34DC5DB0" w:rsidR="004F1686" w:rsidRPr="00422AAF" w:rsidRDefault="004F1686" w:rsidP="004F1686">
      <w:pPr>
        <w:spacing w:after="200" w:line="288" w:lineRule="auto"/>
        <w:contextualSpacing/>
      </w:pPr>
    </w:p>
    <w:tbl>
      <w:tblPr>
        <w:tblStyle w:val="MediumGrid3"/>
        <w:tblW w:w="5000" w:type="pct"/>
        <w:tblLook w:val="04A0" w:firstRow="1" w:lastRow="0" w:firstColumn="1" w:lastColumn="0" w:noHBand="0" w:noVBand="1"/>
      </w:tblPr>
      <w:tblGrid>
        <w:gridCol w:w="2125"/>
        <w:gridCol w:w="3198"/>
        <w:gridCol w:w="3316"/>
        <w:gridCol w:w="3008"/>
        <w:gridCol w:w="3011"/>
      </w:tblGrid>
      <w:tr w:rsidR="00804274" w:rsidRPr="004B66FE" w14:paraId="115FD85F" w14:textId="77777777" w:rsidTr="00AC7BD2">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3B178BED" w14:textId="53F8B68D" w:rsidR="008A2AB7" w:rsidRPr="004B66FE" w:rsidRDefault="003D6CDC" w:rsidP="00030B1A">
            <w:pPr>
              <w:spacing w:before="240"/>
              <w:jc w:val="center"/>
              <w:rPr>
                <w:rFonts w:cstheme="minorHAnsi"/>
                <w:color w:val="auto"/>
                <w:sz w:val="28"/>
                <w:szCs w:val="28"/>
              </w:rPr>
            </w:pPr>
            <w:r w:rsidRPr="004B66FE">
              <w:rPr>
                <w:rFonts w:cstheme="minorHAnsi"/>
                <w:color w:val="auto"/>
                <w:sz w:val="28"/>
                <w:szCs w:val="28"/>
              </w:rPr>
              <w:t xml:space="preserve">Summary </w:t>
            </w:r>
            <w:r w:rsidR="00804274" w:rsidRPr="004B66FE">
              <w:rPr>
                <w:rFonts w:cstheme="minorHAnsi"/>
                <w:color w:val="auto"/>
                <w:sz w:val="28"/>
                <w:szCs w:val="28"/>
              </w:rPr>
              <w:t>of Recruitment Methods</w:t>
            </w:r>
          </w:p>
        </w:tc>
      </w:tr>
      <w:tr w:rsidR="000A32A7" w:rsidRPr="00AC7BD2" w14:paraId="0C901984" w14:textId="3D92BCDB" w:rsidTr="00DB4E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auto"/>
              <w:left w:val="single" w:sz="8" w:space="0" w:color="auto"/>
              <w:bottom w:val="single" w:sz="4" w:space="0" w:color="auto"/>
              <w:right w:val="single" w:sz="4" w:space="0" w:color="auto"/>
            </w:tcBorders>
            <w:shd w:val="clear" w:color="auto" w:fill="004A99"/>
          </w:tcPr>
          <w:p w14:paraId="057BF9E2" w14:textId="6B19022A" w:rsidR="000A6421" w:rsidRPr="00AC7BD2" w:rsidRDefault="00906C0D" w:rsidP="007E0BE3">
            <w:pPr>
              <w:spacing w:before="240"/>
              <w:rPr>
                <w:rFonts w:cstheme="minorHAnsi"/>
                <w:b w:val="0"/>
              </w:rPr>
            </w:pPr>
            <w:r>
              <w:rPr>
                <w:rFonts w:cstheme="minorHAnsi"/>
              </w:rPr>
              <w:t>METHOD</w:t>
            </w:r>
          </w:p>
        </w:tc>
        <w:tc>
          <w:tcPr>
            <w:tcW w:w="1091" w:type="pct"/>
            <w:tcBorders>
              <w:top w:val="single" w:sz="4" w:space="0" w:color="auto"/>
              <w:left w:val="single" w:sz="4" w:space="0" w:color="auto"/>
              <w:bottom w:val="single" w:sz="4" w:space="0" w:color="auto"/>
              <w:right w:val="single" w:sz="4" w:space="0" w:color="auto"/>
            </w:tcBorders>
            <w:shd w:val="clear" w:color="auto" w:fill="004A99"/>
            <w:vAlign w:val="center"/>
          </w:tcPr>
          <w:p w14:paraId="002E0023" w14:textId="77777777" w:rsidR="000A6421" w:rsidRPr="00AC7BD2" w:rsidRDefault="000A6421" w:rsidP="007E0BE3">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AC7BD2">
              <w:rPr>
                <w:rFonts w:cstheme="minorHAnsi"/>
                <w:b/>
                <w:bCs/>
                <w:color w:val="FFFFFF" w:themeColor="background1"/>
              </w:rPr>
              <w:t>BENEFITS</w:t>
            </w:r>
          </w:p>
        </w:tc>
        <w:tc>
          <w:tcPr>
            <w:tcW w:w="1131" w:type="pct"/>
            <w:tcBorders>
              <w:top w:val="single" w:sz="4" w:space="0" w:color="auto"/>
              <w:left w:val="single" w:sz="4" w:space="0" w:color="auto"/>
              <w:bottom w:val="single" w:sz="4" w:space="0" w:color="auto"/>
              <w:right w:val="single" w:sz="4" w:space="0" w:color="auto"/>
            </w:tcBorders>
            <w:shd w:val="clear" w:color="auto" w:fill="004A99"/>
            <w:vAlign w:val="center"/>
          </w:tcPr>
          <w:p w14:paraId="7FC7F88E" w14:textId="2855EFF7" w:rsidR="000A6421" w:rsidRPr="00AC7BD2" w:rsidRDefault="0086498C" w:rsidP="007E0BE3">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AC7BD2">
              <w:rPr>
                <w:rFonts w:cstheme="minorHAnsi"/>
                <w:b/>
                <w:bCs/>
                <w:color w:val="FFFFFF" w:themeColor="background1"/>
              </w:rPr>
              <w:t>DRAWBACKS</w:t>
            </w:r>
          </w:p>
        </w:tc>
        <w:tc>
          <w:tcPr>
            <w:tcW w:w="1026" w:type="pct"/>
            <w:tcBorders>
              <w:top w:val="single" w:sz="4" w:space="0" w:color="auto"/>
              <w:left w:val="single" w:sz="4" w:space="0" w:color="auto"/>
              <w:bottom w:val="single" w:sz="4" w:space="0" w:color="auto"/>
              <w:right w:val="single" w:sz="4" w:space="0" w:color="auto"/>
            </w:tcBorders>
            <w:shd w:val="clear" w:color="auto" w:fill="004A99"/>
            <w:vAlign w:val="center"/>
          </w:tcPr>
          <w:p w14:paraId="3597687B" w14:textId="3D46C157" w:rsidR="000A6421" w:rsidRPr="00AC7BD2" w:rsidRDefault="000A6421" w:rsidP="007E0BE3">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AC7BD2">
              <w:rPr>
                <w:rFonts w:cstheme="minorHAnsi"/>
                <w:b/>
                <w:bCs/>
                <w:color w:val="FFFFFF" w:themeColor="background1"/>
              </w:rPr>
              <w:t>CONSIDER</w:t>
            </w:r>
            <w:r w:rsidR="00893F1F" w:rsidRPr="00AC7BD2">
              <w:rPr>
                <w:rFonts w:cstheme="minorHAnsi"/>
                <w:b/>
                <w:bCs/>
                <w:color w:val="FFFFFF" w:themeColor="background1"/>
              </w:rPr>
              <w:t>ATIONS</w:t>
            </w:r>
          </w:p>
        </w:tc>
        <w:tc>
          <w:tcPr>
            <w:tcW w:w="1026" w:type="pct"/>
            <w:tcBorders>
              <w:top w:val="single" w:sz="4" w:space="0" w:color="auto"/>
              <w:left w:val="single" w:sz="4" w:space="0" w:color="auto"/>
              <w:bottom w:val="single" w:sz="4" w:space="0" w:color="auto"/>
              <w:right w:val="single" w:sz="8" w:space="0" w:color="auto"/>
            </w:tcBorders>
            <w:shd w:val="clear" w:color="auto" w:fill="004A99"/>
          </w:tcPr>
          <w:p w14:paraId="4163ED65" w14:textId="68E299E8" w:rsidR="000A6421" w:rsidRPr="00AC7BD2" w:rsidRDefault="00020494" w:rsidP="007E0BE3">
            <w:pPr>
              <w:spacing w:before="240"/>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AC7BD2">
              <w:rPr>
                <w:rFonts w:cstheme="minorHAnsi"/>
                <w:b/>
                <w:bCs/>
                <w:color w:val="FFFFFF" w:themeColor="background1"/>
              </w:rPr>
              <w:t>SUITED TO</w:t>
            </w:r>
          </w:p>
        </w:tc>
      </w:tr>
      <w:tr w:rsidR="000A32A7" w:rsidRPr="00AC7BD2" w14:paraId="7BE105D4" w14:textId="380BB894" w:rsidTr="00F2598A">
        <w:trPr>
          <w:trHeight w:val="704"/>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auto"/>
              <w:left w:val="single" w:sz="8" w:space="0" w:color="auto"/>
              <w:bottom w:val="single" w:sz="4" w:space="0" w:color="auto"/>
              <w:right w:val="single" w:sz="4" w:space="0" w:color="auto"/>
            </w:tcBorders>
            <w:shd w:val="clear" w:color="auto" w:fill="004A99"/>
          </w:tcPr>
          <w:p w14:paraId="0F2FA6D6" w14:textId="12C281CE" w:rsidR="000A6421" w:rsidRPr="00AC7BD2" w:rsidRDefault="000A6421" w:rsidP="00773B94">
            <w:pPr>
              <w:pStyle w:val="ListParagraph"/>
              <w:numPr>
                <w:ilvl w:val="0"/>
                <w:numId w:val="16"/>
              </w:numPr>
              <w:spacing w:before="240"/>
              <w:rPr>
                <w:rFonts w:cstheme="minorHAnsi"/>
                <w:b w:val="0"/>
              </w:rPr>
            </w:pPr>
            <w:r w:rsidRPr="00AC7BD2">
              <w:rPr>
                <w:rFonts w:cstheme="minorHAnsi"/>
              </w:rPr>
              <w:t>PULPIT TALK</w:t>
            </w:r>
            <w:r w:rsidRPr="00AC7BD2">
              <w:rPr>
                <w:rFonts w:cstheme="minorHAnsi"/>
              </w:rPr>
              <w:br/>
            </w:r>
          </w:p>
        </w:tc>
        <w:tc>
          <w:tcPr>
            <w:tcW w:w="109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2016F7" w14:textId="09011116" w:rsidR="000A6421" w:rsidRPr="00AC7BD2" w:rsidRDefault="000A6421"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Attracts people who are Catholic from within your Parish</w:t>
            </w:r>
            <w:r w:rsidR="004142B6" w:rsidRPr="00AC7BD2">
              <w:rPr>
                <w:rFonts w:cstheme="minorHAnsi"/>
              </w:rPr>
              <w:t xml:space="preserve"> and are already aware of the So</w:t>
            </w:r>
            <w:r w:rsidR="0086498C" w:rsidRPr="00AC7BD2">
              <w:rPr>
                <w:rFonts w:cstheme="minorHAnsi"/>
              </w:rPr>
              <w:t>c</w:t>
            </w:r>
            <w:r w:rsidR="004142B6" w:rsidRPr="00AC7BD2">
              <w:rPr>
                <w:rFonts w:cstheme="minorHAnsi"/>
              </w:rPr>
              <w:t>iety</w:t>
            </w:r>
            <w:r w:rsidR="00CC0063" w:rsidRPr="00AC7BD2">
              <w:rPr>
                <w:rFonts w:cstheme="minorHAnsi"/>
              </w:rPr>
              <w:t>.</w:t>
            </w:r>
          </w:p>
        </w:tc>
        <w:tc>
          <w:tcPr>
            <w:tcW w:w="113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41DD68D" w14:textId="5C53B06F" w:rsidR="000A6421" w:rsidRPr="00AC7BD2" w:rsidRDefault="000A6421"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Mass attendance is falling</w:t>
            </w:r>
            <w:r w:rsidR="0086498C" w:rsidRPr="00AC7BD2">
              <w:rPr>
                <w:rFonts w:cstheme="minorHAnsi"/>
              </w:rPr>
              <w:t xml:space="preserve"> in some </w:t>
            </w:r>
            <w:r w:rsidR="00BF6DFF" w:rsidRPr="00AC7BD2">
              <w:rPr>
                <w:rFonts w:cstheme="minorHAnsi"/>
              </w:rPr>
              <w:t>P</w:t>
            </w:r>
            <w:r w:rsidR="0086498C" w:rsidRPr="00AC7BD2">
              <w:rPr>
                <w:rFonts w:cstheme="minorHAnsi"/>
              </w:rPr>
              <w:t>arishes</w:t>
            </w:r>
            <w:r w:rsidRPr="00AC7BD2">
              <w:rPr>
                <w:rFonts w:cstheme="minorHAnsi"/>
              </w:rPr>
              <w:t xml:space="preserve"> and response </w:t>
            </w:r>
            <w:r w:rsidR="00BF6DFF" w:rsidRPr="00AC7BD2">
              <w:rPr>
                <w:rFonts w:cstheme="minorHAnsi"/>
              </w:rPr>
              <w:t xml:space="preserve">may </w:t>
            </w:r>
            <w:r w:rsidRPr="00AC7BD2">
              <w:rPr>
                <w:rFonts w:cstheme="minorHAnsi"/>
              </w:rPr>
              <w:t>be limited</w:t>
            </w:r>
            <w:r w:rsidR="00CC0063" w:rsidRPr="00AC7BD2">
              <w:rPr>
                <w:rFonts w:cstheme="minorHAnsi"/>
              </w:rPr>
              <w:t>.</w:t>
            </w:r>
          </w:p>
        </w:tc>
        <w:tc>
          <w:tcPr>
            <w:tcW w:w="1026"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7BCAA60" w14:textId="77777777" w:rsidR="000A6421" w:rsidRPr="00AC7BD2" w:rsidRDefault="000A6421"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 xml:space="preserve">How supportive is the Parish Priest? </w:t>
            </w:r>
          </w:p>
        </w:tc>
        <w:tc>
          <w:tcPr>
            <w:tcW w:w="1026" w:type="pct"/>
            <w:tcBorders>
              <w:top w:val="single" w:sz="4" w:space="0" w:color="auto"/>
              <w:left w:val="single" w:sz="4" w:space="0" w:color="auto"/>
              <w:bottom w:val="single" w:sz="4" w:space="0" w:color="auto"/>
              <w:right w:val="single" w:sz="8" w:space="0" w:color="auto"/>
            </w:tcBorders>
            <w:shd w:val="clear" w:color="auto" w:fill="95B3D7" w:themeFill="accent1" w:themeFillTint="99"/>
          </w:tcPr>
          <w:p w14:paraId="34B4DB1C" w14:textId="02E4148D" w:rsidR="000A6421" w:rsidRPr="00AC7BD2" w:rsidRDefault="00F230CD"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Member</w:t>
            </w:r>
            <w:r w:rsidR="00B37458" w:rsidRPr="00AC7BD2">
              <w:rPr>
                <w:rFonts w:cstheme="minorHAnsi"/>
              </w:rPr>
              <w:t>; Associate Member</w:t>
            </w:r>
          </w:p>
        </w:tc>
      </w:tr>
      <w:tr w:rsidR="000A32A7" w:rsidRPr="00AC7BD2" w14:paraId="343B2845" w14:textId="7744E575" w:rsidTr="00F2598A">
        <w:trPr>
          <w:cnfStyle w:val="000000100000" w:firstRow="0" w:lastRow="0" w:firstColumn="0" w:lastColumn="0" w:oddVBand="0" w:evenVBand="0" w:oddHBand="1" w:evenHBand="0" w:firstRowFirstColumn="0" w:firstRowLastColumn="0" w:lastRowFirstColumn="0" w:lastRowLastColumn="0"/>
          <w:trHeight w:val="1580"/>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auto"/>
              <w:left w:val="single" w:sz="8" w:space="0" w:color="auto"/>
              <w:bottom w:val="single" w:sz="4" w:space="0" w:color="auto"/>
              <w:right w:val="single" w:sz="4" w:space="0" w:color="auto"/>
            </w:tcBorders>
            <w:shd w:val="clear" w:color="auto" w:fill="004A99"/>
          </w:tcPr>
          <w:p w14:paraId="3F33F13F" w14:textId="6A883249" w:rsidR="000A6421" w:rsidRPr="00AC7BD2" w:rsidRDefault="000A32A7" w:rsidP="00773B94">
            <w:pPr>
              <w:pStyle w:val="ListParagraph"/>
              <w:numPr>
                <w:ilvl w:val="0"/>
                <w:numId w:val="16"/>
              </w:numPr>
              <w:spacing w:before="240"/>
              <w:rPr>
                <w:rFonts w:cstheme="minorHAnsi"/>
                <w:b w:val="0"/>
              </w:rPr>
            </w:pPr>
            <w:r w:rsidRPr="00AC7BD2">
              <w:rPr>
                <w:rFonts w:cstheme="minorHAnsi"/>
              </w:rPr>
              <w:t xml:space="preserve">ENGAGING WITH </w:t>
            </w:r>
            <w:r w:rsidR="00500922" w:rsidRPr="00AC7BD2">
              <w:rPr>
                <w:rFonts w:cstheme="minorHAnsi"/>
              </w:rPr>
              <w:t>LOCAL</w:t>
            </w:r>
            <w:r w:rsidR="000A6421" w:rsidRPr="00AC7BD2">
              <w:rPr>
                <w:rFonts w:cstheme="minorHAnsi"/>
              </w:rPr>
              <w:t xml:space="preserve"> SCHOOL</w:t>
            </w:r>
            <w:r w:rsidR="00500922" w:rsidRPr="00AC7BD2">
              <w:rPr>
                <w:rFonts w:cstheme="minorHAnsi"/>
              </w:rPr>
              <w:t>S</w:t>
            </w:r>
          </w:p>
        </w:tc>
        <w:tc>
          <w:tcPr>
            <w:tcW w:w="10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22606A" w14:textId="77777777" w:rsidR="00355205" w:rsidRPr="00AC7BD2" w:rsidRDefault="0089007A"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Relationship</w:t>
            </w:r>
            <w:r w:rsidR="006E384D" w:rsidRPr="00AC7BD2">
              <w:rPr>
                <w:rFonts w:cstheme="minorHAnsi"/>
              </w:rPr>
              <w:t xml:space="preserve"> may</w:t>
            </w:r>
            <w:r w:rsidRPr="00AC7BD2">
              <w:rPr>
                <w:rFonts w:cstheme="minorHAnsi"/>
              </w:rPr>
              <w:t xml:space="preserve"> already in place</w:t>
            </w:r>
            <w:r w:rsidR="00355205" w:rsidRPr="00AC7BD2">
              <w:rPr>
                <w:rFonts w:cstheme="minorHAnsi"/>
              </w:rPr>
              <w:t>.</w:t>
            </w:r>
          </w:p>
          <w:p w14:paraId="46BAD04F" w14:textId="3C24D1E4" w:rsidR="000A6421" w:rsidRPr="00AC7BD2" w:rsidRDefault="00355205"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L</w:t>
            </w:r>
            <w:r w:rsidR="0089007A" w:rsidRPr="00AC7BD2">
              <w:rPr>
                <w:rFonts w:cstheme="minorHAnsi"/>
              </w:rPr>
              <w:t>ikely to be existing good will and awareness among</w:t>
            </w:r>
            <w:r w:rsidR="000A6421" w:rsidRPr="00AC7BD2">
              <w:rPr>
                <w:rFonts w:cstheme="minorHAnsi"/>
              </w:rPr>
              <w:t xml:space="preserve"> parents</w:t>
            </w:r>
            <w:r w:rsidR="007014CF" w:rsidRPr="00AC7BD2">
              <w:rPr>
                <w:rFonts w:cstheme="minorHAnsi"/>
              </w:rPr>
              <w:t xml:space="preserve">; </w:t>
            </w:r>
            <w:r w:rsidR="000A6421" w:rsidRPr="00AC7BD2">
              <w:rPr>
                <w:rFonts w:cstheme="minorHAnsi"/>
              </w:rPr>
              <w:t xml:space="preserve">teachers </w:t>
            </w:r>
            <w:r w:rsidR="007014CF" w:rsidRPr="00AC7BD2">
              <w:rPr>
                <w:rFonts w:cstheme="minorHAnsi"/>
              </w:rPr>
              <w:t xml:space="preserve">and students </w:t>
            </w:r>
            <w:r w:rsidR="0089007A" w:rsidRPr="00AC7BD2">
              <w:rPr>
                <w:rFonts w:cstheme="minorHAnsi"/>
              </w:rPr>
              <w:t>through M</w:t>
            </w:r>
            <w:r w:rsidR="000A6421" w:rsidRPr="00AC7BD2">
              <w:rPr>
                <w:rFonts w:cstheme="minorHAnsi"/>
              </w:rPr>
              <w:t xml:space="preserve">ini Vinnies </w:t>
            </w:r>
            <w:r w:rsidR="0089007A" w:rsidRPr="00AC7BD2">
              <w:rPr>
                <w:rFonts w:cstheme="minorHAnsi"/>
              </w:rPr>
              <w:t>and</w:t>
            </w:r>
            <w:r w:rsidR="000A6421" w:rsidRPr="00AC7BD2">
              <w:rPr>
                <w:rFonts w:cstheme="minorHAnsi"/>
              </w:rPr>
              <w:t xml:space="preserve"> outreach activities</w:t>
            </w:r>
            <w:r w:rsidR="00CC0063" w:rsidRPr="00AC7BD2">
              <w:rPr>
                <w:rFonts w:cstheme="minorHAnsi"/>
              </w:rPr>
              <w:t>.</w:t>
            </w:r>
          </w:p>
        </w:tc>
        <w:tc>
          <w:tcPr>
            <w:tcW w:w="11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5625A3" w14:textId="77777777" w:rsidR="00DF7404" w:rsidRDefault="002A24A7"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 xml:space="preserve">Parents and teachers may be time poor. </w:t>
            </w:r>
          </w:p>
          <w:p w14:paraId="07D6500D" w14:textId="4A6CB485" w:rsidR="000A6421" w:rsidRPr="00AC7BD2" w:rsidRDefault="002A24A7"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 xml:space="preserve">Some may already </w:t>
            </w:r>
            <w:r w:rsidR="006616E3" w:rsidRPr="00AC7BD2">
              <w:rPr>
                <w:rFonts w:cstheme="minorHAnsi"/>
              </w:rPr>
              <w:t xml:space="preserve">support us so good to </w:t>
            </w:r>
            <w:r w:rsidR="00D42C59" w:rsidRPr="00AC7BD2">
              <w:rPr>
                <w:rFonts w:cstheme="minorHAnsi"/>
              </w:rPr>
              <w:t xml:space="preserve">check with Schools and </w:t>
            </w:r>
            <w:r w:rsidR="000A6421" w:rsidRPr="00AC7BD2">
              <w:rPr>
                <w:rFonts w:cstheme="minorHAnsi"/>
              </w:rPr>
              <w:t xml:space="preserve">Youth </w:t>
            </w:r>
            <w:r w:rsidR="00D42C59" w:rsidRPr="00AC7BD2">
              <w:rPr>
                <w:rFonts w:cstheme="minorHAnsi"/>
              </w:rPr>
              <w:t>Engagement staff in regional office</w:t>
            </w:r>
            <w:r w:rsidR="00CC0063" w:rsidRPr="00AC7BD2">
              <w:rPr>
                <w:rFonts w:cstheme="minorHAnsi"/>
              </w:rPr>
              <w:t>.</w:t>
            </w:r>
            <w:r w:rsidR="000A6421" w:rsidRPr="00AC7BD2">
              <w:rPr>
                <w:rFonts w:cstheme="minorHAnsi"/>
              </w:rPr>
              <w:t xml:space="preserve"> </w:t>
            </w:r>
          </w:p>
        </w:tc>
        <w:tc>
          <w:tcPr>
            <w:tcW w:w="10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98BA98" w14:textId="1A569FDB" w:rsidR="000A6421" w:rsidRPr="00AC7BD2" w:rsidRDefault="000A6421"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How can we strengthen our relationship and broaden our engagement with school communit</w:t>
            </w:r>
            <w:r w:rsidR="00C45363" w:rsidRPr="00AC7BD2">
              <w:rPr>
                <w:rFonts w:cstheme="minorHAnsi"/>
              </w:rPr>
              <w:t>ies?</w:t>
            </w:r>
            <w:r w:rsidRPr="00AC7BD2">
              <w:rPr>
                <w:rFonts w:cstheme="minorHAnsi"/>
              </w:rPr>
              <w:t xml:space="preserve"> </w:t>
            </w:r>
          </w:p>
        </w:tc>
        <w:tc>
          <w:tcPr>
            <w:tcW w:w="1026" w:type="pct"/>
            <w:tcBorders>
              <w:top w:val="single" w:sz="4" w:space="0" w:color="auto"/>
              <w:left w:val="single" w:sz="4" w:space="0" w:color="auto"/>
              <w:bottom w:val="single" w:sz="4" w:space="0" w:color="auto"/>
              <w:right w:val="single" w:sz="8" w:space="0" w:color="auto"/>
            </w:tcBorders>
            <w:shd w:val="clear" w:color="auto" w:fill="BFBFBF" w:themeFill="background1" w:themeFillShade="BF"/>
          </w:tcPr>
          <w:p w14:paraId="2923BF1A" w14:textId="3DD61A78" w:rsidR="000A6421" w:rsidRPr="00AC7BD2" w:rsidRDefault="00446EED"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 xml:space="preserve">(Youth) Member; </w:t>
            </w:r>
            <w:r w:rsidR="00CC5B9A" w:rsidRPr="00AC7BD2">
              <w:rPr>
                <w:rFonts w:cstheme="minorHAnsi"/>
              </w:rPr>
              <w:t xml:space="preserve">Associate Member; Volunteer </w:t>
            </w:r>
          </w:p>
        </w:tc>
      </w:tr>
      <w:tr w:rsidR="000A32A7" w:rsidRPr="00AC7BD2" w14:paraId="1D3BB9C9" w14:textId="74E13C9F" w:rsidTr="00F2598A">
        <w:trPr>
          <w:trHeight w:val="1830"/>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auto"/>
              <w:left w:val="single" w:sz="8" w:space="0" w:color="auto"/>
              <w:bottom w:val="single" w:sz="4" w:space="0" w:color="auto"/>
              <w:right w:val="single" w:sz="4" w:space="0" w:color="auto"/>
            </w:tcBorders>
            <w:shd w:val="clear" w:color="auto" w:fill="004A99"/>
          </w:tcPr>
          <w:p w14:paraId="5C84AABE" w14:textId="3BB313B9" w:rsidR="000A6421" w:rsidRPr="00AC7BD2" w:rsidRDefault="004B38BA" w:rsidP="00773B94">
            <w:pPr>
              <w:pStyle w:val="ListParagraph"/>
              <w:numPr>
                <w:ilvl w:val="0"/>
                <w:numId w:val="16"/>
              </w:numPr>
              <w:spacing w:before="240"/>
              <w:rPr>
                <w:rFonts w:cstheme="minorHAnsi"/>
                <w:b w:val="0"/>
              </w:rPr>
            </w:pPr>
            <w:r w:rsidRPr="00AC7BD2">
              <w:rPr>
                <w:rFonts w:cstheme="minorHAnsi"/>
              </w:rPr>
              <w:t>ADVERTIS</w:t>
            </w:r>
            <w:r w:rsidR="00500922" w:rsidRPr="00AC7BD2">
              <w:rPr>
                <w:rFonts w:cstheme="minorHAnsi"/>
              </w:rPr>
              <w:t>ING</w:t>
            </w:r>
            <w:r w:rsidRPr="00AC7BD2">
              <w:rPr>
                <w:rFonts w:cstheme="minorHAnsi"/>
              </w:rPr>
              <w:t xml:space="preserve"> ONLINE</w:t>
            </w:r>
          </w:p>
        </w:tc>
        <w:tc>
          <w:tcPr>
            <w:tcW w:w="109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972665" w14:textId="0BB432B9" w:rsidR="000A6421" w:rsidRPr="00AC7BD2" w:rsidRDefault="000A6421"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 xml:space="preserve">Attracts people from a </w:t>
            </w:r>
            <w:r w:rsidR="00CC5B9A" w:rsidRPr="00AC7BD2">
              <w:rPr>
                <w:rFonts w:cstheme="minorHAnsi"/>
              </w:rPr>
              <w:t>wide range</w:t>
            </w:r>
            <w:r w:rsidRPr="00AC7BD2">
              <w:rPr>
                <w:rFonts w:cstheme="minorHAnsi"/>
              </w:rPr>
              <w:t xml:space="preserve"> of ages, </w:t>
            </w:r>
            <w:r w:rsidR="00C13F61" w:rsidRPr="00AC7BD2">
              <w:rPr>
                <w:rFonts w:cstheme="minorHAnsi"/>
              </w:rPr>
              <w:t>backgrounds,</w:t>
            </w:r>
            <w:r w:rsidRPr="00AC7BD2">
              <w:rPr>
                <w:rFonts w:cstheme="minorHAnsi"/>
              </w:rPr>
              <w:t xml:space="preserve"> and skills.</w:t>
            </w:r>
          </w:p>
          <w:p w14:paraId="09A8D5B3" w14:textId="18A78260" w:rsidR="000A6421" w:rsidRPr="00AC7BD2" w:rsidRDefault="000A6421"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 xml:space="preserve">Is particularly attractive for </w:t>
            </w:r>
            <w:r w:rsidR="00CC5B9A" w:rsidRPr="00AC7BD2">
              <w:rPr>
                <w:rFonts w:cstheme="minorHAnsi"/>
              </w:rPr>
              <w:t xml:space="preserve">working-age </w:t>
            </w:r>
            <w:r w:rsidRPr="00AC7BD2">
              <w:rPr>
                <w:rFonts w:cstheme="minorHAnsi"/>
              </w:rPr>
              <w:t>people.</w:t>
            </w:r>
          </w:p>
        </w:tc>
        <w:tc>
          <w:tcPr>
            <w:tcW w:w="113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700C3CB" w14:textId="77777777" w:rsidR="00DF7404" w:rsidRDefault="000A6421"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Majority of applicants will be 19-</w:t>
            </w:r>
            <w:r w:rsidR="00916DF2" w:rsidRPr="00AC7BD2">
              <w:rPr>
                <w:rFonts w:cstheme="minorHAnsi"/>
              </w:rPr>
              <w:t>55 years</w:t>
            </w:r>
            <w:r w:rsidR="005217A6" w:rsidRPr="00AC7BD2">
              <w:rPr>
                <w:rFonts w:cstheme="minorHAnsi"/>
              </w:rPr>
              <w:t xml:space="preserve"> and may</w:t>
            </w:r>
            <w:r w:rsidR="00916DF2" w:rsidRPr="00AC7BD2">
              <w:rPr>
                <w:rFonts w:cstheme="minorHAnsi"/>
              </w:rPr>
              <w:t xml:space="preserve"> be</w:t>
            </w:r>
            <w:r w:rsidRPr="00AC7BD2">
              <w:rPr>
                <w:rFonts w:cstheme="minorHAnsi"/>
              </w:rPr>
              <w:t xml:space="preserve"> in fulltime work. </w:t>
            </w:r>
          </w:p>
          <w:p w14:paraId="2D1AE1CF" w14:textId="4EEEB774" w:rsidR="000A6421" w:rsidRPr="00AC7BD2" w:rsidRDefault="000A6421"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 xml:space="preserve">They will want practical </w:t>
            </w:r>
            <w:r w:rsidR="005217A6" w:rsidRPr="00AC7BD2">
              <w:rPr>
                <w:rFonts w:cstheme="minorHAnsi"/>
              </w:rPr>
              <w:t xml:space="preserve">activities, </w:t>
            </w:r>
            <w:r w:rsidRPr="00AC7BD2">
              <w:rPr>
                <w:rFonts w:cstheme="minorHAnsi"/>
              </w:rPr>
              <w:t>training</w:t>
            </w:r>
            <w:r w:rsidR="00C13F61" w:rsidRPr="00AC7BD2">
              <w:rPr>
                <w:rFonts w:cstheme="minorHAnsi"/>
              </w:rPr>
              <w:t xml:space="preserve"> and</w:t>
            </w:r>
            <w:r w:rsidRPr="00AC7BD2">
              <w:rPr>
                <w:rFonts w:cstheme="minorHAnsi"/>
              </w:rPr>
              <w:t xml:space="preserve"> support</w:t>
            </w:r>
            <w:r w:rsidR="00C13F61" w:rsidRPr="00AC7BD2">
              <w:rPr>
                <w:rFonts w:cstheme="minorHAnsi"/>
              </w:rPr>
              <w:t>,</w:t>
            </w:r>
            <w:r w:rsidRPr="00AC7BD2">
              <w:rPr>
                <w:rFonts w:cstheme="minorHAnsi"/>
              </w:rPr>
              <w:t xml:space="preserve"> and </w:t>
            </w:r>
            <w:r w:rsidR="00C13F61" w:rsidRPr="00AC7BD2">
              <w:rPr>
                <w:rFonts w:cstheme="minorHAnsi"/>
              </w:rPr>
              <w:t xml:space="preserve">evidence of </w:t>
            </w:r>
            <w:r w:rsidRPr="00AC7BD2">
              <w:rPr>
                <w:rFonts w:cstheme="minorHAnsi"/>
              </w:rPr>
              <w:t xml:space="preserve">how their work </w:t>
            </w:r>
            <w:r w:rsidR="008A05AF" w:rsidRPr="00AC7BD2">
              <w:rPr>
                <w:rFonts w:cstheme="minorHAnsi"/>
              </w:rPr>
              <w:t>will</w:t>
            </w:r>
            <w:r w:rsidRPr="00AC7BD2">
              <w:rPr>
                <w:rFonts w:cstheme="minorHAnsi"/>
              </w:rPr>
              <w:t xml:space="preserve"> mak</w:t>
            </w:r>
            <w:r w:rsidR="008A05AF" w:rsidRPr="00AC7BD2">
              <w:rPr>
                <w:rFonts w:cstheme="minorHAnsi"/>
              </w:rPr>
              <w:t>e</w:t>
            </w:r>
            <w:r w:rsidRPr="00AC7BD2">
              <w:rPr>
                <w:rFonts w:cstheme="minorHAnsi"/>
              </w:rPr>
              <w:t xml:space="preserve"> a difference. </w:t>
            </w:r>
          </w:p>
        </w:tc>
        <w:tc>
          <w:tcPr>
            <w:tcW w:w="1026"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559B5C" w14:textId="52AA9A20" w:rsidR="000A6421" w:rsidRPr="00AC7BD2" w:rsidRDefault="00CC0063"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How will non-</w:t>
            </w:r>
            <w:r w:rsidR="000A6421" w:rsidRPr="00AC7BD2">
              <w:rPr>
                <w:rFonts w:cstheme="minorHAnsi"/>
              </w:rPr>
              <w:t>Catholic</w:t>
            </w:r>
            <w:r w:rsidR="00916DF2" w:rsidRPr="00AC7BD2">
              <w:rPr>
                <w:rFonts w:cstheme="minorHAnsi"/>
              </w:rPr>
              <w:t xml:space="preserve"> </w:t>
            </w:r>
            <w:r w:rsidRPr="00AC7BD2">
              <w:rPr>
                <w:rFonts w:cstheme="minorHAnsi"/>
              </w:rPr>
              <w:t xml:space="preserve">applicants be </w:t>
            </w:r>
            <w:r w:rsidR="000A6421" w:rsidRPr="00AC7BD2">
              <w:rPr>
                <w:rFonts w:cstheme="minorHAnsi"/>
              </w:rPr>
              <w:t>welcomed?</w:t>
            </w:r>
          </w:p>
          <w:p w14:paraId="1E361E79" w14:textId="58E84FB0" w:rsidR="000A6421" w:rsidRPr="00AC7BD2" w:rsidRDefault="000A6421"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Can you be flexible with work and meeting times</w:t>
            </w:r>
            <w:r w:rsidR="00545373" w:rsidRPr="00AC7BD2">
              <w:rPr>
                <w:rFonts w:cstheme="minorHAnsi"/>
              </w:rPr>
              <w:t xml:space="preserve"> so that </w:t>
            </w:r>
            <w:r w:rsidRPr="00AC7BD2">
              <w:rPr>
                <w:rFonts w:cstheme="minorHAnsi"/>
              </w:rPr>
              <w:t xml:space="preserve">weekends </w:t>
            </w:r>
            <w:r w:rsidR="00545373" w:rsidRPr="00AC7BD2">
              <w:rPr>
                <w:rFonts w:cstheme="minorHAnsi"/>
              </w:rPr>
              <w:t>and</w:t>
            </w:r>
            <w:r w:rsidRPr="00AC7BD2">
              <w:rPr>
                <w:rFonts w:cstheme="minorHAnsi"/>
              </w:rPr>
              <w:t xml:space="preserve"> evenings </w:t>
            </w:r>
            <w:r w:rsidR="00545373" w:rsidRPr="00AC7BD2">
              <w:rPr>
                <w:rFonts w:cstheme="minorHAnsi"/>
              </w:rPr>
              <w:t xml:space="preserve">are </w:t>
            </w:r>
            <w:r w:rsidRPr="00AC7BD2">
              <w:rPr>
                <w:rFonts w:cstheme="minorHAnsi"/>
              </w:rPr>
              <w:t>options?</w:t>
            </w:r>
          </w:p>
        </w:tc>
        <w:tc>
          <w:tcPr>
            <w:tcW w:w="1026" w:type="pct"/>
            <w:tcBorders>
              <w:top w:val="single" w:sz="4" w:space="0" w:color="auto"/>
              <w:left w:val="single" w:sz="4" w:space="0" w:color="auto"/>
              <w:bottom w:val="single" w:sz="4" w:space="0" w:color="auto"/>
              <w:right w:val="single" w:sz="8" w:space="0" w:color="auto"/>
            </w:tcBorders>
            <w:shd w:val="clear" w:color="auto" w:fill="95B3D7" w:themeFill="accent1" w:themeFillTint="99"/>
          </w:tcPr>
          <w:p w14:paraId="7FDFA13C" w14:textId="1F5EAFED" w:rsidR="000A6421" w:rsidRPr="00AC7BD2" w:rsidRDefault="000C6755"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Associate</w:t>
            </w:r>
            <w:r w:rsidR="00916DF2" w:rsidRPr="00AC7BD2">
              <w:rPr>
                <w:rFonts w:cstheme="minorHAnsi"/>
              </w:rPr>
              <w:t xml:space="preserve"> </w:t>
            </w:r>
            <w:r w:rsidRPr="00AC7BD2">
              <w:rPr>
                <w:rFonts w:cstheme="minorHAnsi"/>
              </w:rPr>
              <w:t>Member; Volunteer</w:t>
            </w:r>
          </w:p>
        </w:tc>
      </w:tr>
      <w:tr w:rsidR="000A32A7" w:rsidRPr="00AC7BD2" w14:paraId="26FBFEA5" w14:textId="2F2D86BE" w:rsidTr="00F2598A">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auto"/>
              <w:left w:val="single" w:sz="8" w:space="0" w:color="auto"/>
              <w:bottom w:val="single" w:sz="4" w:space="0" w:color="auto"/>
              <w:right w:val="single" w:sz="4" w:space="0" w:color="auto"/>
            </w:tcBorders>
            <w:shd w:val="clear" w:color="auto" w:fill="004A99"/>
          </w:tcPr>
          <w:p w14:paraId="175325D8" w14:textId="163B6EDE" w:rsidR="000A6421" w:rsidRPr="00AC7BD2" w:rsidRDefault="000A6421" w:rsidP="00773B94">
            <w:pPr>
              <w:pStyle w:val="ListParagraph"/>
              <w:numPr>
                <w:ilvl w:val="0"/>
                <w:numId w:val="16"/>
              </w:numPr>
              <w:spacing w:before="240"/>
              <w:rPr>
                <w:rFonts w:cstheme="minorHAnsi"/>
                <w:b w:val="0"/>
              </w:rPr>
            </w:pPr>
            <w:r w:rsidRPr="00AC7BD2">
              <w:rPr>
                <w:rFonts w:cstheme="minorHAnsi"/>
              </w:rPr>
              <w:t>PERSONAL NETWORKS</w:t>
            </w:r>
          </w:p>
        </w:tc>
        <w:tc>
          <w:tcPr>
            <w:tcW w:w="10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B347A6" w14:textId="77777777" w:rsidR="00DF7404" w:rsidRDefault="000A6421"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Allows you to invite people you know and respect</w:t>
            </w:r>
            <w:r w:rsidR="00DF7404">
              <w:rPr>
                <w:rFonts w:cstheme="minorHAnsi"/>
              </w:rPr>
              <w:t xml:space="preserve">. </w:t>
            </w:r>
          </w:p>
          <w:p w14:paraId="6BDF906E" w14:textId="72A0872B" w:rsidR="000A6421" w:rsidRPr="00AC7BD2" w:rsidRDefault="00DF7404" w:rsidP="00DF740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w:t>
            </w:r>
            <w:r w:rsidR="00010C92" w:rsidRPr="00AC7BD2">
              <w:rPr>
                <w:rFonts w:cstheme="minorHAnsi"/>
              </w:rPr>
              <w:t>our personal recommendation</w:t>
            </w:r>
            <w:r w:rsidR="007B2411">
              <w:rPr>
                <w:rFonts w:cstheme="minorHAnsi"/>
              </w:rPr>
              <w:t xml:space="preserve"> of </w:t>
            </w:r>
            <w:r w:rsidR="00BA5872">
              <w:rPr>
                <w:rFonts w:cstheme="minorHAnsi"/>
              </w:rPr>
              <w:t>what it means to be a Vincentian will</w:t>
            </w:r>
            <w:r w:rsidR="00010C92" w:rsidRPr="00AC7BD2">
              <w:rPr>
                <w:rFonts w:cstheme="minorHAnsi"/>
              </w:rPr>
              <w:t xml:space="preserve"> add value</w:t>
            </w:r>
            <w:r w:rsidR="00CC0063" w:rsidRPr="00AC7BD2">
              <w:rPr>
                <w:rFonts w:cstheme="minorHAnsi"/>
              </w:rPr>
              <w:t xml:space="preserve">. </w:t>
            </w:r>
          </w:p>
        </w:tc>
        <w:tc>
          <w:tcPr>
            <w:tcW w:w="11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C9EB93" w14:textId="78E0DD7C" w:rsidR="00DF7404" w:rsidRDefault="008041B4"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 xml:space="preserve">Some people like to </w:t>
            </w:r>
            <w:r w:rsidR="00A64D71" w:rsidRPr="00AC7BD2">
              <w:rPr>
                <w:rFonts w:cstheme="minorHAnsi"/>
              </w:rPr>
              <w:t xml:space="preserve">keep </w:t>
            </w:r>
            <w:r w:rsidR="00660573">
              <w:rPr>
                <w:rFonts w:cstheme="minorHAnsi"/>
              </w:rPr>
              <w:t xml:space="preserve">different parts of their lives </w:t>
            </w:r>
            <w:r w:rsidR="00ED43C1">
              <w:rPr>
                <w:rFonts w:cstheme="minorHAnsi"/>
              </w:rPr>
              <w:t xml:space="preserve">compartmentalized. </w:t>
            </w:r>
          </w:p>
          <w:p w14:paraId="7AB4B84E" w14:textId="68236391" w:rsidR="000A6421" w:rsidRPr="00AC7BD2" w:rsidRDefault="00D1798D" w:rsidP="00030B1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w:t>
            </w:r>
            <w:r w:rsidR="00A64D71" w:rsidRPr="00AC7BD2">
              <w:rPr>
                <w:rFonts w:cstheme="minorHAnsi"/>
              </w:rPr>
              <w:t xml:space="preserve">eople may feel pressure to say ‘yes’ to you because of the existing relationship. </w:t>
            </w:r>
          </w:p>
        </w:tc>
        <w:tc>
          <w:tcPr>
            <w:tcW w:w="10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2BC5BE" w14:textId="77777777" w:rsidR="00D1798D" w:rsidRDefault="000A6421"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What are the</w:t>
            </w:r>
            <w:r w:rsidR="0024017F" w:rsidRPr="00AC7BD2">
              <w:rPr>
                <w:rFonts w:cstheme="minorHAnsi"/>
              </w:rPr>
              <w:t>ir</w:t>
            </w:r>
            <w:r w:rsidRPr="00AC7BD2">
              <w:rPr>
                <w:rFonts w:cstheme="minorHAnsi"/>
              </w:rPr>
              <w:t xml:space="preserve"> skills and interest</w:t>
            </w:r>
            <w:r w:rsidR="0024017F" w:rsidRPr="00AC7BD2">
              <w:rPr>
                <w:rFonts w:cstheme="minorHAnsi"/>
              </w:rPr>
              <w:t>s</w:t>
            </w:r>
            <w:r w:rsidRPr="00AC7BD2">
              <w:rPr>
                <w:rFonts w:cstheme="minorHAnsi"/>
              </w:rPr>
              <w:t xml:space="preserve">? </w:t>
            </w:r>
          </w:p>
          <w:p w14:paraId="020F7B5B" w14:textId="30AF9675" w:rsidR="000A6421" w:rsidRPr="00AC7BD2" w:rsidRDefault="0024017F"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 xml:space="preserve">Do we </w:t>
            </w:r>
            <w:r w:rsidR="00010C92" w:rsidRPr="00AC7BD2">
              <w:rPr>
                <w:rFonts w:cstheme="minorHAnsi"/>
              </w:rPr>
              <w:t xml:space="preserve">have a </w:t>
            </w:r>
            <w:r w:rsidR="000A6421" w:rsidRPr="00AC7BD2">
              <w:rPr>
                <w:rFonts w:cstheme="minorHAnsi"/>
              </w:rPr>
              <w:t>suitable role for them</w:t>
            </w:r>
            <w:r w:rsidR="00010C92" w:rsidRPr="00AC7BD2">
              <w:rPr>
                <w:rFonts w:cstheme="minorHAnsi"/>
              </w:rPr>
              <w:t>?</w:t>
            </w:r>
          </w:p>
        </w:tc>
        <w:tc>
          <w:tcPr>
            <w:tcW w:w="1026" w:type="pct"/>
            <w:tcBorders>
              <w:top w:val="single" w:sz="4" w:space="0" w:color="auto"/>
              <w:left w:val="single" w:sz="4" w:space="0" w:color="auto"/>
              <w:bottom w:val="single" w:sz="4" w:space="0" w:color="auto"/>
              <w:right w:val="single" w:sz="8" w:space="0" w:color="auto"/>
            </w:tcBorders>
            <w:shd w:val="clear" w:color="auto" w:fill="BFBFBF" w:themeFill="background1" w:themeFillShade="BF"/>
          </w:tcPr>
          <w:p w14:paraId="0096FF85" w14:textId="7BBE974E" w:rsidR="000A6421" w:rsidRPr="00AC7BD2" w:rsidRDefault="00E9470D"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Member; Associate Member; Volunteer</w:t>
            </w:r>
          </w:p>
        </w:tc>
      </w:tr>
      <w:tr w:rsidR="000A32A7" w:rsidRPr="00AC7BD2" w14:paraId="049FD3B3" w14:textId="28964FBC" w:rsidTr="00F2598A">
        <w:trPr>
          <w:trHeight w:val="790"/>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auto"/>
              <w:left w:val="single" w:sz="8" w:space="0" w:color="auto"/>
              <w:bottom w:val="single" w:sz="4" w:space="0" w:color="auto"/>
              <w:right w:val="single" w:sz="4" w:space="0" w:color="auto"/>
            </w:tcBorders>
            <w:shd w:val="clear" w:color="auto" w:fill="004A99"/>
          </w:tcPr>
          <w:p w14:paraId="2C64B658" w14:textId="47DBE0A6" w:rsidR="000A6421" w:rsidRPr="00AC7BD2" w:rsidRDefault="000A6421" w:rsidP="00773B94">
            <w:pPr>
              <w:pStyle w:val="ListParagraph"/>
              <w:numPr>
                <w:ilvl w:val="0"/>
                <w:numId w:val="16"/>
              </w:numPr>
              <w:spacing w:before="240"/>
              <w:rPr>
                <w:rFonts w:cstheme="minorHAnsi"/>
                <w:b w:val="0"/>
              </w:rPr>
            </w:pPr>
            <w:r w:rsidRPr="00AC7BD2">
              <w:rPr>
                <w:rFonts w:cstheme="minorHAnsi"/>
              </w:rPr>
              <w:t>COMMUNITY RADIO</w:t>
            </w:r>
          </w:p>
        </w:tc>
        <w:tc>
          <w:tcPr>
            <w:tcW w:w="109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279E2D" w14:textId="77777777" w:rsidR="00DB5D31" w:rsidRPr="00AC7BD2" w:rsidRDefault="000A6421"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Attracts local people who want to help their community</w:t>
            </w:r>
            <w:r w:rsidR="00DC6CFB" w:rsidRPr="00AC7BD2">
              <w:rPr>
                <w:rFonts w:cstheme="minorHAnsi"/>
              </w:rPr>
              <w:t xml:space="preserve">. </w:t>
            </w:r>
          </w:p>
          <w:p w14:paraId="6883491B" w14:textId="77777777" w:rsidR="000A6421" w:rsidRPr="00AC7BD2" w:rsidRDefault="002B056A"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lastRenderedPageBreak/>
              <w:t>Message can be c</w:t>
            </w:r>
            <w:r w:rsidR="004C083D" w:rsidRPr="00AC7BD2">
              <w:rPr>
                <w:rFonts w:cstheme="minorHAnsi"/>
              </w:rPr>
              <w:t xml:space="preserve">rafted to </w:t>
            </w:r>
            <w:r w:rsidR="003C0450" w:rsidRPr="00AC7BD2">
              <w:rPr>
                <w:rFonts w:cstheme="minorHAnsi"/>
              </w:rPr>
              <w:t>recruit for a specific program or act</w:t>
            </w:r>
            <w:r w:rsidR="00DB5D31" w:rsidRPr="00AC7BD2">
              <w:rPr>
                <w:rFonts w:cstheme="minorHAnsi"/>
              </w:rPr>
              <w:t>ivity</w:t>
            </w:r>
            <w:r w:rsidR="00DC6CFB" w:rsidRPr="00AC7BD2">
              <w:rPr>
                <w:rFonts w:cstheme="minorHAnsi"/>
              </w:rPr>
              <w:t>.</w:t>
            </w:r>
          </w:p>
          <w:p w14:paraId="2EB41381" w14:textId="717EE49D" w:rsidR="00DB5D31" w:rsidRPr="00AC7BD2" w:rsidRDefault="00DB5D31"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A</w:t>
            </w:r>
            <w:r w:rsidR="00D67216" w:rsidRPr="00AC7BD2">
              <w:rPr>
                <w:rFonts w:cstheme="minorHAnsi"/>
              </w:rPr>
              <w:t xml:space="preserve">llows you to speak directly to a larger number of people. </w:t>
            </w:r>
          </w:p>
        </w:tc>
        <w:tc>
          <w:tcPr>
            <w:tcW w:w="113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D5D04EB" w14:textId="59E9F218" w:rsidR="000A6421" w:rsidRPr="00AC7BD2" w:rsidRDefault="00893F1F"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lastRenderedPageBreak/>
              <w:t xml:space="preserve">You may not have someone who can speak in a compelling way on radio or has the confidence to do so. </w:t>
            </w:r>
          </w:p>
        </w:tc>
        <w:tc>
          <w:tcPr>
            <w:tcW w:w="1026"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928909" w14:textId="2B52FC82" w:rsidR="000A6421" w:rsidRPr="00AC7BD2" w:rsidRDefault="00E523EF"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N</w:t>
            </w:r>
            <w:r w:rsidR="000A6421" w:rsidRPr="00AC7BD2">
              <w:rPr>
                <w:rFonts w:cstheme="minorHAnsi"/>
              </w:rPr>
              <w:t>eed</w:t>
            </w:r>
            <w:r w:rsidRPr="00AC7BD2">
              <w:rPr>
                <w:rFonts w:cstheme="minorHAnsi"/>
              </w:rPr>
              <w:t xml:space="preserve"> to discuss with</w:t>
            </w:r>
            <w:r w:rsidR="0017348E" w:rsidRPr="00AC7BD2">
              <w:rPr>
                <w:rFonts w:cstheme="minorHAnsi"/>
              </w:rPr>
              <w:t xml:space="preserve"> me</w:t>
            </w:r>
            <w:r w:rsidR="000A6421" w:rsidRPr="00AC7BD2">
              <w:rPr>
                <w:rFonts w:cstheme="minorHAnsi"/>
              </w:rPr>
              <w:t>dia team</w:t>
            </w:r>
            <w:r w:rsidR="0017348E" w:rsidRPr="00AC7BD2">
              <w:rPr>
                <w:rFonts w:cstheme="minorHAnsi"/>
              </w:rPr>
              <w:t xml:space="preserve"> – regional office staff can provide advice</w:t>
            </w:r>
            <w:r w:rsidR="008F74F0" w:rsidRPr="00AC7BD2">
              <w:rPr>
                <w:rFonts w:cstheme="minorHAnsi"/>
              </w:rPr>
              <w:t xml:space="preserve"> on how to contact them</w:t>
            </w:r>
            <w:r w:rsidR="0017348E" w:rsidRPr="00AC7BD2">
              <w:rPr>
                <w:rFonts w:cstheme="minorHAnsi"/>
              </w:rPr>
              <w:t xml:space="preserve">. </w:t>
            </w:r>
          </w:p>
        </w:tc>
        <w:tc>
          <w:tcPr>
            <w:tcW w:w="1026" w:type="pct"/>
            <w:tcBorders>
              <w:top w:val="single" w:sz="4" w:space="0" w:color="auto"/>
              <w:left w:val="single" w:sz="4" w:space="0" w:color="auto"/>
              <w:bottom w:val="single" w:sz="4" w:space="0" w:color="auto"/>
              <w:right w:val="single" w:sz="8" w:space="0" w:color="auto"/>
            </w:tcBorders>
            <w:shd w:val="clear" w:color="auto" w:fill="95B3D7" w:themeFill="accent1" w:themeFillTint="99"/>
          </w:tcPr>
          <w:p w14:paraId="297D95C5" w14:textId="4EB5DB70" w:rsidR="000A6421" w:rsidRPr="00AC7BD2" w:rsidRDefault="0017348E"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Associate Member; Volunteer</w:t>
            </w:r>
          </w:p>
        </w:tc>
      </w:tr>
      <w:tr w:rsidR="000A32A7" w:rsidRPr="00AC7BD2" w14:paraId="7E74C134" w14:textId="056A5195" w:rsidTr="00F2598A">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auto"/>
              <w:left w:val="single" w:sz="8" w:space="0" w:color="auto"/>
              <w:bottom w:val="single" w:sz="4" w:space="0" w:color="auto"/>
              <w:right w:val="single" w:sz="4" w:space="0" w:color="auto"/>
            </w:tcBorders>
            <w:shd w:val="clear" w:color="auto" w:fill="004A99"/>
          </w:tcPr>
          <w:p w14:paraId="416248E1" w14:textId="36399E49" w:rsidR="000A6421" w:rsidRPr="00AC7BD2" w:rsidRDefault="000A6421" w:rsidP="00773B94">
            <w:pPr>
              <w:pStyle w:val="ListParagraph"/>
              <w:numPr>
                <w:ilvl w:val="0"/>
                <w:numId w:val="16"/>
              </w:numPr>
              <w:spacing w:before="240"/>
              <w:rPr>
                <w:rFonts w:cstheme="minorHAnsi"/>
              </w:rPr>
            </w:pPr>
            <w:r w:rsidRPr="00AC7BD2">
              <w:rPr>
                <w:rFonts w:cstheme="minorHAnsi"/>
              </w:rPr>
              <w:t xml:space="preserve">INFORMATION </w:t>
            </w:r>
            <w:r w:rsidR="000F27EF">
              <w:rPr>
                <w:rFonts w:cstheme="minorHAnsi"/>
              </w:rPr>
              <w:t>SESSION</w:t>
            </w:r>
          </w:p>
        </w:tc>
        <w:tc>
          <w:tcPr>
            <w:tcW w:w="10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59CA9D" w14:textId="77777777" w:rsidR="002757D8" w:rsidRPr="00AC7BD2" w:rsidRDefault="00127752"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Allows you</w:t>
            </w:r>
            <w:r w:rsidR="00CF1E1E" w:rsidRPr="00AC7BD2">
              <w:rPr>
                <w:rFonts w:cstheme="minorHAnsi"/>
              </w:rPr>
              <w:t xml:space="preserve"> to use your </w:t>
            </w:r>
            <w:r w:rsidRPr="00AC7BD2">
              <w:rPr>
                <w:rFonts w:cstheme="minorHAnsi"/>
              </w:rPr>
              <w:t xml:space="preserve">passion </w:t>
            </w:r>
            <w:r w:rsidR="008822D0" w:rsidRPr="00AC7BD2">
              <w:rPr>
                <w:rFonts w:cstheme="minorHAnsi"/>
              </w:rPr>
              <w:t>t</w:t>
            </w:r>
            <w:r w:rsidRPr="00AC7BD2">
              <w:rPr>
                <w:rFonts w:cstheme="minorHAnsi"/>
              </w:rPr>
              <w:t xml:space="preserve">o </w:t>
            </w:r>
            <w:r w:rsidR="00F059B9" w:rsidRPr="00AC7BD2">
              <w:rPr>
                <w:rFonts w:cstheme="minorHAnsi"/>
              </w:rPr>
              <w:t>inspire others</w:t>
            </w:r>
            <w:r w:rsidR="00B42237" w:rsidRPr="00AC7BD2">
              <w:rPr>
                <w:rFonts w:cstheme="minorHAnsi"/>
              </w:rPr>
              <w:t xml:space="preserve"> face-to-fa</w:t>
            </w:r>
            <w:r w:rsidR="002757D8" w:rsidRPr="00AC7BD2">
              <w:rPr>
                <w:rFonts w:cstheme="minorHAnsi"/>
              </w:rPr>
              <w:t>ce.</w:t>
            </w:r>
          </w:p>
          <w:p w14:paraId="22CB8C16" w14:textId="77777777" w:rsidR="002757D8" w:rsidRPr="00AC7BD2" w:rsidRDefault="002757D8"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I</w:t>
            </w:r>
            <w:r w:rsidR="008822D0" w:rsidRPr="00AC7BD2">
              <w:rPr>
                <w:rFonts w:cstheme="minorHAnsi"/>
              </w:rPr>
              <w:t xml:space="preserve">s </w:t>
            </w:r>
            <w:r w:rsidR="00F059B9" w:rsidRPr="00AC7BD2">
              <w:rPr>
                <w:rFonts w:cstheme="minorHAnsi"/>
              </w:rPr>
              <w:t>targeted</w:t>
            </w:r>
            <w:r w:rsidRPr="00AC7BD2">
              <w:rPr>
                <w:rFonts w:cstheme="minorHAnsi"/>
              </w:rPr>
              <w:t>.</w:t>
            </w:r>
          </w:p>
          <w:p w14:paraId="44D56589" w14:textId="77777777" w:rsidR="00355205" w:rsidRPr="00AC7BD2" w:rsidRDefault="00355205"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C</w:t>
            </w:r>
            <w:r w:rsidR="007B0A2A" w:rsidRPr="00AC7BD2">
              <w:rPr>
                <w:rFonts w:cstheme="minorHAnsi"/>
              </w:rPr>
              <w:t xml:space="preserve">an invite people with an existing </w:t>
            </w:r>
            <w:r w:rsidR="00A846DA" w:rsidRPr="00AC7BD2">
              <w:rPr>
                <w:rFonts w:cstheme="minorHAnsi"/>
              </w:rPr>
              <w:t>interest</w:t>
            </w:r>
            <w:r w:rsidRPr="00AC7BD2">
              <w:rPr>
                <w:rFonts w:cstheme="minorHAnsi"/>
              </w:rPr>
              <w:t>.</w:t>
            </w:r>
          </w:p>
          <w:p w14:paraId="7292C783" w14:textId="7FD9CF52" w:rsidR="000A6421" w:rsidRPr="00AC7BD2" w:rsidRDefault="00355205"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P</w:t>
            </w:r>
            <w:r w:rsidR="00A846DA" w:rsidRPr="00AC7BD2">
              <w:rPr>
                <w:rFonts w:cstheme="minorHAnsi"/>
              </w:rPr>
              <w:t xml:space="preserve">eople </w:t>
            </w:r>
            <w:r w:rsidR="00BB7E69" w:rsidRPr="00AC7BD2">
              <w:rPr>
                <w:rFonts w:cstheme="minorHAnsi"/>
              </w:rPr>
              <w:t xml:space="preserve">will have </w:t>
            </w:r>
            <w:r w:rsidR="00F059B9" w:rsidRPr="00AC7BD2">
              <w:rPr>
                <w:rFonts w:cstheme="minorHAnsi"/>
              </w:rPr>
              <w:t>chosen to come</w:t>
            </w:r>
            <w:r w:rsidR="00B323EE">
              <w:rPr>
                <w:rFonts w:cstheme="minorHAnsi"/>
              </w:rPr>
              <w:t xml:space="preserve"> and listen to you</w:t>
            </w:r>
            <w:r w:rsidR="00F059B9" w:rsidRPr="00AC7BD2">
              <w:rPr>
                <w:rFonts w:cstheme="minorHAnsi"/>
              </w:rPr>
              <w:t xml:space="preserve">. </w:t>
            </w:r>
          </w:p>
        </w:tc>
        <w:tc>
          <w:tcPr>
            <w:tcW w:w="11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0B9386" w14:textId="77777777" w:rsidR="00BD1CE4" w:rsidRDefault="00C82E7C"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 xml:space="preserve">Need </w:t>
            </w:r>
            <w:r w:rsidR="00655116" w:rsidRPr="00AC7BD2">
              <w:rPr>
                <w:rFonts w:cstheme="minorHAnsi"/>
              </w:rPr>
              <w:t xml:space="preserve">a </w:t>
            </w:r>
            <w:r w:rsidRPr="00AC7BD2">
              <w:rPr>
                <w:rFonts w:cstheme="minorHAnsi"/>
              </w:rPr>
              <w:t>good public speaker to keep people engaged</w:t>
            </w:r>
            <w:r w:rsidR="00BD1CE4">
              <w:rPr>
                <w:rFonts w:cstheme="minorHAnsi"/>
              </w:rPr>
              <w:t>.</w:t>
            </w:r>
          </w:p>
          <w:p w14:paraId="03FCDC63" w14:textId="1387CCF4" w:rsidR="000A6421" w:rsidRPr="00AC7BD2" w:rsidRDefault="00BD1CE4" w:rsidP="00030B1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w:t>
            </w:r>
            <w:r w:rsidR="00C82E7C" w:rsidRPr="00AC7BD2">
              <w:rPr>
                <w:rFonts w:cstheme="minorHAnsi"/>
              </w:rPr>
              <w:t xml:space="preserve">ome organisation </w:t>
            </w:r>
            <w:r w:rsidR="00BB7E69" w:rsidRPr="00AC7BD2">
              <w:rPr>
                <w:rFonts w:cstheme="minorHAnsi"/>
              </w:rPr>
              <w:t xml:space="preserve">and cost </w:t>
            </w:r>
            <w:r w:rsidR="00C82E7C" w:rsidRPr="00AC7BD2">
              <w:rPr>
                <w:rFonts w:cstheme="minorHAnsi"/>
              </w:rPr>
              <w:t xml:space="preserve">involved. </w:t>
            </w:r>
          </w:p>
        </w:tc>
        <w:tc>
          <w:tcPr>
            <w:tcW w:w="10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EBD2C7" w14:textId="77777777" w:rsidR="00D1798D" w:rsidRDefault="007A7325"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Do you have a venue</w:t>
            </w:r>
            <w:r w:rsidR="00BB7E69" w:rsidRPr="00AC7BD2">
              <w:rPr>
                <w:rFonts w:cstheme="minorHAnsi"/>
              </w:rPr>
              <w:t xml:space="preserve"> you can use</w:t>
            </w:r>
            <w:r w:rsidR="00A64D36" w:rsidRPr="00AC7BD2">
              <w:rPr>
                <w:rFonts w:cstheme="minorHAnsi"/>
              </w:rPr>
              <w:t xml:space="preserve">? </w:t>
            </w:r>
          </w:p>
          <w:p w14:paraId="7C5F369F" w14:textId="77777777" w:rsidR="00D1798D" w:rsidRDefault="00A64D36"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 xml:space="preserve">Can you arrange </w:t>
            </w:r>
            <w:r w:rsidR="007A7325" w:rsidRPr="00AC7BD2">
              <w:rPr>
                <w:rFonts w:cstheme="minorHAnsi"/>
              </w:rPr>
              <w:t>catering</w:t>
            </w:r>
            <w:r w:rsidRPr="00AC7BD2">
              <w:rPr>
                <w:rFonts w:cstheme="minorHAnsi"/>
              </w:rPr>
              <w:t xml:space="preserve">? </w:t>
            </w:r>
          </w:p>
          <w:p w14:paraId="169F75BE" w14:textId="5B022556" w:rsidR="000A6421" w:rsidRPr="00AC7BD2" w:rsidRDefault="003F7AB3"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 xml:space="preserve">Will you get enough people attending to make it </w:t>
            </w:r>
            <w:r w:rsidR="00462052" w:rsidRPr="00AC7BD2">
              <w:rPr>
                <w:rFonts w:cstheme="minorHAnsi"/>
              </w:rPr>
              <w:t>worthwhile</w:t>
            </w:r>
            <w:r w:rsidRPr="00AC7BD2">
              <w:rPr>
                <w:rFonts w:cstheme="minorHAnsi"/>
              </w:rPr>
              <w:t>?</w:t>
            </w:r>
          </w:p>
        </w:tc>
        <w:tc>
          <w:tcPr>
            <w:tcW w:w="1026" w:type="pct"/>
            <w:tcBorders>
              <w:top w:val="single" w:sz="4" w:space="0" w:color="auto"/>
              <w:left w:val="single" w:sz="4" w:space="0" w:color="auto"/>
              <w:bottom w:val="single" w:sz="4" w:space="0" w:color="auto"/>
              <w:right w:val="single" w:sz="8" w:space="0" w:color="auto"/>
            </w:tcBorders>
            <w:shd w:val="clear" w:color="auto" w:fill="BFBFBF" w:themeFill="background1" w:themeFillShade="BF"/>
          </w:tcPr>
          <w:p w14:paraId="5AC8731B" w14:textId="6243FE8E" w:rsidR="000A6421" w:rsidRPr="00AC7BD2" w:rsidRDefault="0017348E"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Member; Associate Member; Volunteer</w:t>
            </w:r>
          </w:p>
        </w:tc>
      </w:tr>
      <w:tr w:rsidR="000A32A7" w:rsidRPr="00AC7BD2" w14:paraId="1E752B00" w14:textId="54FB5692" w:rsidTr="00F2598A">
        <w:trPr>
          <w:trHeight w:val="790"/>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auto"/>
              <w:left w:val="single" w:sz="8" w:space="0" w:color="auto"/>
              <w:bottom w:val="single" w:sz="4" w:space="0" w:color="auto"/>
              <w:right w:val="single" w:sz="4" w:space="0" w:color="auto"/>
            </w:tcBorders>
            <w:shd w:val="clear" w:color="auto" w:fill="004A99"/>
          </w:tcPr>
          <w:p w14:paraId="656E0050" w14:textId="28FB2259" w:rsidR="000A6421" w:rsidRPr="00AC7BD2" w:rsidRDefault="000A6421" w:rsidP="00773B94">
            <w:pPr>
              <w:pStyle w:val="ListParagraph"/>
              <w:numPr>
                <w:ilvl w:val="0"/>
                <w:numId w:val="16"/>
              </w:numPr>
              <w:spacing w:before="240"/>
              <w:rPr>
                <w:rFonts w:cstheme="minorHAnsi"/>
              </w:rPr>
            </w:pPr>
            <w:r w:rsidRPr="00AC7BD2">
              <w:rPr>
                <w:rFonts w:cstheme="minorHAnsi"/>
              </w:rPr>
              <w:t>COMMUNITY EVENTS</w:t>
            </w:r>
          </w:p>
        </w:tc>
        <w:tc>
          <w:tcPr>
            <w:tcW w:w="109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DA0F7E" w14:textId="77777777" w:rsidR="00D1798D" w:rsidRDefault="00DA7F88"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Allows us to reach a wider local audience who are already connected to their community</w:t>
            </w:r>
            <w:r w:rsidR="00D1798D">
              <w:rPr>
                <w:rFonts w:cstheme="minorHAnsi"/>
              </w:rPr>
              <w:t xml:space="preserve">. </w:t>
            </w:r>
          </w:p>
          <w:p w14:paraId="480EDE9E" w14:textId="481348BB" w:rsidR="000A6421" w:rsidRPr="00AC7BD2" w:rsidRDefault="00D1798D" w:rsidP="00030B1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00385DD0" w:rsidRPr="00AC7BD2">
              <w:rPr>
                <w:rFonts w:cstheme="minorHAnsi"/>
              </w:rPr>
              <w:t xml:space="preserve">llows a two-way exchange to take place between the </w:t>
            </w:r>
            <w:r w:rsidR="0033202F" w:rsidRPr="00AC7BD2">
              <w:rPr>
                <w:rFonts w:cstheme="minorHAnsi"/>
              </w:rPr>
              <w:t xml:space="preserve">Vincentian on the stall/stand and community members. </w:t>
            </w:r>
          </w:p>
        </w:tc>
        <w:tc>
          <w:tcPr>
            <w:tcW w:w="113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7F4044" w14:textId="2E996C6E" w:rsidR="000A6421" w:rsidRPr="00AC7BD2" w:rsidRDefault="003F7AB3"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 xml:space="preserve">Requires </w:t>
            </w:r>
            <w:r w:rsidR="00462052" w:rsidRPr="00AC7BD2">
              <w:rPr>
                <w:rFonts w:cstheme="minorHAnsi"/>
              </w:rPr>
              <w:t xml:space="preserve">current members to prepare and staff the stall/stand. </w:t>
            </w:r>
          </w:p>
        </w:tc>
        <w:tc>
          <w:tcPr>
            <w:tcW w:w="1026"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1884B9D" w14:textId="77777777" w:rsidR="00EE283B" w:rsidRDefault="00EE283B" w:rsidP="00EE283B">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Does the Shire or Council have a calendar of community events you can use?</w:t>
            </w:r>
          </w:p>
          <w:p w14:paraId="57D07012" w14:textId="24428E89" w:rsidR="00D1798D" w:rsidRDefault="00A62C57"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 xml:space="preserve">Which events </w:t>
            </w:r>
            <w:r w:rsidR="00CC3265">
              <w:rPr>
                <w:rFonts w:cstheme="minorHAnsi"/>
              </w:rPr>
              <w:t>are</w:t>
            </w:r>
            <w:r w:rsidRPr="00AC7BD2">
              <w:rPr>
                <w:rFonts w:cstheme="minorHAnsi"/>
              </w:rPr>
              <w:t xml:space="preserve"> suitable? </w:t>
            </w:r>
          </w:p>
          <w:p w14:paraId="15D16DFC" w14:textId="22164B1B" w:rsidR="007E23D9" w:rsidRPr="00AC7BD2" w:rsidRDefault="007E23D9" w:rsidP="00030B1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Can your Member and Community Engagement Coordinator assist you?</w:t>
            </w:r>
          </w:p>
        </w:tc>
        <w:tc>
          <w:tcPr>
            <w:tcW w:w="1026" w:type="pct"/>
            <w:tcBorders>
              <w:top w:val="single" w:sz="4" w:space="0" w:color="auto"/>
              <w:left w:val="single" w:sz="4" w:space="0" w:color="auto"/>
              <w:bottom w:val="single" w:sz="4" w:space="0" w:color="auto"/>
              <w:right w:val="single" w:sz="8" w:space="0" w:color="auto"/>
            </w:tcBorders>
            <w:shd w:val="clear" w:color="auto" w:fill="95B3D7" w:themeFill="accent1" w:themeFillTint="99"/>
          </w:tcPr>
          <w:p w14:paraId="49350ADC" w14:textId="32B68C70" w:rsidR="000A6421" w:rsidRPr="00AC7BD2" w:rsidRDefault="0017348E" w:rsidP="00030B1A">
            <w:pPr>
              <w:cnfStyle w:val="000000000000" w:firstRow="0" w:lastRow="0" w:firstColumn="0" w:lastColumn="0" w:oddVBand="0" w:evenVBand="0" w:oddHBand="0" w:evenHBand="0" w:firstRowFirstColumn="0" w:firstRowLastColumn="0" w:lastRowFirstColumn="0" w:lastRowLastColumn="0"/>
              <w:rPr>
                <w:rFonts w:cstheme="minorHAnsi"/>
              </w:rPr>
            </w:pPr>
            <w:r w:rsidRPr="00AC7BD2">
              <w:rPr>
                <w:rFonts w:cstheme="minorHAnsi"/>
              </w:rPr>
              <w:t>Member; Associate Member; Volunteer</w:t>
            </w:r>
          </w:p>
        </w:tc>
      </w:tr>
      <w:tr w:rsidR="000A32A7" w:rsidRPr="00AC7BD2" w14:paraId="29F3E742" w14:textId="77777777" w:rsidTr="00F2598A">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725" w:type="pct"/>
            <w:tcBorders>
              <w:top w:val="single" w:sz="4" w:space="0" w:color="auto"/>
              <w:left w:val="single" w:sz="8" w:space="0" w:color="auto"/>
              <w:bottom w:val="single" w:sz="8" w:space="0" w:color="auto"/>
              <w:right w:val="single" w:sz="4" w:space="0" w:color="auto"/>
            </w:tcBorders>
            <w:shd w:val="clear" w:color="auto" w:fill="004A99"/>
          </w:tcPr>
          <w:p w14:paraId="408C3976" w14:textId="6EE3E8A9" w:rsidR="009553D2" w:rsidRPr="00AC7BD2" w:rsidRDefault="009553D2" w:rsidP="00773B94">
            <w:pPr>
              <w:pStyle w:val="ListParagraph"/>
              <w:numPr>
                <w:ilvl w:val="0"/>
                <w:numId w:val="16"/>
              </w:numPr>
              <w:spacing w:before="240"/>
              <w:rPr>
                <w:rFonts w:cstheme="minorHAnsi"/>
              </w:rPr>
            </w:pPr>
            <w:r w:rsidRPr="00AC7BD2">
              <w:rPr>
                <w:rFonts w:cstheme="minorHAnsi"/>
              </w:rPr>
              <w:t>SOCIAL</w:t>
            </w:r>
            <w:r w:rsidR="00030B1A" w:rsidRPr="00AC7BD2">
              <w:rPr>
                <w:rFonts w:cstheme="minorHAnsi"/>
              </w:rPr>
              <w:t xml:space="preserve"> MEDIA </w:t>
            </w:r>
          </w:p>
        </w:tc>
        <w:tc>
          <w:tcPr>
            <w:tcW w:w="1091" w:type="pct"/>
            <w:tcBorders>
              <w:top w:val="single" w:sz="4" w:space="0" w:color="auto"/>
              <w:left w:val="single" w:sz="4" w:space="0" w:color="auto"/>
              <w:bottom w:val="single" w:sz="8" w:space="0" w:color="auto"/>
              <w:right w:val="single" w:sz="4" w:space="0" w:color="auto"/>
            </w:tcBorders>
            <w:shd w:val="clear" w:color="auto" w:fill="BFBFBF" w:themeFill="background1" w:themeFillShade="BF"/>
          </w:tcPr>
          <w:p w14:paraId="1D209EB6" w14:textId="77777777" w:rsidR="004B66FE" w:rsidRDefault="008E3EE8"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Captures a younger audience</w:t>
            </w:r>
            <w:r w:rsidR="004B66FE">
              <w:rPr>
                <w:rFonts w:cstheme="minorHAnsi"/>
              </w:rPr>
              <w:t xml:space="preserve">. </w:t>
            </w:r>
          </w:p>
          <w:p w14:paraId="381A8034" w14:textId="77777777" w:rsidR="004B66FE" w:rsidRDefault="004B66FE" w:rsidP="00030B1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008E3EE8" w:rsidRPr="00AC7BD2">
              <w:rPr>
                <w:rFonts w:cstheme="minorHAnsi"/>
              </w:rPr>
              <w:t>an be targeted to your local area</w:t>
            </w:r>
            <w:r w:rsidR="00127752" w:rsidRPr="00AC7BD2">
              <w:rPr>
                <w:rFonts w:cstheme="minorHAnsi"/>
              </w:rPr>
              <w:t>.</w:t>
            </w:r>
            <w:r w:rsidR="00EC57A4" w:rsidRPr="00AC7BD2">
              <w:rPr>
                <w:rFonts w:cstheme="minorHAnsi"/>
              </w:rPr>
              <w:t xml:space="preserve"> </w:t>
            </w:r>
          </w:p>
          <w:p w14:paraId="5E852CFF" w14:textId="76AF248F" w:rsidR="009553D2" w:rsidRPr="00AC7BD2" w:rsidRDefault="00EC57A4"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The Society already has Facebook, Twitter, Instagram</w:t>
            </w:r>
            <w:r w:rsidR="000B28EB" w:rsidRPr="00AC7BD2">
              <w:rPr>
                <w:rFonts w:cstheme="minorHAnsi"/>
              </w:rPr>
              <w:t xml:space="preserve">, </w:t>
            </w:r>
            <w:proofErr w:type="gramStart"/>
            <w:r w:rsidR="000B28EB" w:rsidRPr="00AC7BD2">
              <w:rPr>
                <w:rFonts w:cstheme="minorHAnsi"/>
              </w:rPr>
              <w:t>YouTube</w:t>
            </w:r>
            <w:proofErr w:type="gramEnd"/>
            <w:r w:rsidRPr="00AC7BD2">
              <w:rPr>
                <w:rFonts w:cstheme="minorHAnsi"/>
              </w:rPr>
              <w:t xml:space="preserve"> and LinkedIn accounts you can use. </w:t>
            </w:r>
          </w:p>
        </w:tc>
        <w:tc>
          <w:tcPr>
            <w:tcW w:w="1131" w:type="pct"/>
            <w:tcBorders>
              <w:top w:val="single" w:sz="4" w:space="0" w:color="auto"/>
              <w:left w:val="single" w:sz="4" w:space="0" w:color="auto"/>
              <w:bottom w:val="single" w:sz="8" w:space="0" w:color="auto"/>
              <w:right w:val="single" w:sz="4" w:space="0" w:color="auto"/>
            </w:tcBorders>
            <w:shd w:val="clear" w:color="auto" w:fill="BFBFBF" w:themeFill="background1" w:themeFillShade="BF"/>
          </w:tcPr>
          <w:p w14:paraId="361C1744" w14:textId="74C11DAC" w:rsidR="009553D2" w:rsidRPr="00AC7BD2" w:rsidRDefault="00127752"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 xml:space="preserve">Relies on our message being heard in what is already a very ‘crowded marketplace’. </w:t>
            </w:r>
          </w:p>
        </w:tc>
        <w:tc>
          <w:tcPr>
            <w:tcW w:w="1026" w:type="pct"/>
            <w:tcBorders>
              <w:top w:val="single" w:sz="4" w:space="0" w:color="auto"/>
              <w:left w:val="single" w:sz="4" w:space="0" w:color="auto"/>
              <w:bottom w:val="single" w:sz="8" w:space="0" w:color="auto"/>
              <w:right w:val="single" w:sz="4" w:space="0" w:color="auto"/>
            </w:tcBorders>
            <w:shd w:val="clear" w:color="auto" w:fill="BFBFBF" w:themeFill="background1" w:themeFillShade="BF"/>
          </w:tcPr>
          <w:p w14:paraId="6EB5635E" w14:textId="4A81501A" w:rsidR="009553D2" w:rsidRPr="00AC7BD2" w:rsidRDefault="00127752"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Need to discuss with social media team – regional office staff can provide advice</w:t>
            </w:r>
            <w:r w:rsidR="008F74F0" w:rsidRPr="00AC7BD2">
              <w:rPr>
                <w:rFonts w:cstheme="minorHAnsi"/>
              </w:rPr>
              <w:t xml:space="preserve"> on how to contact them</w:t>
            </w:r>
            <w:r w:rsidRPr="00AC7BD2">
              <w:rPr>
                <w:rFonts w:cstheme="minorHAnsi"/>
              </w:rPr>
              <w:t>.</w:t>
            </w:r>
          </w:p>
        </w:tc>
        <w:tc>
          <w:tcPr>
            <w:tcW w:w="1026" w:type="pct"/>
            <w:tcBorders>
              <w:top w:val="single" w:sz="4" w:space="0" w:color="auto"/>
              <w:left w:val="single" w:sz="4" w:space="0" w:color="auto"/>
              <w:bottom w:val="single" w:sz="8" w:space="0" w:color="auto"/>
              <w:right w:val="single" w:sz="8" w:space="0" w:color="auto"/>
            </w:tcBorders>
            <w:shd w:val="clear" w:color="auto" w:fill="BFBFBF" w:themeFill="background1" w:themeFillShade="BF"/>
          </w:tcPr>
          <w:p w14:paraId="3FB1FAEB" w14:textId="61A99B5C" w:rsidR="009553D2" w:rsidRPr="00AC7BD2" w:rsidRDefault="00127752" w:rsidP="00030B1A">
            <w:pPr>
              <w:cnfStyle w:val="000000100000" w:firstRow="0" w:lastRow="0" w:firstColumn="0" w:lastColumn="0" w:oddVBand="0" w:evenVBand="0" w:oddHBand="1" w:evenHBand="0" w:firstRowFirstColumn="0" w:firstRowLastColumn="0" w:lastRowFirstColumn="0" w:lastRowLastColumn="0"/>
              <w:rPr>
                <w:rFonts w:cstheme="minorHAnsi"/>
              </w:rPr>
            </w:pPr>
            <w:r w:rsidRPr="00AC7BD2">
              <w:rPr>
                <w:rFonts w:cstheme="minorHAnsi"/>
              </w:rPr>
              <w:t xml:space="preserve">Member; </w:t>
            </w:r>
            <w:r w:rsidR="00D510E9" w:rsidRPr="00AC7BD2">
              <w:rPr>
                <w:rFonts w:cstheme="minorHAnsi"/>
              </w:rPr>
              <w:t>Associate Member; Volunteer</w:t>
            </w:r>
          </w:p>
        </w:tc>
      </w:tr>
    </w:tbl>
    <w:p w14:paraId="25F97D4E" w14:textId="77777777" w:rsidR="00E16822" w:rsidRDefault="00E16822" w:rsidP="00126423">
      <w:pPr>
        <w:sectPr w:rsidR="00E16822" w:rsidSect="00010C92">
          <w:pgSz w:w="16838" w:h="11906" w:orient="landscape"/>
          <w:pgMar w:top="1440" w:right="1080" w:bottom="1440" w:left="1080" w:header="708" w:footer="708" w:gutter="0"/>
          <w:cols w:space="708"/>
          <w:titlePg/>
          <w:docGrid w:linePitch="360"/>
        </w:sectPr>
      </w:pPr>
    </w:p>
    <w:p w14:paraId="0877233D" w14:textId="7CA285C9" w:rsidR="00123716" w:rsidRDefault="0092583F" w:rsidP="00773B94">
      <w:pPr>
        <w:pStyle w:val="Heading3"/>
        <w:numPr>
          <w:ilvl w:val="0"/>
          <w:numId w:val="25"/>
        </w:numPr>
      </w:pPr>
      <w:r>
        <w:lastRenderedPageBreak/>
        <w:t>Giv</w:t>
      </w:r>
      <w:r w:rsidR="00A17FD1">
        <w:t>ing</w:t>
      </w:r>
      <w:r>
        <w:t xml:space="preserve"> a </w:t>
      </w:r>
      <w:r w:rsidR="00123716" w:rsidRPr="00123716">
        <w:t>‘Pulpit talk’ at your Parish Church</w:t>
      </w:r>
    </w:p>
    <w:p w14:paraId="1EC3D5EF" w14:textId="3CDC9B17" w:rsidR="00007C48" w:rsidRDefault="00E7290E" w:rsidP="00773B94">
      <w:pPr>
        <w:pStyle w:val="ListParagraph"/>
        <w:numPr>
          <w:ilvl w:val="0"/>
          <w:numId w:val="7"/>
        </w:numPr>
      </w:pPr>
      <w:r>
        <w:t xml:space="preserve">Arrange </w:t>
      </w:r>
      <w:r w:rsidR="007960D9">
        <w:t>to</w:t>
      </w:r>
      <w:r>
        <w:t xml:space="preserve"> meet with your Parish Priest </w:t>
      </w:r>
      <w:r w:rsidR="009375FF">
        <w:t>and</w:t>
      </w:r>
      <w:r>
        <w:t xml:space="preserve"> </w:t>
      </w:r>
      <w:r w:rsidR="004A4BFD">
        <w:t>a</w:t>
      </w:r>
      <w:r>
        <w:t xml:space="preserve">sk </w:t>
      </w:r>
      <w:r w:rsidR="00FC54FD">
        <w:t>i</w:t>
      </w:r>
      <w:r>
        <w:t xml:space="preserve">f you can </w:t>
      </w:r>
      <w:r w:rsidR="004D4F31">
        <w:t xml:space="preserve">make an </w:t>
      </w:r>
      <w:r>
        <w:t xml:space="preserve">appeal at </w:t>
      </w:r>
      <w:proofErr w:type="gramStart"/>
      <w:r>
        <w:t xml:space="preserve">all </w:t>
      </w:r>
      <w:r w:rsidR="004D4F31">
        <w:t>of</w:t>
      </w:r>
      <w:proofErr w:type="gramEnd"/>
      <w:r w:rsidR="004D4F31">
        <w:t xml:space="preserve"> </w:t>
      </w:r>
      <w:r>
        <w:t xml:space="preserve">the Masses over a selected weekend. </w:t>
      </w:r>
      <w:r w:rsidR="007960D9">
        <w:t xml:space="preserve">Let him know why you </w:t>
      </w:r>
      <w:r>
        <w:t xml:space="preserve">need to recruit </w:t>
      </w:r>
      <w:r w:rsidR="007960D9">
        <w:t xml:space="preserve">more members </w:t>
      </w:r>
      <w:r>
        <w:t xml:space="preserve">and </w:t>
      </w:r>
      <w:r w:rsidR="007960D9">
        <w:t xml:space="preserve">advise him that </w:t>
      </w:r>
      <w:r>
        <w:t xml:space="preserve">you will only need five minutes to deliver your </w:t>
      </w:r>
      <w:r w:rsidR="007960D9">
        <w:t>talk</w:t>
      </w:r>
      <w:r>
        <w:t>.</w:t>
      </w:r>
    </w:p>
    <w:p w14:paraId="7243B2F8" w14:textId="75AFC42F" w:rsidR="00633D07" w:rsidRDefault="007960D9" w:rsidP="00773B94">
      <w:pPr>
        <w:pStyle w:val="ListParagraph"/>
        <w:numPr>
          <w:ilvl w:val="0"/>
          <w:numId w:val="7"/>
        </w:numPr>
      </w:pPr>
      <w:r>
        <w:t>A</w:t>
      </w:r>
      <w:r w:rsidR="00E7290E">
        <w:t xml:space="preserve">sk the Parish Priest if he will put a notice in the Parish </w:t>
      </w:r>
      <w:r w:rsidR="00DD3C8A">
        <w:t>newsletter</w:t>
      </w:r>
      <w:r w:rsidR="00276416">
        <w:t>/</w:t>
      </w:r>
      <w:r w:rsidR="001E1DCA">
        <w:t>bulletin</w:t>
      </w:r>
      <w:r w:rsidR="00E7290E">
        <w:t xml:space="preserve"> that will inform the congregation of your forthcoming </w:t>
      </w:r>
      <w:r w:rsidR="00DD3C8A">
        <w:t>talk</w:t>
      </w:r>
      <w:r w:rsidR="00E7290E">
        <w:t xml:space="preserve"> and the Mass times at which it will be heard. </w:t>
      </w:r>
    </w:p>
    <w:p w14:paraId="40153622" w14:textId="7DA2925B" w:rsidR="00637463" w:rsidRPr="00637463" w:rsidRDefault="00637463" w:rsidP="00773B94">
      <w:pPr>
        <w:pStyle w:val="ListParagraph"/>
        <w:numPr>
          <w:ilvl w:val="0"/>
          <w:numId w:val="7"/>
        </w:numPr>
        <w:rPr>
          <w:color w:val="FF0000"/>
        </w:rPr>
      </w:pPr>
      <w:r>
        <w:t xml:space="preserve">Choose </w:t>
      </w:r>
      <w:r w:rsidR="00E7290E">
        <w:t xml:space="preserve">a speaker from your </w:t>
      </w:r>
      <w:r w:rsidR="00633D07">
        <w:t>Conference</w:t>
      </w:r>
      <w:r w:rsidR="00E7290E">
        <w:t xml:space="preserve"> and prepare some talking points to help the speaker give a simple, </w:t>
      </w:r>
      <w:proofErr w:type="gramStart"/>
      <w:r w:rsidR="00E7290E">
        <w:t>heartfelt</w:t>
      </w:r>
      <w:proofErr w:type="gramEnd"/>
      <w:r w:rsidR="00E7290E">
        <w:t xml:space="preserve"> and engaging speech. </w:t>
      </w:r>
      <w:r w:rsidR="00FC54FD">
        <w:t>Include</w:t>
      </w:r>
      <w:r w:rsidR="00E7290E">
        <w:t xml:space="preserve"> a story or personal experience. Tell </w:t>
      </w:r>
      <w:r w:rsidR="006F6A21">
        <w:t>the Congregation</w:t>
      </w:r>
      <w:r w:rsidR="00E7290E">
        <w:t xml:space="preserve"> </w:t>
      </w:r>
      <w:r w:rsidR="00E7290E" w:rsidRPr="006F6A21">
        <w:rPr>
          <w:i/>
          <w:iCs/>
        </w:rPr>
        <w:t>what</w:t>
      </w:r>
      <w:r w:rsidR="00E7290E">
        <w:t xml:space="preserve"> you do</w:t>
      </w:r>
      <w:r w:rsidR="006F6A21">
        <w:t>,</w:t>
      </w:r>
      <w:r w:rsidR="00E7290E">
        <w:t xml:space="preserve"> </w:t>
      </w:r>
      <w:r w:rsidR="00E7290E" w:rsidRPr="00637463">
        <w:rPr>
          <w:i/>
          <w:iCs/>
        </w:rPr>
        <w:t>why</w:t>
      </w:r>
      <w:r w:rsidR="00E7290E">
        <w:t xml:space="preserve"> you do it and </w:t>
      </w:r>
      <w:r>
        <w:t>the</w:t>
      </w:r>
      <w:r w:rsidR="00E7290E">
        <w:t xml:space="preserve"> </w:t>
      </w:r>
      <w:r w:rsidR="00E7290E" w:rsidRPr="006F6A21">
        <w:rPr>
          <w:i/>
          <w:iCs/>
        </w:rPr>
        <w:t>difference it makes</w:t>
      </w:r>
      <w:r w:rsidR="00E7290E">
        <w:t xml:space="preserve">. </w:t>
      </w:r>
    </w:p>
    <w:p w14:paraId="5B3754DC" w14:textId="3106211F" w:rsidR="001C0574" w:rsidRPr="001C0574" w:rsidRDefault="00E7290E" w:rsidP="00773B94">
      <w:pPr>
        <w:pStyle w:val="ListParagraph"/>
        <w:numPr>
          <w:ilvl w:val="0"/>
          <w:numId w:val="7"/>
        </w:numPr>
        <w:rPr>
          <w:color w:val="FF0000"/>
        </w:rPr>
      </w:pPr>
      <w:r>
        <w:t xml:space="preserve">The best time for the </w:t>
      </w:r>
      <w:r w:rsidR="00637463">
        <w:t>talk</w:t>
      </w:r>
      <w:r>
        <w:t xml:space="preserve"> is after the Communion service</w:t>
      </w:r>
      <w:r w:rsidR="00CF4500">
        <w:t xml:space="preserve">. Ask </w:t>
      </w:r>
      <w:r>
        <w:t xml:space="preserve">the Priest to </w:t>
      </w:r>
      <w:r w:rsidR="00CF4500">
        <w:t>i</w:t>
      </w:r>
      <w:r>
        <w:t xml:space="preserve">ntroduce you and tell the </w:t>
      </w:r>
      <w:r w:rsidR="00CF4500">
        <w:t>C</w:t>
      </w:r>
      <w:r>
        <w:t xml:space="preserve">ongregation the reason for your </w:t>
      </w:r>
      <w:r w:rsidR="00CF4500">
        <w:t>talk</w:t>
      </w:r>
      <w:r>
        <w:t xml:space="preserve">. </w:t>
      </w:r>
      <w:r w:rsidR="00F733B8" w:rsidRPr="00637463">
        <w:t xml:space="preserve">Appendix 1 </w:t>
      </w:r>
      <w:r w:rsidR="00CC4E2B">
        <w:t>is</w:t>
      </w:r>
      <w:r w:rsidR="00F733B8">
        <w:t xml:space="preserve"> a</w:t>
      </w:r>
      <w:r w:rsidR="00D17CA0">
        <w:t xml:space="preserve">n example of a </w:t>
      </w:r>
      <w:r w:rsidR="00637463">
        <w:t xml:space="preserve">recent </w:t>
      </w:r>
      <w:r w:rsidR="00F733B8">
        <w:t>Pulpit</w:t>
      </w:r>
      <w:r w:rsidR="00D17CA0">
        <w:t xml:space="preserve"> Talk</w:t>
      </w:r>
      <w:r w:rsidR="00637463">
        <w:t xml:space="preserve"> given in Armidale Diocese</w:t>
      </w:r>
      <w:r w:rsidR="00D17CA0">
        <w:t xml:space="preserve">. </w:t>
      </w:r>
    </w:p>
    <w:p w14:paraId="19E343C7" w14:textId="78335A55" w:rsidR="00A72B51" w:rsidRPr="00EF21FB" w:rsidRDefault="002F60E1" w:rsidP="00773B94">
      <w:pPr>
        <w:pStyle w:val="ListParagraph"/>
        <w:numPr>
          <w:ilvl w:val="0"/>
          <w:numId w:val="7"/>
        </w:numPr>
        <w:rPr>
          <w:color w:val="FF0000"/>
        </w:rPr>
      </w:pPr>
      <w:r>
        <w:t>Provide the Congregation with</w:t>
      </w:r>
      <w:r w:rsidR="00E7290E">
        <w:t xml:space="preserve"> </w:t>
      </w:r>
      <w:r w:rsidR="00CC4E2B">
        <w:t xml:space="preserve">a brochure or </w:t>
      </w:r>
      <w:r w:rsidR="00B5476C">
        <w:t>flier</w:t>
      </w:r>
      <w:r w:rsidR="00E7290E">
        <w:t xml:space="preserve"> to take home. These </w:t>
      </w:r>
      <w:r w:rsidR="00B5476C">
        <w:t>should</w:t>
      </w:r>
      <w:r w:rsidR="00E7290E">
        <w:t xml:space="preserve"> have been prepared earlier and will confirm both </w:t>
      </w:r>
      <w:r w:rsidR="00B5476C">
        <w:t xml:space="preserve">the </w:t>
      </w:r>
      <w:r w:rsidR="00E7290E">
        <w:t xml:space="preserve">invitation </w:t>
      </w:r>
      <w:r w:rsidR="00B5476C">
        <w:t xml:space="preserve">to </w:t>
      </w:r>
      <w:r w:rsidR="002369B5">
        <w:t xml:space="preserve">find out more about becoming a member and provide details of who </w:t>
      </w:r>
      <w:r w:rsidR="00EF21FB">
        <w:t xml:space="preserve">to </w:t>
      </w:r>
      <w:r w:rsidR="002369B5">
        <w:t xml:space="preserve">contact </w:t>
      </w:r>
      <w:r w:rsidR="00EF21FB">
        <w:t>for more information</w:t>
      </w:r>
      <w:r w:rsidR="002369B5">
        <w:t>.</w:t>
      </w:r>
    </w:p>
    <w:p w14:paraId="2A37CA55" w14:textId="12CFF5B3" w:rsidR="00EF21FB" w:rsidRPr="008D3C40" w:rsidRDefault="00EF21FB" w:rsidP="00773B94">
      <w:pPr>
        <w:pStyle w:val="ListParagraph"/>
        <w:numPr>
          <w:ilvl w:val="0"/>
          <w:numId w:val="7"/>
        </w:numPr>
        <w:rPr>
          <w:color w:val="FF0000"/>
        </w:rPr>
      </w:pPr>
      <w:r>
        <w:t xml:space="preserve">Make yourself available to talk to people after Mass. </w:t>
      </w:r>
    </w:p>
    <w:p w14:paraId="09C3D02C" w14:textId="29590E48" w:rsidR="00D43404" w:rsidRDefault="00413640" w:rsidP="00773B94">
      <w:pPr>
        <w:pStyle w:val="Heading3"/>
        <w:numPr>
          <w:ilvl w:val="0"/>
          <w:numId w:val="25"/>
        </w:numPr>
      </w:pPr>
      <w:r>
        <w:t xml:space="preserve">Connecting with </w:t>
      </w:r>
      <w:r w:rsidR="00EA449F">
        <w:t xml:space="preserve">the </w:t>
      </w:r>
      <w:r w:rsidR="000F1DCD">
        <w:t>School</w:t>
      </w:r>
      <w:r w:rsidR="00F324C6">
        <w:t xml:space="preserve"> Community</w:t>
      </w:r>
    </w:p>
    <w:p w14:paraId="60F97C73" w14:textId="42604AAE" w:rsidR="00631F0D" w:rsidRDefault="00D15DC3" w:rsidP="00AC1BC6">
      <w:r>
        <w:t xml:space="preserve">If your local </w:t>
      </w:r>
      <w:r w:rsidR="00F329DC">
        <w:t xml:space="preserve">Catholic </w:t>
      </w:r>
      <w:r>
        <w:t>school</w:t>
      </w:r>
      <w:r w:rsidR="00300F90">
        <w:t>s</w:t>
      </w:r>
      <w:r>
        <w:t xml:space="preserve"> already ha</w:t>
      </w:r>
      <w:r w:rsidR="00300F90">
        <w:t>ve</w:t>
      </w:r>
      <w:r>
        <w:t xml:space="preserve"> a</w:t>
      </w:r>
      <w:r w:rsidR="00D43404">
        <w:t xml:space="preserve"> </w:t>
      </w:r>
      <w:r w:rsidR="00AC1BC6">
        <w:t>‘</w:t>
      </w:r>
      <w:r w:rsidR="00D43404">
        <w:t>Conference</w:t>
      </w:r>
      <w:r w:rsidR="00AC1BC6">
        <w:t>’</w:t>
      </w:r>
      <w:r w:rsidR="00D43404">
        <w:t xml:space="preserve"> </w:t>
      </w:r>
      <w:r w:rsidR="00AC1BC6">
        <w:t xml:space="preserve">such as a </w:t>
      </w:r>
      <w:r w:rsidR="00D43404">
        <w:t>Mini Vinnies</w:t>
      </w:r>
      <w:r w:rsidR="008D6DA6">
        <w:t xml:space="preserve"> or a </w:t>
      </w:r>
      <w:r w:rsidR="007A3E18">
        <w:t>H</w:t>
      </w:r>
      <w:r w:rsidR="00D43404">
        <w:t>igh</w:t>
      </w:r>
      <w:r w:rsidR="00DF42CA">
        <w:t xml:space="preserve"> S</w:t>
      </w:r>
      <w:r w:rsidR="00D43404">
        <w:t>chool</w:t>
      </w:r>
      <w:r w:rsidR="000B11FF">
        <w:t xml:space="preserve"> Conference</w:t>
      </w:r>
      <w:r>
        <w:t>, it will be ea</w:t>
      </w:r>
      <w:r w:rsidR="00DD7CE1">
        <w:t>s</w:t>
      </w:r>
      <w:r w:rsidR="00300F90">
        <w:t>ier</w:t>
      </w:r>
      <w:r w:rsidR="00DD7CE1">
        <w:t xml:space="preserve"> to </w:t>
      </w:r>
      <w:r w:rsidR="00D84E99">
        <w:t>try to</w:t>
      </w:r>
      <w:r w:rsidR="00DD7CE1">
        <w:t xml:space="preserve"> recruit new </w:t>
      </w:r>
      <w:r w:rsidR="00D84E99" w:rsidRPr="00A56B21">
        <w:t>me</w:t>
      </w:r>
      <w:r w:rsidR="00DD7CE1" w:rsidRPr="00A56B21">
        <w:t xml:space="preserve">mbers. </w:t>
      </w:r>
      <w:r w:rsidR="00D156BE" w:rsidRPr="00A56B21">
        <w:t xml:space="preserve">The Schools and Youth Engagement Coordinator in your Regional Office will </w:t>
      </w:r>
      <w:r w:rsidR="00CF4BA9">
        <w:t xml:space="preserve">know what </w:t>
      </w:r>
      <w:r w:rsidR="00545ED3">
        <w:t xml:space="preserve">already exists at the school </w:t>
      </w:r>
      <w:r w:rsidR="003A693B" w:rsidRPr="00A56B21">
        <w:t>and c</w:t>
      </w:r>
      <w:r w:rsidR="007A3E18" w:rsidRPr="00A56B21">
        <w:t>an</w:t>
      </w:r>
      <w:r w:rsidR="003A693B" w:rsidRPr="00A56B21">
        <w:t xml:space="preserve"> put you in touch</w:t>
      </w:r>
      <w:r w:rsidR="003A693B">
        <w:t xml:space="preserve"> with the </w:t>
      </w:r>
      <w:r w:rsidR="00DF603D">
        <w:t xml:space="preserve">right </w:t>
      </w:r>
      <w:r w:rsidR="0086493A">
        <w:t>teacher</w:t>
      </w:r>
      <w:r w:rsidR="00D156BE">
        <w:t xml:space="preserve">. </w:t>
      </w:r>
    </w:p>
    <w:p w14:paraId="38ABF6F8" w14:textId="05A0DF26" w:rsidR="0084509E" w:rsidRDefault="000B11FF" w:rsidP="00D43404">
      <w:r>
        <w:t>If</w:t>
      </w:r>
      <w:r w:rsidR="0095295B">
        <w:t xml:space="preserve"> there is no Mini Vinnies or High</w:t>
      </w:r>
      <w:r w:rsidR="007A3E18">
        <w:t xml:space="preserve"> S</w:t>
      </w:r>
      <w:r w:rsidR="002B263F">
        <w:t>c</w:t>
      </w:r>
      <w:r w:rsidR="00CB3E19">
        <w:t>h</w:t>
      </w:r>
      <w:r w:rsidR="0095295B">
        <w:t>ool Conference</w:t>
      </w:r>
      <w:r>
        <w:t xml:space="preserve">, </w:t>
      </w:r>
      <w:r w:rsidR="00CB3E19">
        <w:t xml:space="preserve">find out if </w:t>
      </w:r>
      <w:r>
        <w:t>the</w:t>
      </w:r>
      <w:r w:rsidR="006946E9">
        <w:t>re is an</w:t>
      </w:r>
      <w:r w:rsidR="0086493A">
        <w:t>other</w:t>
      </w:r>
      <w:r w:rsidR="006946E9">
        <w:t xml:space="preserve"> connection </w:t>
      </w:r>
      <w:r w:rsidR="001D7150">
        <w:t>between the school and</w:t>
      </w:r>
      <w:r w:rsidR="00D43404">
        <w:t xml:space="preserve"> the Society</w:t>
      </w:r>
      <w:r w:rsidR="002B263F">
        <w:t xml:space="preserve">. </w:t>
      </w:r>
      <w:r w:rsidR="00EA449F">
        <w:t>This could be</w:t>
      </w:r>
      <w:r w:rsidR="002B263F">
        <w:t xml:space="preserve"> through the Family Educator or Religious Education Coordinator, for example. See if you can</w:t>
      </w:r>
      <w:r w:rsidR="00AF4C47">
        <w:t xml:space="preserve"> us</w:t>
      </w:r>
      <w:r w:rsidR="00AA0A68">
        <w:t xml:space="preserve">e that connection to </w:t>
      </w:r>
      <w:r w:rsidR="001825A8">
        <w:t xml:space="preserve">speak to </w:t>
      </w:r>
      <w:r w:rsidR="002A2603">
        <w:t xml:space="preserve">students, </w:t>
      </w:r>
      <w:proofErr w:type="gramStart"/>
      <w:r w:rsidR="001825A8">
        <w:t>teachers</w:t>
      </w:r>
      <w:proofErr w:type="gramEnd"/>
      <w:r w:rsidR="00D206F3">
        <w:t xml:space="preserve"> </w:t>
      </w:r>
      <w:r w:rsidR="002A2603">
        <w:t>or</w:t>
      </w:r>
      <w:r w:rsidR="001825A8">
        <w:t xml:space="preserve"> parent</w:t>
      </w:r>
      <w:r w:rsidR="002B263F">
        <w:t>s</w:t>
      </w:r>
      <w:r w:rsidR="001825A8">
        <w:t xml:space="preserve"> </w:t>
      </w:r>
      <w:r w:rsidR="00AA0A68">
        <w:t xml:space="preserve">about </w:t>
      </w:r>
      <w:r w:rsidR="002B263F">
        <w:t>deepening their involvement</w:t>
      </w:r>
      <w:r w:rsidR="00ED7532">
        <w:t xml:space="preserve"> with </w:t>
      </w:r>
      <w:r w:rsidR="00D43404">
        <w:t>the Society.</w:t>
      </w:r>
      <w:r w:rsidR="00DF603D">
        <w:t xml:space="preserve"> </w:t>
      </w:r>
    </w:p>
    <w:p w14:paraId="7B8D2CCF" w14:textId="4ED66110" w:rsidR="006C6814" w:rsidRDefault="006C6814" w:rsidP="00D43404">
      <w:r>
        <w:t xml:space="preserve">If there is no existing connection, you could write to the School Principal (see Appendix 2). </w:t>
      </w:r>
    </w:p>
    <w:p w14:paraId="65AF6FB3" w14:textId="421E37BD" w:rsidR="00D43404" w:rsidRDefault="00C76EC7" w:rsidP="00D43404">
      <w:r>
        <w:t xml:space="preserve">You can </w:t>
      </w:r>
      <w:r w:rsidR="00B2393C">
        <w:t>encourage</w:t>
      </w:r>
      <w:r w:rsidR="00D43404">
        <w:t xml:space="preserve"> teachers and parents to get involved in </w:t>
      </w:r>
      <w:r w:rsidR="00B2393C">
        <w:t>the Society by</w:t>
      </w:r>
      <w:r>
        <w:t>:</w:t>
      </w:r>
    </w:p>
    <w:p w14:paraId="69981D0C" w14:textId="58E27EDA" w:rsidR="00EC0600" w:rsidRDefault="00D43404" w:rsidP="00773B94">
      <w:pPr>
        <w:pStyle w:val="ListParagraph"/>
        <w:numPr>
          <w:ilvl w:val="0"/>
          <w:numId w:val="8"/>
        </w:numPr>
      </w:pPr>
      <w:r>
        <w:t>Invit</w:t>
      </w:r>
      <w:r w:rsidR="00C76EC7">
        <w:t>ing</w:t>
      </w:r>
      <w:r>
        <w:t xml:space="preserve"> parents and teachers to volunteer on a service or join your Conference.  </w:t>
      </w:r>
    </w:p>
    <w:p w14:paraId="2833C284" w14:textId="1480AEF4" w:rsidR="00D43404" w:rsidRDefault="00D43404" w:rsidP="00773B94">
      <w:pPr>
        <w:pStyle w:val="ListParagraph"/>
        <w:numPr>
          <w:ilvl w:val="0"/>
          <w:numId w:val="8"/>
        </w:numPr>
      </w:pPr>
      <w:r>
        <w:t xml:space="preserve">Create a sub-conference which is connected to </w:t>
      </w:r>
      <w:r w:rsidR="00B57737">
        <w:t xml:space="preserve">your </w:t>
      </w:r>
      <w:r>
        <w:t>Conference</w:t>
      </w:r>
      <w:r w:rsidR="00B57737">
        <w:t xml:space="preserve">, such as a </w:t>
      </w:r>
      <w:r w:rsidR="00D206F3">
        <w:t>‘P</w:t>
      </w:r>
      <w:r>
        <w:t xml:space="preserve">arents and </w:t>
      </w:r>
      <w:r w:rsidR="00D206F3">
        <w:t>T</w:t>
      </w:r>
      <w:r>
        <w:t>eachers Conference</w:t>
      </w:r>
      <w:r w:rsidR="00D206F3">
        <w:t>’</w:t>
      </w:r>
      <w:r>
        <w:t xml:space="preserve">. </w:t>
      </w:r>
    </w:p>
    <w:p w14:paraId="261502C6" w14:textId="0DF59D3D" w:rsidR="00F605CA" w:rsidRDefault="00F605CA" w:rsidP="00F605CA">
      <w:r>
        <w:t>You can encourage older High School students (Years 11 and 12) to</w:t>
      </w:r>
      <w:r w:rsidR="00DF06AB">
        <w:t xml:space="preserve"> become a member of your</w:t>
      </w:r>
      <w:r w:rsidR="00D206F3">
        <w:t xml:space="preserve"> Conference</w:t>
      </w:r>
      <w:r w:rsidR="00DF06AB">
        <w:t xml:space="preserve"> by</w:t>
      </w:r>
      <w:r>
        <w:t>:</w:t>
      </w:r>
    </w:p>
    <w:p w14:paraId="0223AF9E" w14:textId="65DDBDA6" w:rsidR="00F605CA" w:rsidRDefault="00D86189" w:rsidP="00773B94">
      <w:pPr>
        <w:pStyle w:val="ListParagraph"/>
        <w:numPr>
          <w:ilvl w:val="0"/>
          <w:numId w:val="20"/>
        </w:numPr>
      </w:pPr>
      <w:r>
        <w:t>Identifying</w:t>
      </w:r>
      <w:r w:rsidR="00F605CA">
        <w:t xml:space="preserve"> </w:t>
      </w:r>
      <w:r w:rsidR="00F41693">
        <w:t xml:space="preserve">specific </w:t>
      </w:r>
      <w:r w:rsidR="00F605CA">
        <w:t xml:space="preserve">students that are suitable, </w:t>
      </w:r>
      <w:r>
        <w:t xml:space="preserve">interested and </w:t>
      </w:r>
      <w:r w:rsidR="006374B2">
        <w:t xml:space="preserve">have a little </w:t>
      </w:r>
      <w:r>
        <w:t xml:space="preserve">time to </w:t>
      </w:r>
      <w:r w:rsidR="006374B2">
        <w:t>give.</w:t>
      </w:r>
    </w:p>
    <w:p w14:paraId="73694285" w14:textId="199BB90B" w:rsidR="006374B2" w:rsidRDefault="00F41693" w:rsidP="00773B94">
      <w:pPr>
        <w:pStyle w:val="ListParagraph"/>
        <w:numPr>
          <w:ilvl w:val="0"/>
          <w:numId w:val="20"/>
        </w:numPr>
      </w:pPr>
      <w:r>
        <w:t xml:space="preserve">Arranging to speak </w:t>
      </w:r>
      <w:r w:rsidR="006C0BE8">
        <w:t>directly to</w:t>
      </w:r>
      <w:r>
        <w:t xml:space="preserve"> those students about the </w:t>
      </w:r>
      <w:r w:rsidR="00C40F37">
        <w:t>opportunity.</w:t>
      </w:r>
    </w:p>
    <w:p w14:paraId="2B9850C1" w14:textId="752B8C9E" w:rsidR="00C40F37" w:rsidRDefault="00C40F37" w:rsidP="00773B94">
      <w:pPr>
        <w:pStyle w:val="ListParagraph"/>
        <w:numPr>
          <w:ilvl w:val="0"/>
          <w:numId w:val="20"/>
        </w:numPr>
      </w:pPr>
      <w:r>
        <w:t xml:space="preserve">Welcoming them to your Conference and providing opportunities for them to engage </w:t>
      </w:r>
      <w:r w:rsidR="00A477F0">
        <w:t>outside of school hours and with the full support of an existing Conference member.</w:t>
      </w:r>
    </w:p>
    <w:p w14:paraId="0507AE3D" w14:textId="47BF7F0F" w:rsidR="00A477F0" w:rsidRDefault="00A477F0" w:rsidP="00A477F0">
      <w:pPr>
        <w:rPr>
          <w:i/>
          <w:iCs/>
          <w:color w:val="FF0000"/>
        </w:rPr>
      </w:pPr>
      <w:r>
        <w:rPr>
          <w:i/>
          <w:iCs/>
        </w:rPr>
        <w:lastRenderedPageBreak/>
        <w:t xml:space="preserve">A Conference in Manning Region </w:t>
      </w:r>
      <w:r w:rsidR="00B66CA8">
        <w:rPr>
          <w:i/>
          <w:iCs/>
        </w:rPr>
        <w:t xml:space="preserve">successfully recruited three young people as Conference </w:t>
      </w:r>
      <w:r w:rsidR="006E2866">
        <w:rPr>
          <w:i/>
          <w:iCs/>
        </w:rPr>
        <w:t>M</w:t>
      </w:r>
      <w:r w:rsidR="00B66CA8">
        <w:rPr>
          <w:i/>
          <w:iCs/>
        </w:rPr>
        <w:t xml:space="preserve">embers using this method. </w:t>
      </w:r>
      <w:r w:rsidR="003A30D9">
        <w:rPr>
          <w:i/>
          <w:iCs/>
        </w:rPr>
        <w:t xml:space="preserve">They work alongside </w:t>
      </w:r>
      <w:r w:rsidR="006A2831">
        <w:rPr>
          <w:i/>
          <w:iCs/>
        </w:rPr>
        <w:t>adult Conference M</w:t>
      </w:r>
      <w:r w:rsidR="002F5FEF">
        <w:rPr>
          <w:i/>
          <w:iCs/>
        </w:rPr>
        <w:t>e</w:t>
      </w:r>
      <w:r w:rsidR="006A2831">
        <w:rPr>
          <w:i/>
          <w:iCs/>
        </w:rPr>
        <w:t>mbers on a Saturday morning in a Centre</w:t>
      </w:r>
      <w:r w:rsidR="00B227EA">
        <w:rPr>
          <w:i/>
          <w:iCs/>
        </w:rPr>
        <w:t xml:space="preserve">. </w:t>
      </w:r>
      <w:r w:rsidR="00394741">
        <w:rPr>
          <w:i/>
          <w:iCs/>
        </w:rPr>
        <w:t xml:space="preserve">Even if their interest wanes after </w:t>
      </w:r>
      <w:r w:rsidR="00EB4FBB">
        <w:rPr>
          <w:i/>
          <w:iCs/>
        </w:rPr>
        <w:t>a period</w:t>
      </w:r>
      <w:r w:rsidR="00394741">
        <w:rPr>
          <w:i/>
          <w:iCs/>
        </w:rPr>
        <w:t xml:space="preserve">, the Regional Council President ‘keeps them </w:t>
      </w:r>
      <w:r w:rsidR="00293C4A">
        <w:rPr>
          <w:i/>
          <w:iCs/>
        </w:rPr>
        <w:t xml:space="preserve">on the books’ and having sown the seed, they often return to </w:t>
      </w:r>
      <w:r w:rsidR="002F5FEF">
        <w:rPr>
          <w:i/>
          <w:iCs/>
        </w:rPr>
        <w:t xml:space="preserve">Conference work </w:t>
      </w:r>
      <w:proofErr w:type="gramStart"/>
      <w:r w:rsidR="002F5FEF">
        <w:rPr>
          <w:i/>
          <w:iCs/>
        </w:rPr>
        <w:t>at a later time</w:t>
      </w:r>
      <w:proofErr w:type="gramEnd"/>
      <w:r w:rsidR="002F5FEF">
        <w:rPr>
          <w:i/>
          <w:iCs/>
        </w:rPr>
        <w:t xml:space="preserve">. </w:t>
      </w:r>
      <w:r w:rsidR="00EB4FBB">
        <w:rPr>
          <w:i/>
          <w:iCs/>
        </w:rPr>
        <w:t xml:space="preserve">These young members can be given a certificate or other acknowledgment of their contribution. </w:t>
      </w:r>
      <w:r w:rsidR="00387DCC">
        <w:rPr>
          <w:i/>
          <w:iCs/>
          <w:color w:val="FF0000"/>
        </w:rPr>
        <w:t xml:space="preserve"> </w:t>
      </w:r>
    </w:p>
    <w:p w14:paraId="2176CB47" w14:textId="5334C15F" w:rsidR="00D43404" w:rsidRDefault="004B38BA" w:rsidP="00773B94">
      <w:pPr>
        <w:pStyle w:val="Heading3"/>
        <w:numPr>
          <w:ilvl w:val="0"/>
          <w:numId w:val="25"/>
        </w:numPr>
      </w:pPr>
      <w:r>
        <w:t>Advertis</w:t>
      </w:r>
      <w:r w:rsidR="00630F4B">
        <w:t>ing</w:t>
      </w:r>
      <w:r>
        <w:t xml:space="preserve"> Online</w:t>
      </w:r>
    </w:p>
    <w:p w14:paraId="5C8879BB" w14:textId="460A7FFC" w:rsidR="00D43404" w:rsidRPr="004313D9" w:rsidRDefault="0055254E" w:rsidP="00D43404">
      <w:r>
        <w:t>‘</w:t>
      </w:r>
      <w:r w:rsidR="00D43404">
        <w:t>Seek</w:t>
      </w:r>
      <w:r>
        <w:t>’</w:t>
      </w:r>
      <w:r w:rsidR="00D43404">
        <w:t xml:space="preserve"> is </w:t>
      </w:r>
      <w:r w:rsidR="00C31A22">
        <w:t xml:space="preserve">the most popular website for </w:t>
      </w:r>
      <w:r w:rsidR="00696AA3">
        <w:t>jobs ads. Seek</w:t>
      </w:r>
      <w:r w:rsidR="00D43404">
        <w:t xml:space="preserve"> focus</w:t>
      </w:r>
      <w:r w:rsidR="00696AA3">
        <w:t>es</w:t>
      </w:r>
      <w:r w:rsidR="00D43404">
        <w:t xml:space="preserve"> on matching jobseekers </w:t>
      </w:r>
      <w:r w:rsidR="00662320">
        <w:t>to</w:t>
      </w:r>
      <w:r w:rsidR="00D43404">
        <w:t xml:space="preserve"> employment opportunities</w:t>
      </w:r>
      <w:r w:rsidR="006F379E">
        <w:t xml:space="preserve"> and </w:t>
      </w:r>
      <w:r w:rsidR="00CB70B2">
        <w:t>r</w:t>
      </w:r>
      <w:r w:rsidR="00D43404">
        <w:t xml:space="preserve">eceive </w:t>
      </w:r>
      <w:r w:rsidR="00CB70B2">
        <w:t xml:space="preserve">millions </w:t>
      </w:r>
      <w:r w:rsidR="00CB70B2" w:rsidRPr="00CB70B2">
        <w:t xml:space="preserve">of </w:t>
      </w:r>
      <w:r w:rsidR="00D43404" w:rsidRPr="00CB70B2">
        <w:t xml:space="preserve">visits to </w:t>
      </w:r>
      <w:r w:rsidR="00D43404">
        <w:t xml:space="preserve">their </w:t>
      </w:r>
      <w:r w:rsidR="00662320">
        <w:t>web</w:t>
      </w:r>
      <w:r w:rsidR="00D43404">
        <w:t>site every month</w:t>
      </w:r>
      <w:r w:rsidR="00CB70B2">
        <w:t xml:space="preserve">. </w:t>
      </w:r>
      <w:r w:rsidR="00D43404">
        <w:t>In Australia</w:t>
      </w:r>
      <w:r w:rsidR="0086493A">
        <w:t>,</w:t>
      </w:r>
      <w:r w:rsidR="00D43404">
        <w:t xml:space="preserve"> </w:t>
      </w:r>
      <w:proofErr w:type="gramStart"/>
      <w:r w:rsidR="00D43404">
        <w:t>Seek</w:t>
      </w:r>
      <w:proofErr w:type="gramEnd"/>
      <w:r w:rsidR="00D43404">
        <w:t xml:space="preserve"> is the largest single source of volunteering </w:t>
      </w:r>
      <w:r w:rsidR="00177E12">
        <w:t>opportunities and they allow n</w:t>
      </w:r>
      <w:r w:rsidR="00D43404">
        <w:t xml:space="preserve">ot-for-profit organisations to post </w:t>
      </w:r>
      <w:r w:rsidR="0086493A">
        <w:t>ads for volunteers for free</w:t>
      </w:r>
      <w:r w:rsidR="00D43404">
        <w:t>.</w:t>
      </w:r>
      <w:r w:rsidR="00662320">
        <w:t xml:space="preserve"> You can have a look at the website by clicking </w:t>
      </w:r>
      <w:r w:rsidR="00A96F5B">
        <w:t>on this link</w:t>
      </w:r>
      <w:r w:rsidR="00662320">
        <w:t xml:space="preserve">: </w:t>
      </w:r>
      <w:hyperlink r:id="rId19" w:history="1">
        <w:r w:rsidR="00A96F5B" w:rsidRPr="00A96F5B">
          <w:rPr>
            <w:color w:val="0000FF"/>
            <w:u w:val="single"/>
          </w:rPr>
          <w:t>https://www.seek.com.au/</w:t>
        </w:r>
      </w:hyperlink>
      <w:r w:rsidR="004313D9">
        <w:t xml:space="preserve">. Appendix 3 gives an example of an ad. </w:t>
      </w:r>
    </w:p>
    <w:p w14:paraId="17813254" w14:textId="21090660" w:rsidR="00D43404" w:rsidRDefault="00A96F5B" w:rsidP="00D43404">
      <w:r>
        <w:t>S</w:t>
      </w:r>
      <w:r w:rsidR="00D43404">
        <w:t>eek</w:t>
      </w:r>
      <w:r>
        <w:t xml:space="preserve"> </w:t>
      </w:r>
      <w:r w:rsidR="00D43404">
        <w:t>offer</w:t>
      </w:r>
      <w:r w:rsidR="008B411D">
        <w:t>s</w:t>
      </w:r>
      <w:r w:rsidR="00D43404">
        <w:t xml:space="preserve"> </w:t>
      </w:r>
      <w:r>
        <w:t>the Society</w:t>
      </w:r>
      <w:r w:rsidR="00907916">
        <w:t xml:space="preserve"> a</w:t>
      </w:r>
      <w:r w:rsidR="00D43404">
        <w:t xml:space="preserve"> way of connecting with thousands of people who are looking for volunteering opportunities in </w:t>
      </w:r>
      <w:r w:rsidR="008B411D">
        <w:t>their local area</w:t>
      </w:r>
      <w:r w:rsidR="008D44DA">
        <w:t>. S</w:t>
      </w:r>
      <w:r w:rsidR="00BA1AA6">
        <w:t>everal</w:t>
      </w:r>
      <w:r w:rsidR="00D43404">
        <w:t xml:space="preserve"> </w:t>
      </w:r>
      <w:r w:rsidR="00DD2F87">
        <w:t xml:space="preserve">Conferences </w:t>
      </w:r>
      <w:r w:rsidR="00D43404">
        <w:t>have us</w:t>
      </w:r>
      <w:r w:rsidR="008B411D">
        <w:t>ed</w:t>
      </w:r>
      <w:r w:rsidR="00D43404">
        <w:t xml:space="preserve"> Seek </w:t>
      </w:r>
      <w:r w:rsidR="00DD2F87">
        <w:t>with good results</w:t>
      </w:r>
      <w:r w:rsidR="00D43404">
        <w:t>.</w:t>
      </w:r>
    </w:p>
    <w:p w14:paraId="6F5DEA46" w14:textId="40D4D0EF" w:rsidR="00D43404" w:rsidRDefault="00CF490F" w:rsidP="00506ECF">
      <w:r>
        <w:t xml:space="preserve">If you would like to advertise on </w:t>
      </w:r>
      <w:r w:rsidR="00D43404">
        <w:t>Seek</w:t>
      </w:r>
      <w:r>
        <w:t>,</w:t>
      </w:r>
      <w:r w:rsidR="00C11456">
        <w:t xml:space="preserve"> </w:t>
      </w:r>
      <w:r w:rsidR="005826F1">
        <w:t>contact your regional office and let them know</w:t>
      </w:r>
      <w:r w:rsidR="00467B0A">
        <w:t xml:space="preserve"> that you are recruiting new members, explain </w:t>
      </w:r>
      <w:r w:rsidR="00D43404">
        <w:t>the role</w:t>
      </w:r>
      <w:r w:rsidR="00467B0A">
        <w:t xml:space="preserve">/s you would like the new person to undertake, </w:t>
      </w:r>
      <w:r w:rsidR="00506ECF">
        <w:t xml:space="preserve">provide your Conference location and </w:t>
      </w:r>
      <w:r w:rsidR="004B23FC">
        <w:t>let the office know who prospective applicants should contact if they are interested. T</w:t>
      </w:r>
      <w:r w:rsidR="008D260A">
        <w:t xml:space="preserve">he regional office </w:t>
      </w:r>
      <w:r w:rsidR="005826F1">
        <w:t>w</w:t>
      </w:r>
      <w:r w:rsidR="008D260A">
        <w:t xml:space="preserve">ill be able to get </w:t>
      </w:r>
      <w:r w:rsidR="005826F1">
        <w:t>an ad p</w:t>
      </w:r>
      <w:r w:rsidR="004B23FC">
        <w:t>laced</w:t>
      </w:r>
      <w:r w:rsidR="00D43404">
        <w:t xml:space="preserve"> for you. </w:t>
      </w:r>
    </w:p>
    <w:p w14:paraId="3F6028AE" w14:textId="1A7E87F0" w:rsidR="00553E50" w:rsidRDefault="00553E50" w:rsidP="00506ECF">
      <w:r>
        <w:t xml:space="preserve">Ads </w:t>
      </w:r>
      <w:r w:rsidR="0043578F">
        <w:t xml:space="preserve">usually </w:t>
      </w:r>
      <w:r>
        <w:t xml:space="preserve">run </w:t>
      </w:r>
      <w:r w:rsidRPr="00C10D32">
        <w:t xml:space="preserve">for three months </w:t>
      </w:r>
      <w:r>
        <w:t xml:space="preserve">and </w:t>
      </w:r>
      <w:r w:rsidR="0043578F">
        <w:t xml:space="preserve">can be re-run at any time after the initial placement period. </w:t>
      </w:r>
    </w:p>
    <w:p w14:paraId="3B4176B3" w14:textId="2F43CAE1" w:rsidR="00D43404" w:rsidRDefault="00716A0B" w:rsidP="00773B94">
      <w:pPr>
        <w:pStyle w:val="Heading3"/>
        <w:numPr>
          <w:ilvl w:val="0"/>
          <w:numId w:val="25"/>
        </w:numPr>
      </w:pPr>
      <w:r>
        <w:t>Tap</w:t>
      </w:r>
      <w:r w:rsidR="00630F4B">
        <w:t>ping</w:t>
      </w:r>
      <w:r>
        <w:t xml:space="preserve"> into Your Personal Networks</w:t>
      </w:r>
    </w:p>
    <w:p w14:paraId="59738BD7" w14:textId="5F71C990" w:rsidR="00D43404" w:rsidRDefault="00540F09" w:rsidP="00D43404">
      <w:r>
        <w:t>You may want to</w:t>
      </w:r>
      <w:r w:rsidR="007E1603">
        <w:t xml:space="preserve"> let </w:t>
      </w:r>
      <w:r w:rsidR="00881542">
        <w:t xml:space="preserve">the </w:t>
      </w:r>
      <w:r w:rsidR="007E1603">
        <w:t xml:space="preserve">people </w:t>
      </w:r>
      <w:r w:rsidR="00881542">
        <w:t xml:space="preserve">in your everyday life </w:t>
      </w:r>
      <w:r w:rsidR="007E1603">
        <w:t xml:space="preserve">know that you are </w:t>
      </w:r>
      <w:r w:rsidR="00881542">
        <w:t xml:space="preserve">looking for new </w:t>
      </w:r>
      <w:r w:rsidR="00302389">
        <w:t>m</w:t>
      </w:r>
      <w:r w:rsidR="00881542">
        <w:t>embers and</w:t>
      </w:r>
      <w:r w:rsidR="002613C1">
        <w:t xml:space="preserve"> see if any of them are interested. </w:t>
      </w:r>
    </w:p>
    <w:p w14:paraId="16E4226B" w14:textId="719F03DD" w:rsidR="00F43304" w:rsidRDefault="00881542" w:rsidP="00773B94">
      <w:pPr>
        <w:pStyle w:val="ListParagraph"/>
        <w:numPr>
          <w:ilvl w:val="0"/>
          <w:numId w:val="9"/>
        </w:numPr>
      </w:pPr>
      <w:r>
        <w:t>D</w:t>
      </w:r>
      <w:r w:rsidR="00D43404">
        <w:t xml:space="preserve">o you know </w:t>
      </w:r>
      <w:r>
        <w:t xml:space="preserve">individuals </w:t>
      </w:r>
      <w:r w:rsidR="00D43404">
        <w:t xml:space="preserve">that </w:t>
      </w:r>
      <w:r w:rsidR="00C53E36">
        <w:t xml:space="preserve">would be willing and able to </w:t>
      </w:r>
      <w:r w:rsidR="00D43404">
        <w:t xml:space="preserve">contribute to our good works? </w:t>
      </w:r>
    </w:p>
    <w:p w14:paraId="61C67492" w14:textId="37BEC95F" w:rsidR="00D43404" w:rsidRDefault="00D43404" w:rsidP="00773B94">
      <w:pPr>
        <w:pStyle w:val="ListParagraph"/>
        <w:numPr>
          <w:ilvl w:val="0"/>
          <w:numId w:val="9"/>
        </w:numPr>
      </w:pPr>
      <w:r>
        <w:t>What are their interests and skills</w:t>
      </w:r>
      <w:r w:rsidR="00C53E36">
        <w:t xml:space="preserve"> and w</w:t>
      </w:r>
      <w:r>
        <w:t>hat roles might they be interested in and suited to?</w:t>
      </w:r>
    </w:p>
    <w:p w14:paraId="5176D18D" w14:textId="7C1D9AFF" w:rsidR="00302389" w:rsidRDefault="00F43304" w:rsidP="00D43404">
      <w:r>
        <w:t xml:space="preserve">If you </w:t>
      </w:r>
      <w:r w:rsidR="00302389">
        <w:t>can</w:t>
      </w:r>
      <w:r>
        <w:t xml:space="preserve"> identify </w:t>
      </w:r>
      <w:r w:rsidR="00302389">
        <w:t>someone</w:t>
      </w:r>
      <w:r w:rsidR="00AF7B00">
        <w:t>:</w:t>
      </w:r>
    </w:p>
    <w:p w14:paraId="34895A74" w14:textId="4CC0FA93" w:rsidR="00D853E9" w:rsidRDefault="00BB70BA" w:rsidP="00773B94">
      <w:pPr>
        <w:pStyle w:val="ListParagraph"/>
        <w:numPr>
          <w:ilvl w:val="0"/>
          <w:numId w:val="24"/>
        </w:numPr>
      </w:pPr>
      <w:r>
        <w:t>Explain the opportu</w:t>
      </w:r>
      <w:r w:rsidR="00F11C32">
        <w:t>ni</w:t>
      </w:r>
      <w:r>
        <w:t xml:space="preserve">ty to put </w:t>
      </w:r>
      <w:r w:rsidR="00302389">
        <w:t xml:space="preserve">their </w:t>
      </w:r>
      <w:r w:rsidR="00F11C32">
        <w:t>faith into action</w:t>
      </w:r>
    </w:p>
    <w:p w14:paraId="1AF31100" w14:textId="2259ACE0" w:rsidR="00302389" w:rsidRDefault="00302389" w:rsidP="00773B94">
      <w:pPr>
        <w:pStyle w:val="ListParagraph"/>
        <w:numPr>
          <w:ilvl w:val="0"/>
          <w:numId w:val="24"/>
        </w:numPr>
      </w:pPr>
      <w:r>
        <w:t>Tell them why you think they would be a good fit</w:t>
      </w:r>
    </w:p>
    <w:p w14:paraId="66980845" w14:textId="5B77E5D9" w:rsidR="00302389" w:rsidRDefault="00E4255C" w:rsidP="00773B94">
      <w:pPr>
        <w:pStyle w:val="ListParagraph"/>
        <w:numPr>
          <w:ilvl w:val="0"/>
          <w:numId w:val="24"/>
        </w:numPr>
      </w:pPr>
      <w:r>
        <w:t>Let them know how they will make</w:t>
      </w:r>
      <w:r w:rsidR="00302389">
        <w:t xml:space="preserve"> a great impact in the lives of others</w:t>
      </w:r>
    </w:p>
    <w:p w14:paraId="300C3AC5" w14:textId="21B98A94" w:rsidR="00D853E9" w:rsidRDefault="00D43404" w:rsidP="00773B94">
      <w:pPr>
        <w:pStyle w:val="ListParagraph"/>
        <w:numPr>
          <w:ilvl w:val="0"/>
          <w:numId w:val="10"/>
        </w:numPr>
      </w:pPr>
      <w:r>
        <w:t>Consider sharing your own personal experience and endorsement</w:t>
      </w:r>
    </w:p>
    <w:p w14:paraId="44893568" w14:textId="660613F3" w:rsidR="00002ADB" w:rsidRDefault="004313D9" w:rsidP="00773B94">
      <w:pPr>
        <w:pStyle w:val="ListParagraph"/>
        <w:numPr>
          <w:ilvl w:val="0"/>
          <w:numId w:val="10"/>
        </w:numPr>
      </w:pPr>
      <w:r>
        <w:t>Describe</w:t>
      </w:r>
      <w:r w:rsidR="00D43404">
        <w:t xml:space="preserve"> how they could get involved</w:t>
      </w:r>
    </w:p>
    <w:p w14:paraId="30BD290A" w14:textId="40FBF41F" w:rsidR="00D43404" w:rsidRDefault="00D43404" w:rsidP="00773B94">
      <w:pPr>
        <w:pStyle w:val="ListParagraph"/>
        <w:numPr>
          <w:ilvl w:val="0"/>
          <w:numId w:val="10"/>
        </w:numPr>
      </w:pPr>
      <w:r>
        <w:t xml:space="preserve">Consider offering them </w:t>
      </w:r>
      <w:r w:rsidR="00FC7E78">
        <w:t>an</w:t>
      </w:r>
      <w:r>
        <w:t xml:space="preserve"> opportunity to </w:t>
      </w:r>
      <w:r w:rsidR="00FC7E78">
        <w:t>‘</w:t>
      </w:r>
      <w:r>
        <w:t>give it a go</w:t>
      </w:r>
      <w:r w:rsidR="00FC7E78">
        <w:t>’</w:t>
      </w:r>
      <w:r>
        <w:t xml:space="preserve"> before asking them to commit.</w:t>
      </w:r>
    </w:p>
    <w:p w14:paraId="1CD113D1" w14:textId="46A1D17D" w:rsidR="00630F4B" w:rsidRDefault="00BE74AB" w:rsidP="00630F4B">
      <w:r>
        <w:t>You might also hold a small private event such as an afternoon tea or a cheese and wine evening and inviting a sel</w:t>
      </w:r>
      <w:r w:rsidR="00FB6680">
        <w:t xml:space="preserve">ect group of people to come and learn more about the </w:t>
      </w:r>
      <w:r w:rsidR="00B85405">
        <w:t>Society</w:t>
      </w:r>
      <w:r w:rsidR="00FB6680">
        <w:t xml:space="preserve">, the work you do locally, how </w:t>
      </w:r>
      <w:r w:rsidR="00AF7B00">
        <w:t>to</w:t>
      </w:r>
      <w:r w:rsidR="00FB6680">
        <w:t xml:space="preserve"> get involved, and </w:t>
      </w:r>
      <w:r w:rsidR="00663E7B">
        <w:t>what the</w:t>
      </w:r>
      <w:r w:rsidR="00B85405">
        <w:t xml:space="preserve"> benefits are to all involved.  You could ask </w:t>
      </w:r>
      <w:r w:rsidR="00C856FD">
        <w:t xml:space="preserve">people in your immediate network to each bring a friend with them. </w:t>
      </w:r>
      <w:r w:rsidR="00C41049">
        <w:t xml:space="preserve">Keep </w:t>
      </w:r>
      <w:r w:rsidR="00471A61">
        <w:t xml:space="preserve">the </w:t>
      </w:r>
      <w:r w:rsidR="00C41049">
        <w:t>number</w:t>
      </w:r>
      <w:r w:rsidR="00471A61">
        <w:t xml:space="preserve"> of invitees manageable </w:t>
      </w:r>
      <w:r w:rsidR="00C41049">
        <w:t xml:space="preserve">and </w:t>
      </w:r>
      <w:r w:rsidR="000F27EF">
        <w:t>ask</w:t>
      </w:r>
      <w:r w:rsidR="00C856FD">
        <w:t xml:space="preserve"> people to RSVP so you can cater</w:t>
      </w:r>
      <w:r w:rsidR="00471A61">
        <w:t xml:space="preserve"> accordingly. </w:t>
      </w:r>
    </w:p>
    <w:p w14:paraId="16019315" w14:textId="557456E2" w:rsidR="00A41EC6" w:rsidRDefault="00A41EC6" w:rsidP="00630F4B"/>
    <w:p w14:paraId="6928DC59" w14:textId="0F6AA83A" w:rsidR="00D43404" w:rsidRDefault="00AB59F8" w:rsidP="00773B94">
      <w:pPr>
        <w:pStyle w:val="Heading3"/>
        <w:numPr>
          <w:ilvl w:val="0"/>
          <w:numId w:val="25"/>
        </w:numPr>
      </w:pPr>
      <w:r>
        <w:lastRenderedPageBreak/>
        <w:t>Speak on Community Radio</w:t>
      </w:r>
    </w:p>
    <w:p w14:paraId="5F9A30DA" w14:textId="0C5BD2B4" w:rsidR="00D43404" w:rsidRDefault="00D43404" w:rsidP="00D43404">
      <w:r>
        <w:t xml:space="preserve">Community </w:t>
      </w:r>
      <w:r w:rsidR="00322A0F">
        <w:t>r</w:t>
      </w:r>
      <w:r>
        <w:t xml:space="preserve">adio </w:t>
      </w:r>
      <w:r w:rsidR="00A41EC6">
        <w:t>delivers</w:t>
      </w:r>
      <w:r>
        <w:t xml:space="preserve"> locally produced content that is </w:t>
      </w:r>
      <w:r w:rsidR="001153AC">
        <w:t>r</w:t>
      </w:r>
      <w:r>
        <w:t xml:space="preserve">elevant to </w:t>
      </w:r>
      <w:r w:rsidR="001153AC">
        <w:t>local communities.</w:t>
      </w:r>
      <w:r w:rsidR="00C263E9">
        <w:t xml:space="preserve"> Appendix 4 gives an example of a community radio </w:t>
      </w:r>
      <w:r w:rsidR="003161BE">
        <w:t xml:space="preserve">talk. </w:t>
      </w:r>
    </w:p>
    <w:p w14:paraId="3950F1F7" w14:textId="643C9ABF" w:rsidR="00D43404" w:rsidRDefault="00D43404" w:rsidP="00D43404">
      <w:r>
        <w:t xml:space="preserve">The benefits of </w:t>
      </w:r>
      <w:r w:rsidR="008C70FD">
        <w:t xml:space="preserve">using a </w:t>
      </w:r>
      <w:r w:rsidR="00AB59F8">
        <w:t>c</w:t>
      </w:r>
      <w:r>
        <w:t xml:space="preserve">ommunity </w:t>
      </w:r>
      <w:r w:rsidR="00AB59F8">
        <w:t>r</w:t>
      </w:r>
      <w:r>
        <w:t xml:space="preserve">adio </w:t>
      </w:r>
      <w:r w:rsidR="003161BE">
        <w:t>talk</w:t>
      </w:r>
      <w:r>
        <w:t xml:space="preserve"> </w:t>
      </w:r>
      <w:r w:rsidR="008C70FD">
        <w:t xml:space="preserve">to recruit </w:t>
      </w:r>
      <w:r>
        <w:t>are:</w:t>
      </w:r>
    </w:p>
    <w:p w14:paraId="4F2A0501" w14:textId="1C6B4741" w:rsidR="0015226A" w:rsidRDefault="00D43404" w:rsidP="00773B94">
      <w:pPr>
        <w:pStyle w:val="ListParagraph"/>
        <w:numPr>
          <w:ilvl w:val="0"/>
          <w:numId w:val="11"/>
        </w:numPr>
      </w:pPr>
      <w:r>
        <w:t xml:space="preserve">Your </w:t>
      </w:r>
      <w:r w:rsidR="00322A0F">
        <w:t>message</w:t>
      </w:r>
      <w:r>
        <w:t xml:space="preserve"> can be very specific, for example you can target local people to assist in </w:t>
      </w:r>
      <w:r w:rsidR="002A17EF">
        <w:t xml:space="preserve">a specific Conference event or activity, to </w:t>
      </w:r>
      <w:r w:rsidR="00A51E7F">
        <w:t>v</w:t>
      </w:r>
      <w:r w:rsidR="002A17EF">
        <w:t>olunteer on a shor</w:t>
      </w:r>
      <w:r w:rsidR="00A51E7F">
        <w:t>t</w:t>
      </w:r>
      <w:r w:rsidR="002A17EF">
        <w:t xml:space="preserve">-term basis, </w:t>
      </w:r>
      <w:r w:rsidR="00A51E7F">
        <w:t>or to become a member with a specific and ongoing role or function</w:t>
      </w:r>
    </w:p>
    <w:p w14:paraId="49BEA48D" w14:textId="5A994395" w:rsidR="00E01A50" w:rsidRDefault="00D43404" w:rsidP="00773B94">
      <w:pPr>
        <w:pStyle w:val="ListParagraph"/>
        <w:numPr>
          <w:ilvl w:val="0"/>
          <w:numId w:val="11"/>
        </w:numPr>
      </w:pPr>
      <w:r>
        <w:t xml:space="preserve">You can explain </w:t>
      </w:r>
      <w:r w:rsidR="001D6D4F">
        <w:t xml:space="preserve">what being a Vincentian means and </w:t>
      </w:r>
      <w:r>
        <w:t>the g</w:t>
      </w:r>
      <w:r w:rsidR="001D6D4F">
        <w:t>ood</w:t>
      </w:r>
      <w:r>
        <w:t xml:space="preserve"> works that </w:t>
      </w:r>
      <w:r w:rsidR="00786A11">
        <w:t>y</w:t>
      </w:r>
      <w:r>
        <w:t>our Conference undertake</w:t>
      </w:r>
      <w:r w:rsidR="00786A11">
        <w:t>s and how they help the local community</w:t>
      </w:r>
    </w:p>
    <w:p w14:paraId="22CCDE2C" w14:textId="752C12FF" w:rsidR="00E01A50" w:rsidRDefault="00E01A50" w:rsidP="00773B94">
      <w:pPr>
        <w:pStyle w:val="ListParagraph"/>
        <w:numPr>
          <w:ilvl w:val="0"/>
          <w:numId w:val="11"/>
        </w:numPr>
      </w:pPr>
      <w:r>
        <w:t>You can tell your personal story of join</w:t>
      </w:r>
      <w:r w:rsidR="00F47DAF">
        <w:t>in</w:t>
      </w:r>
      <w:r>
        <w:t>g the</w:t>
      </w:r>
      <w:r w:rsidR="00F47DAF">
        <w:t xml:space="preserve"> Society</w:t>
      </w:r>
      <w:r w:rsidR="001153AC">
        <w:t xml:space="preserve"> and putting your faith into action</w:t>
      </w:r>
    </w:p>
    <w:p w14:paraId="1E01930C" w14:textId="28DBF5D1" w:rsidR="00D43404" w:rsidRDefault="00E01A50" w:rsidP="00773B94">
      <w:pPr>
        <w:pStyle w:val="ListParagraph"/>
        <w:numPr>
          <w:ilvl w:val="0"/>
          <w:numId w:val="11"/>
        </w:numPr>
      </w:pPr>
      <w:r>
        <w:t>You can explain to people what they w</w:t>
      </w:r>
      <w:r w:rsidR="00F47DAF">
        <w:t>ould</w:t>
      </w:r>
      <w:r>
        <w:t xml:space="preserve"> get out of </w:t>
      </w:r>
      <w:r w:rsidR="00F47DAF">
        <w:t>joining the Society</w:t>
      </w:r>
      <w:r w:rsidR="00D43404">
        <w:t>.</w:t>
      </w:r>
    </w:p>
    <w:p w14:paraId="3BA90167" w14:textId="2ECD0C80" w:rsidR="00700A03" w:rsidRDefault="00700A03" w:rsidP="00700A03">
      <w:r>
        <w:t>I</w:t>
      </w:r>
      <w:r w:rsidR="0077396E">
        <w:t>d</w:t>
      </w:r>
      <w:r>
        <w:t xml:space="preserve">entify someone in your Conference who has the confidence to speak on radio and can articulate the work of the Society in an engaging </w:t>
      </w:r>
      <w:r w:rsidR="0077396E">
        <w:t xml:space="preserve">way. </w:t>
      </w:r>
    </w:p>
    <w:p w14:paraId="0B6552A9" w14:textId="6C980332" w:rsidR="0077396E" w:rsidRDefault="00F226A1" w:rsidP="00700A03">
      <w:r>
        <w:t>Have a clear understanding of</w:t>
      </w:r>
      <w:r w:rsidR="004D42DA">
        <w:t xml:space="preserve"> the message you wish to get across and the action you want a listener to take after hearing the </w:t>
      </w:r>
      <w:r w:rsidR="00F439A7">
        <w:t>message (e.g. ‘for more information you can call Carol on 0401 111 111</w:t>
      </w:r>
      <w:r>
        <w:t>’</w:t>
      </w:r>
      <w:r w:rsidR="00F439A7">
        <w:t>)</w:t>
      </w:r>
      <w:r>
        <w:t>.</w:t>
      </w:r>
    </w:p>
    <w:p w14:paraId="551A19AD" w14:textId="6091CEEE" w:rsidR="002B2EA7" w:rsidRDefault="00623330" w:rsidP="00D43404">
      <w:pPr>
        <w:rPr>
          <w:color w:val="FF0000"/>
        </w:rPr>
      </w:pPr>
      <w:r>
        <w:t xml:space="preserve">If </w:t>
      </w:r>
      <w:r w:rsidR="00784D1A">
        <w:t xml:space="preserve">this method is new to you, </w:t>
      </w:r>
      <w:r>
        <w:t xml:space="preserve">contact </w:t>
      </w:r>
      <w:r w:rsidRPr="0041065C">
        <w:t xml:space="preserve">your </w:t>
      </w:r>
      <w:r w:rsidR="0041065C">
        <w:t xml:space="preserve">Regional Director or </w:t>
      </w:r>
      <w:r w:rsidRPr="0041065C">
        <w:t xml:space="preserve">Member and Community Engagement Coordinator </w:t>
      </w:r>
      <w:r w:rsidR="002A7CBA">
        <w:t>for</w:t>
      </w:r>
      <w:r w:rsidR="00054EF2" w:rsidRPr="0041065C">
        <w:t xml:space="preserve"> </w:t>
      </w:r>
      <w:r w:rsidRPr="0041065C">
        <w:t>guidance</w:t>
      </w:r>
      <w:r w:rsidR="002A7CBA">
        <w:t>. They can also</w:t>
      </w:r>
      <w:r>
        <w:t xml:space="preserve"> </w:t>
      </w:r>
      <w:r w:rsidR="00054EF2">
        <w:t xml:space="preserve">and put you in touch with </w:t>
      </w:r>
      <w:r w:rsidR="00054EF2" w:rsidRPr="00054EF2">
        <w:t xml:space="preserve">the </w:t>
      </w:r>
      <w:r w:rsidR="000A07FE">
        <w:t>media</w:t>
      </w:r>
      <w:r w:rsidR="00D43404" w:rsidRPr="00054EF2">
        <w:t xml:space="preserve"> team</w:t>
      </w:r>
      <w:r w:rsidR="00E60684" w:rsidRPr="00054EF2">
        <w:t xml:space="preserve"> </w:t>
      </w:r>
      <w:r w:rsidR="008F5D6F" w:rsidRPr="00054EF2">
        <w:t>in Sydney</w:t>
      </w:r>
      <w:r w:rsidR="00D43404" w:rsidRPr="00054EF2">
        <w:t>.</w:t>
      </w:r>
    </w:p>
    <w:p w14:paraId="1BBF0B7E" w14:textId="693BCAC0" w:rsidR="00413640" w:rsidRDefault="00841AFF" w:rsidP="00773B94">
      <w:pPr>
        <w:pStyle w:val="Heading3"/>
        <w:numPr>
          <w:ilvl w:val="0"/>
          <w:numId w:val="25"/>
        </w:numPr>
      </w:pPr>
      <w:r>
        <w:t>Hold a</w:t>
      </w:r>
      <w:r w:rsidR="00F27597">
        <w:t xml:space="preserve"> Public</w:t>
      </w:r>
      <w:r>
        <w:t xml:space="preserve"> </w:t>
      </w:r>
      <w:r w:rsidR="00413640">
        <w:t>Information Session</w:t>
      </w:r>
    </w:p>
    <w:p w14:paraId="417414D4" w14:textId="1AEB2A69" w:rsidR="00032F83" w:rsidRDefault="00D72E80" w:rsidP="000966B4">
      <w:r>
        <w:t xml:space="preserve">Information sessions can be held </w:t>
      </w:r>
      <w:r w:rsidR="00487319">
        <w:t xml:space="preserve">by a Conference or group of Conferences as part of a </w:t>
      </w:r>
      <w:r w:rsidR="0096239C">
        <w:t xml:space="preserve">direct appeal to the community for new members. </w:t>
      </w:r>
    </w:p>
    <w:p w14:paraId="1E04FA83" w14:textId="1E43749E" w:rsidR="002E64B4" w:rsidRDefault="000966B4" w:rsidP="00D72E80">
      <w:r>
        <w:t xml:space="preserve">Arrange a venue, </w:t>
      </w:r>
      <w:r w:rsidR="00046186">
        <w:t xml:space="preserve">set a </w:t>
      </w:r>
      <w:r>
        <w:t xml:space="preserve">date and time, </w:t>
      </w:r>
      <w:r w:rsidR="00046186">
        <w:t xml:space="preserve">organise </w:t>
      </w:r>
      <w:r>
        <w:t xml:space="preserve">catering, </w:t>
      </w:r>
      <w:r w:rsidR="00725CC5">
        <w:t xml:space="preserve">organise any sound system and </w:t>
      </w:r>
      <w:r w:rsidR="00C0120D">
        <w:t xml:space="preserve">computer equipment you will need, </w:t>
      </w:r>
      <w:r>
        <w:t xml:space="preserve">and </w:t>
      </w:r>
      <w:r w:rsidR="00046186">
        <w:t xml:space="preserve">advertise the event or invite select groups of people to attend. </w:t>
      </w:r>
      <w:r w:rsidR="008C4A0E">
        <w:t xml:space="preserve">Make it as easy for people to </w:t>
      </w:r>
      <w:r w:rsidR="00163FEB">
        <w:t>attend</w:t>
      </w:r>
      <w:r w:rsidR="008C4A0E">
        <w:t xml:space="preserve"> as possible by holding the information session outside of business hours and in </w:t>
      </w:r>
      <w:r w:rsidR="001D6D4F">
        <w:t xml:space="preserve">an </w:t>
      </w:r>
      <w:r w:rsidR="008C4A0E">
        <w:t xml:space="preserve">accessible location. </w:t>
      </w:r>
    </w:p>
    <w:p w14:paraId="71E5CEA6" w14:textId="16781FDB" w:rsidR="00D72E80" w:rsidRDefault="002E64B4" w:rsidP="00D72E80">
      <w:r>
        <w:t>During the information session, speak</w:t>
      </w:r>
      <w:r w:rsidR="00D72E80">
        <w:t xml:space="preserve"> about the Society and our works and </w:t>
      </w:r>
      <w:r w:rsidR="00AF0287">
        <w:t xml:space="preserve">why you are recruiting. </w:t>
      </w:r>
      <w:r w:rsidR="00046186">
        <w:t>Consider having several different speakers to keep people engaged. You may also wan</w:t>
      </w:r>
      <w:r w:rsidR="00C0120D">
        <w:t>t</w:t>
      </w:r>
      <w:r w:rsidR="00046186">
        <w:t xml:space="preserve"> to show </w:t>
      </w:r>
      <w:r w:rsidR="00725CC5">
        <w:t>the</w:t>
      </w:r>
      <w:r w:rsidR="00C0120D">
        <w:t xml:space="preserve"> short video ‘Sharing Our Hope’, which the </w:t>
      </w:r>
      <w:r w:rsidR="00677AD5">
        <w:t xml:space="preserve">regional office will have a copy of. </w:t>
      </w:r>
      <w:r w:rsidR="00AF0287">
        <w:t xml:space="preserve">Give people an understanding of the type of work they would be doing, the time commitment, and the training and support that would be provided. </w:t>
      </w:r>
      <w:r w:rsidR="00D72E80">
        <w:t xml:space="preserve"> </w:t>
      </w:r>
    </w:p>
    <w:p w14:paraId="47BCF94C" w14:textId="308CF960" w:rsidR="005E495B" w:rsidRDefault="005E495B" w:rsidP="00D72E80">
      <w:r>
        <w:t>Collect email addresses and phone numbers (</w:t>
      </w:r>
      <w:r w:rsidR="00AF0287">
        <w:t xml:space="preserve">perhaps </w:t>
      </w:r>
      <w:r>
        <w:t>ask people to register when they arrive</w:t>
      </w:r>
      <w:r w:rsidR="00AF0287">
        <w:t xml:space="preserve">) so that you can follow up afterwards. </w:t>
      </w:r>
      <w:r w:rsidR="00611AB7">
        <w:t>Y</w:t>
      </w:r>
      <w:r w:rsidR="00431312">
        <w:t xml:space="preserve">ou could also hand out Expression of Interest slips so that anyone who is interested can complete it and hand it back to you on the night. </w:t>
      </w:r>
    </w:p>
    <w:p w14:paraId="6E7450DD" w14:textId="2279A8F2" w:rsidR="005E495B" w:rsidRDefault="005E495B" w:rsidP="00D72E80">
      <w:r>
        <w:t>Have print materials such as Visio</w:t>
      </w:r>
      <w:r w:rsidR="00A606DB">
        <w:t xml:space="preserve">n Magazine, </w:t>
      </w:r>
      <w:proofErr w:type="gramStart"/>
      <w:r w:rsidR="00A606DB">
        <w:t>brochures</w:t>
      </w:r>
      <w:proofErr w:type="gramEnd"/>
      <w:r w:rsidR="00A606DB">
        <w:t xml:space="preserve"> and </w:t>
      </w:r>
      <w:r w:rsidR="007A0B46">
        <w:t>any</w:t>
      </w:r>
      <w:r w:rsidR="00022BA1">
        <w:t xml:space="preserve"> o</w:t>
      </w:r>
      <w:r w:rsidR="00A606DB">
        <w:t xml:space="preserve">ther helpful information </w:t>
      </w:r>
      <w:r w:rsidR="00AF0287">
        <w:t>available</w:t>
      </w:r>
      <w:r w:rsidR="00A606DB">
        <w:t xml:space="preserve"> on the night. </w:t>
      </w:r>
    </w:p>
    <w:p w14:paraId="5C383391" w14:textId="078CBB51" w:rsidR="00D72E80" w:rsidRDefault="000533CA" w:rsidP="00D72E80">
      <w:r>
        <w:t>F</w:t>
      </w:r>
      <w:r w:rsidR="00D72E80">
        <w:t xml:space="preserve">ollow-up by </w:t>
      </w:r>
      <w:r>
        <w:t xml:space="preserve">contacting </w:t>
      </w:r>
      <w:r w:rsidR="00E64F0B">
        <w:t>attendees</w:t>
      </w:r>
      <w:r>
        <w:t xml:space="preserve"> within a week of the information session</w:t>
      </w:r>
      <w:r w:rsidR="00D72E80">
        <w:t xml:space="preserve"> </w:t>
      </w:r>
      <w:r w:rsidR="00E64F0B">
        <w:t xml:space="preserve">to see if they would like more information </w:t>
      </w:r>
      <w:r w:rsidR="001D5956">
        <w:t>or have any questions</w:t>
      </w:r>
      <w:r w:rsidR="00E64F0B">
        <w:t xml:space="preserve">. </w:t>
      </w:r>
    </w:p>
    <w:p w14:paraId="3CFABFC2" w14:textId="0C772481" w:rsidR="001D5956" w:rsidRDefault="001D5956" w:rsidP="00D72E80">
      <w:bookmarkStart w:id="5" w:name="_Hlk41482882"/>
      <w:r>
        <w:lastRenderedPageBreak/>
        <w:t xml:space="preserve">If someone seems interested but is hesitant, you might consider inviting them to a </w:t>
      </w:r>
      <w:r w:rsidR="008437F7">
        <w:t>Conference meeting or other appropriate activity so that they can get more of an understanding of who we are and what we do</w:t>
      </w:r>
      <w:bookmarkEnd w:id="5"/>
      <w:r w:rsidR="008437F7">
        <w:t xml:space="preserve">. </w:t>
      </w:r>
    </w:p>
    <w:p w14:paraId="27223392" w14:textId="49B2B7CA" w:rsidR="002A2DEC" w:rsidRDefault="008B3210" w:rsidP="00D72E80">
      <w:r>
        <w:t>Suggestions for p</w:t>
      </w:r>
      <w:r w:rsidR="002A2DEC">
        <w:t>romot</w:t>
      </w:r>
      <w:r>
        <w:t>ing</w:t>
      </w:r>
      <w:r w:rsidR="002A2DEC">
        <w:t xml:space="preserve"> the information session in</w:t>
      </w:r>
      <w:r>
        <w:t>clude</w:t>
      </w:r>
      <w:r w:rsidR="005E495B">
        <w:t>:</w:t>
      </w:r>
    </w:p>
    <w:p w14:paraId="639E4923" w14:textId="090C8C25" w:rsidR="002A2DEC" w:rsidRDefault="008B3210" w:rsidP="00773B94">
      <w:pPr>
        <w:pStyle w:val="ListParagraph"/>
        <w:numPr>
          <w:ilvl w:val="0"/>
          <w:numId w:val="4"/>
        </w:numPr>
      </w:pPr>
      <w:r>
        <w:t>t</w:t>
      </w:r>
      <w:r w:rsidR="002A2DEC">
        <w:t xml:space="preserve">he Parish </w:t>
      </w:r>
      <w:r>
        <w:t>newsletter/b</w:t>
      </w:r>
      <w:r w:rsidR="002A2DEC">
        <w:t>ulletin</w:t>
      </w:r>
    </w:p>
    <w:p w14:paraId="4D66FF80" w14:textId="40BE01E4" w:rsidR="005E495B" w:rsidRDefault="00803484" w:rsidP="00773B94">
      <w:pPr>
        <w:pStyle w:val="ListParagraph"/>
        <w:numPr>
          <w:ilvl w:val="0"/>
          <w:numId w:val="4"/>
        </w:numPr>
      </w:pPr>
      <w:r>
        <w:t>Ca</w:t>
      </w:r>
      <w:r w:rsidR="00AE7A85">
        <w:t>t</w:t>
      </w:r>
      <w:r w:rsidR="00D72E80">
        <w:t xml:space="preserve">holic </w:t>
      </w:r>
      <w:r w:rsidR="002A2DEC">
        <w:t>S</w:t>
      </w:r>
      <w:r w:rsidR="00D72E80">
        <w:t>chool newsletter</w:t>
      </w:r>
      <w:r w:rsidR="00AE7A85">
        <w:t>s</w:t>
      </w:r>
    </w:p>
    <w:p w14:paraId="51D0A071" w14:textId="77777777" w:rsidR="005E495B" w:rsidRDefault="005E495B" w:rsidP="00773B94">
      <w:pPr>
        <w:pStyle w:val="ListParagraph"/>
        <w:numPr>
          <w:ilvl w:val="0"/>
          <w:numId w:val="4"/>
        </w:numPr>
      </w:pPr>
      <w:r>
        <w:t>local newspaper</w:t>
      </w:r>
    </w:p>
    <w:p w14:paraId="34F0A36F" w14:textId="51C8052B" w:rsidR="005E495B" w:rsidRDefault="005E495B" w:rsidP="00773B94">
      <w:pPr>
        <w:pStyle w:val="ListParagraph"/>
        <w:numPr>
          <w:ilvl w:val="0"/>
          <w:numId w:val="4"/>
        </w:numPr>
      </w:pPr>
      <w:r>
        <w:t>local radio</w:t>
      </w:r>
    </w:p>
    <w:p w14:paraId="436B4839" w14:textId="545B6F27" w:rsidR="005E495B" w:rsidRDefault="005E495B" w:rsidP="00773B94">
      <w:pPr>
        <w:pStyle w:val="ListParagraph"/>
        <w:numPr>
          <w:ilvl w:val="0"/>
          <w:numId w:val="4"/>
        </w:numPr>
      </w:pPr>
      <w:r>
        <w:t>town notice boards</w:t>
      </w:r>
    </w:p>
    <w:p w14:paraId="52C41783" w14:textId="660AE46E" w:rsidR="00AE7A85" w:rsidRDefault="00AE7A85" w:rsidP="00773B94">
      <w:pPr>
        <w:pStyle w:val="ListParagraph"/>
        <w:numPr>
          <w:ilvl w:val="0"/>
          <w:numId w:val="4"/>
        </w:numPr>
      </w:pPr>
      <w:r>
        <w:t>Vinnies Shop</w:t>
      </w:r>
    </w:p>
    <w:p w14:paraId="4AE04171" w14:textId="214125D0" w:rsidR="00E64F0B" w:rsidRDefault="005E495B" w:rsidP="00773B94">
      <w:pPr>
        <w:pStyle w:val="ListParagraph"/>
        <w:numPr>
          <w:ilvl w:val="0"/>
          <w:numId w:val="4"/>
        </w:numPr>
      </w:pPr>
      <w:r>
        <w:t>Council/ the Shire</w:t>
      </w:r>
      <w:r w:rsidR="00D72E80">
        <w:t xml:space="preserve">.  </w:t>
      </w:r>
    </w:p>
    <w:p w14:paraId="553B9705" w14:textId="43E60DE8" w:rsidR="004E21DF" w:rsidRDefault="00841AFF" w:rsidP="00773B94">
      <w:pPr>
        <w:pStyle w:val="Heading3"/>
        <w:numPr>
          <w:ilvl w:val="0"/>
          <w:numId w:val="25"/>
        </w:numPr>
      </w:pPr>
      <w:r>
        <w:t>Attend</w:t>
      </w:r>
      <w:r w:rsidR="008B3210">
        <w:t>ing</w:t>
      </w:r>
      <w:r>
        <w:t xml:space="preserve"> </w:t>
      </w:r>
      <w:r w:rsidR="004E21DF">
        <w:t>Community Events</w:t>
      </w:r>
    </w:p>
    <w:p w14:paraId="58A56361" w14:textId="44AE6FF6" w:rsidR="004E21DF" w:rsidRDefault="00A606DB" w:rsidP="004E21DF">
      <w:r>
        <w:t xml:space="preserve">Hold a stall or </w:t>
      </w:r>
      <w:r w:rsidR="008B3210">
        <w:t>s</w:t>
      </w:r>
      <w:r>
        <w:t>et up a stand at appropriate community event</w:t>
      </w:r>
      <w:r w:rsidR="007E58E1">
        <w:t>s</w:t>
      </w:r>
      <w:r>
        <w:t xml:space="preserve"> such as </w:t>
      </w:r>
      <w:r w:rsidR="003B4AD4">
        <w:t>multicultural</w:t>
      </w:r>
      <w:r>
        <w:t xml:space="preserve"> fair</w:t>
      </w:r>
      <w:r w:rsidR="007E58E1">
        <w:t>s</w:t>
      </w:r>
      <w:r>
        <w:t xml:space="preserve">, </w:t>
      </w:r>
      <w:r w:rsidR="00E90DA0">
        <w:t>agricultural show</w:t>
      </w:r>
      <w:r w:rsidR="007E58E1">
        <w:t>s</w:t>
      </w:r>
      <w:r w:rsidR="00E90DA0">
        <w:t xml:space="preserve">, </w:t>
      </w:r>
      <w:proofErr w:type="gramStart"/>
      <w:r w:rsidR="003B4AD4">
        <w:t>festival</w:t>
      </w:r>
      <w:r w:rsidR="007E58E1">
        <w:t>s</w:t>
      </w:r>
      <w:proofErr w:type="gramEnd"/>
      <w:r w:rsidR="003B4AD4">
        <w:t xml:space="preserve"> or other </w:t>
      </w:r>
      <w:r w:rsidR="00EB29D4">
        <w:t xml:space="preserve">community </w:t>
      </w:r>
      <w:r w:rsidR="00C940DB">
        <w:t xml:space="preserve">event that attracts members of the public. </w:t>
      </w:r>
    </w:p>
    <w:p w14:paraId="725D1D7B" w14:textId="7A5C316C" w:rsidR="00C940DB" w:rsidRDefault="00EB29D4" w:rsidP="004E21DF">
      <w:r>
        <w:t xml:space="preserve">Book your place with </w:t>
      </w:r>
      <w:r w:rsidR="008B3210">
        <w:t>t</w:t>
      </w:r>
      <w:r>
        <w:t>h</w:t>
      </w:r>
      <w:r w:rsidR="008B3210">
        <w:t>e</w:t>
      </w:r>
      <w:r>
        <w:t xml:space="preserve"> organisers, prepare materials such as tables, chairs, banners, posters, brochures and giveaways</w:t>
      </w:r>
      <w:r w:rsidR="009C2D03">
        <w:t>; organise a roster of existing Conference M</w:t>
      </w:r>
      <w:r w:rsidR="00007046">
        <w:t>e</w:t>
      </w:r>
      <w:r w:rsidR="009C2D03">
        <w:t xml:space="preserve">mbers to staff the stall; </w:t>
      </w:r>
      <w:r w:rsidR="008B3210">
        <w:t xml:space="preserve">and </w:t>
      </w:r>
      <w:r w:rsidR="009C2D03">
        <w:t xml:space="preserve">make sure you have enough members so that people can take regular breaks. </w:t>
      </w:r>
    </w:p>
    <w:p w14:paraId="3EE4E551" w14:textId="18AFF2F4" w:rsidR="009C2D03" w:rsidRDefault="009C2D03" w:rsidP="004E21DF">
      <w:r>
        <w:t>Hand out E</w:t>
      </w:r>
      <w:r w:rsidR="008B3210">
        <w:t>xpression of Interest sl</w:t>
      </w:r>
      <w:r>
        <w:t>ips or collect names</w:t>
      </w:r>
      <w:r w:rsidR="0059516E">
        <w:t>,</w:t>
      </w:r>
      <w:r>
        <w:t xml:space="preserve"> email address </w:t>
      </w:r>
      <w:r w:rsidR="0059516E">
        <w:t>and</w:t>
      </w:r>
      <w:r>
        <w:t xml:space="preserve"> phone numbers of interested people so that</w:t>
      </w:r>
      <w:r w:rsidR="00007046">
        <w:t xml:space="preserve"> y</w:t>
      </w:r>
      <w:r>
        <w:t xml:space="preserve">ou can </w:t>
      </w:r>
      <w:r w:rsidR="0059516E">
        <w:t>follow up with them afterwards. If someone seems interested but is hesitant, you might consider inviting them to a Conference meeting or other appropriate activity so that they can get more of an understanding of who we are and what we do</w:t>
      </w:r>
      <w:r w:rsidR="00007046">
        <w:t xml:space="preserve">. </w:t>
      </w:r>
    </w:p>
    <w:p w14:paraId="184164F0" w14:textId="0D395E07" w:rsidR="004E21DF" w:rsidRDefault="00841AFF" w:rsidP="00773B94">
      <w:pPr>
        <w:pStyle w:val="Heading3"/>
        <w:numPr>
          <w:ilvl w:val="0"/>
          <w:numId w:val="25"/>
        </w:numPr>
      </w:pPr>
      <w:r>
        <w:t xml:space="preserve">Use </w:t>
      </w:r>
      <w:r w:rsidR="004E21DF">
        <w:t>Social</w:t>
      </w:r>
      <w:r w:rsidR="005B77E1">
        <w:t xml:space="preserve"> Media</w:t>
      </w:r>
    </w:p>
    <w:p w14:paraId="25E3AF25" w14:textId="5A91611D" w:rsidR="004E3D3A" w:rsidRDefault="00007046" w:rsidP="00131A81">
      <w:r>
        <w:t xml:space="preserve">The State Support Office </w:t>
      </w:r>
      <w:r w:rsidR="00431312">
        <w:t xml:space="preserve">in Sydney </w:t>
      </w:r>
      <w:r>
        <w:t xml:space="preserve">has a small team of dedicated staff who have experience </w:t>
      </w:r>
      <w:r w:rsidR="00431312">
        <w:t xml:space="preserve">and skills </w:t>
      </w:r>
      <w:r>
        <w:t xml:space="preserve">in the use of social media. </w:t>
      </w:r>
      <w:r w:rsidR="004E3D3A">
        <w:t>The Society already ha</w:t>
      </w:r>
      <w:r w:rsidR="00C22DC4">
        <w:t>s</w:t>
      </w:r>
      <w:r w:rsidR="004E3D3A">
        <w:t xml:space="preserve"> a Facebook page; a Twitter account; an Instagram account; a LinkedIn profile and a YouTube channel.</w:t>
      </w:r>
    </w:p>
    <w:p w14:paraId="27801070" w14:textId="58C6566F" w:rsidR="006A06A6" w:rsidRDefault="004E3D3A" w:rsidP="00131A81">
      <w:r>
        <w:t>These methods attract a wide range of younger people</w:t>
      </w:r>
      <w:r w:rsidR="00EF1348">
        <w:t xml:space="preserve"> and </w:t>
      </w:r>
      <w:r w:rsidR="00E32125">
        <w:t xml:space="preserve">different platforms </w:t>
      </w:r>
      <w:r w:rsidR="006A06A6">
        <w:t xml:space="preserve">appeal to </w:t>
      </w:r>
      <w:r w:rsidR="00E32125">
        <w:t xml:space="preserve">different demographics and </w:t>
      </w:r>
      <w:r w:rsidR="00623330">
        <w:t>age groups</w:t>
      </w:r>
      <w:r w:rsidR="006A06A6">
        <w:t xml:space="preserve">. </w:t>
      </w:r>
    </w:p>
    <w:p w14:paraId="2D06AEF9" w14:textId="02F8CBB8" w:rsidR="00054EF2" w:rsidRDefault="00054EF2" w:rsidP="00054EF2">
      <w:pPr>
        <w:rPr>
          <w:color w:val="FF0000"/>
        </w:rPr>
      </w:pPr>
      <w:r>
        <w:t xml:space="preserve">If you want to try this method, please contact </w:t>
      </w:r>
      <w:r w:rsidRPr="00FE1E8C">
        <w:t xml:space="preserve">your </w:t>
      </w:r>
      <w:r w:rsidR="00FE1E8C">
        <w:t xml:space="preserve">Regional Director or </w:t>
      </w:r>
      <w:r w:rsidRPr="00FE1E8C">
        <w:t>Member and Community Engagement Coordinator in the regional office in the first instance</w:t>
      </w:r>
      <w:r>
        <w:t xml:space="preserve">. They will be able to provide further guidance and advice and put you in touch with </w:t>
      </w:r>
      <w:r w:rsidRPr="00054EF2">
        <w:t xml:space="preserve">the </w:t>
      </w:r>
      <w:r>
        <w:t xml:space="preserve">digital </w:t>
      </w:r>
      <w:r w:rsidR="000A07FE">
        <w:t>m</w:t>
      </w:r>
      <w:r w:rsidRPr="00054EF2">
        <w:t>arketing team in Sydney.</w:t>
      </w:r>
    </w:p>
    <w:p w14:paraId="46249DF4" w14:textId="0D09FE10" w:rsidR="002140CE" w:rsidRDefault="002140CE" w:rsidP="002140CE">
      <w:pPr>
        <w:pStyle w:val="Heading3"/>
        <w:numPr>
          <w:ilvl w:val="0"/>
          <w:numId w:val="0"/>
        </w:numPr>
        <w:ind w:left="992" w:hanging="992"/>
      </w:pPr>
      <w:r>
        <w:t>Other Useful Tips</w:t>
      </w:r>
    </w:p>
    <w:p w14:paraId="682A3A27" w14:textId="4E5D0ED6" w:rsidR="00131A81" w:rsidRPr="008211C9" w:rsidRDefault="00131A81" w:rsidP="00131A81">
      <w:r w:rsidRPr="008211C9">
        <w:t xml:space="preserve">As you start to implement your preferred options, here are some </w:t>
      </w:r>
      <w:r w:rsidR="00914049">
        <w:t xml:space="preserve">more </w:t>
      </w:r>
      <w:r w:rsidRPr="008211C9">
        <w:t>tips</w:t>
      </w:r>
      <w:r>
        <w:t>:</w:t>
      </w:r>
    </w:p>
    <w:p w14:paraId="3705CC1A" w14:textId="77777777" w:rsidR="00131A81" w:rsidRPr="00DB1549" w:rsidRDefault="00131A81" w:rsidP="00773B94">
      <w:pPr>
        <w:pStyle w:val="ListParagraph"/>
        <w:numPr>
          <w:ilvl w:val="0"/>
          <w:numId w:val="15"/>
        </w:numPr>
        <w:rPr>
          <w:b/>
          <w:bCs/>
        </w:rPr>
      </w:pPr>
      <w:r w:rsidRPr="00DB1549">
        <w:rPr>
          <w:b/>
          <w:bCs/>
        </w:rPr>
        <w:t>Deliver the message in a heartfelt and personal way</w:t>
      </w:r>
    </w:p>
    <w:p w14:paraId="5E218E62" w14:textId="667EDE1B" w:rsidR="00BC203D" w:rsidRDefault="00BC203D" w:rsidP="00773B94">
      <w:pPr>
        <w:pStyle w:val="ListParagraph"/>
        <w:numPr>
          <w:ilvl w:val="1"/>
          <w:numId w:val="6"/>
        </w:numPr>
      </w:pPr>
      <w:r>
        <w:t xml:space="preserve">Talk about how and why you became involved in the Society. </w:t>
      </w:r>
    </w:p>
    <w:p w14:paraId="160E0911" w14:textId="4C25B870" w:rsidR="004D1AE8" w:rsidRDefault="004D1AE8" w:rsidP="00773B94">
      <w:pPr>
        <w:pStyle w:val="ListParagraph"/>
        <w:numPr>
          <w:ilvl w:val="1"/>
          <w:numId w:val="6"/>
        </w:numPr>
      </w:pPr>
      <w:r>
        <w:t xml:space="preserve">Explain </w:t>
      </w:r>
      <w:r w:rsidRPr="00C61053">
        <w:t xml:space="preserve">how </w:t>
      </w:r>
      <w:r w:rsidR="00BC203D">
        <w:t xml:space="preserve">your work makes a difference </w:t>
      </w:r>
      <w:r w:rsidRPr="00C61053">
        <w:t>in the lives of others</w:t>
      </w:r>
      <w:r>
        <w:t>.</w:t>
      </w:r>
    </w:p>
    <w:p w14:paraId="184398A3" w14:textId="3562456C" w:rsidR="00131A81" w:rsidRPr="008211C9" w:rsidRDefault="00131A81" w:rsidP="00773B94">
      <w:pPr>
        <w:numPr>
          <w:ilvl w:val="1"/>
          <w:numId w:val="6"/>
        </w:numPr>
      </w:pPr>
      <w:r w:rsidRPr="008211C9">
        <w:lastRenderedPageBreak/>
        <w:t>Shar</w:t>
      </w:r>
      <w:r w:rsidR="00E03EEB">
        <w:t>e</w:t>
      </w:r>
      <w:r w:rsidRPr="008211C9">
        <w:t xml:space="preserve"> a powerful/moving story of personal experience that delivered </w:t>
      </w:r>
      <w:r w:rsidR="00F71DF5">
        <w:t>a wonderful</w:t>
      </w:r>
      <w:r w:rsidRPr="008211C9">
        <w:t xml:space="preserve"> outcome to </w:t>
      </w:r>
      <w:r w:rsidR="00F71DF5">
        <w:t xml:space="preserve">a person </w:t>
      </w:r>
      <w:r w:rsidR="00F71562">
        <w:t>you assisted</w:t>
      </w:r>
      <w:r w:rsidRPr="008211C9">
        <w:t xml:space="preserve">. </w:t>
      </w:r>
    </w:p>
    <w:p w14:paraId="32C176D9" w14:textId="2636EDBD" w:rsidR="00C61053" w:rsidRPr="008211C9" w:rsidRDefault="00131A81" w:rsidP="00773B94">
      <w:pPr>
        <w:numPr>
          <w:ilvl w:val="1"/>
          <w:numId w:val="6"/>
        </w:numPr>
      </w:pPr>
      <w:r w:rsidRPr="008211C9">
        <w:t>Tell people of the wonderful sense of achievement they will experience when they have helped somebody.</w:t>
      </w:r>
    </w:p>
    <w:p w14:paraId="3E6A86A5" w14:textId="73F71ACB" w:rsidR="00131A81" w:rsidRPr="00DB1549" w:rsidRDefault="00131A81" w:rsidP="00773B94">
      <w:pPr>
        <w:pStyle w:val="ListParagraph"/>
        <w:numPr>
          <w:ilvl w:val="0"/>
          <w:numId w:val="15"/>
        </w:numPr>
        <w:rPr>
          <w:b/>
          <w:bCs/>
        </w:rPr>
      </w:pPr>
      <w:r w:rsidRPr="00DB1549">
        <w:rPr>
          <w:b/>
          <w:bCs/>
        </w:rPr>
        <w:t xml:space="preserve">Explain to potential new recruits the activity and </w:t>
      </w:r>
      <w:r w:rsidR="00F71562">
        <w:rPr>
          <w:b/>
          <w:bCs/>
        </w:rPr>
        <w:t>tasks</w:t>
      </w:r>
      <w:r w:rsidRPr="00DB1549">
        <w:rPr>
          <w:b/>
          <w:bCs/>
        </w:rPr>
        <w:t xml:space="preserve"> involved</w:t>
      </w:r>
    </w:p>
    <w:p w14:paraId="17BC2D54" w14:textId="46A34F54" w:rsidR="00131A81" w:rsidRPr="008211C9" w:rsidRDefault="00131A81" w:rsidP="00131A81">
      <w:pPr>
        <w:ind w:left="360"/>
      </w:pPr>
      <w:r w:rsidRPr="008211C9">
        <w:t xml:space="preserve">Here is an example from </w:t>
      </w:r>
      <w:r w:rsidR="00541163">
        <w:t>an</w:t>
      </w:r>
      <w:r w:rsidRPr="008211C9">
        <w:t xml:space="preserve"> advertisement:</w:t>
      </w:r>
    </w:p>
    <w:p w14:paraId="2923AAA3" w14:textId="77777777" w:rsidR="00131A81" w:rsidRPr="008211C9" w:rsidRDefault="00131A81" w:rsidP="00F80A96">
      <w:pPr>
        <w:ind w:left="360"/>
        <w:rPr>
          <w:i/>
          <w:iCs/>
        </w:rPr>
      </w:pPr>
      <w:r w:rsidRPr="008211C9">
        <w:rPr>
          <w:i/>
          <w:iCs/>
        </w:rPr>
        <w:t xml:space="preserve">We are currently seeking volunteers who live in Campbelltown who would be able to provide friendship and support to lonely or elderly people, in their own homes, aged care units, retirement villages etc. These visits can be made in the evening, </w:t>
      </w:r>
      <w:proofErr w:type="gramStart"/>
      <w:r w:rsidRPr="008211C9">
        <w:rPr>
          <w:i/>
          <w:iCs/>
        </w:rPr>
        <w:t>weekend</w:t>
      </w:r>
      <w:proofErr w:type="gramEnd"/>
      <w:r w:rsidRPr="008211C9">
        <w:rPr>
          <w:i/>
          <w:iCs/>
        </w:rPr>
        <w:t xml:space="preserve"> or daytime according to your own availability. Visits would be for around one hour’s duration either weekly or fortnightly.</w:t>
      </w:r>
    </w:p>
    <w:p w14:paraId="0AF7CF3F" w14:textId="77777777" w:rsidR="00131A81" w:rsidRPr="00DB1549" w:rsidRDefault="00131A81" w:rsidP="00773B94">
      <w:pPr>
        <w:pStyle w:val="ListParagraph"/>
        <w:numPr>
          <w:ilvl w:val="0"/>
          <w:numId w:val="15"/>
        </w:numPr>
        <w:rPr>
          <w:b/>
          <w:bCs/>
        </w:rPr>
      </w:pPr>
      <w:r w:rsidRPr="00DB1549">
        <w:rPr>
          <w:b/>
          <w:bCs/>
        </w:rPr>
        <w:t xml:space="preserve">Let potential new recruits know what they will get out of it personally </w:t>
      </w:r>
    </w:p>
    <w:p w14:paraId="5FD661DA" w14:textId="4366EFC6" w:rsidR="00131A81" w:rsidRPr="008211C9" w:rsidRDefault="00131A81" w:rsidP="00131A81">
      <w:pPr>
        <w:ind w:left="360"/>
      </w:pPr>
      <w:r w:rsidRPr="008211C9">
        <w:t xml:space="preserve">Here is </w:t>
      </w:r>
      <w:r w:rsidR="009116B3">
        <w:t>an</w:t>
      </w:r>
      <w:r w:rsidRPr="008211C9">
        <w:t xml:space="preserve"> example of what you could say</w:t>
      </w:r>
      <w:r w:rsidR="009116B3">
        <w:t>:</w:t>
      </w:r>
    </w:p>
    <w:p w14:paraId="3E74CA5A" w14:textId="77777777" w:rsidR="00131A81" w:rsidRDefault="00131A81" w:rsidP="00F80A96">
      <w:pPr>
        <w:ind w:left="360"/>
        <w:rPr>
          <w:i/>
          <w:iCs/>
        </w:rPr>
      </w:pPr>
      <w:r w:rsidRPr="008211C9">
        <w:rPr>
          <w:i/>
          <w:iCs/>
        </w:rPr>
        <w:t xml:space="preserve">With busy lives it can sometimes be hard to find time to volunteer. However, the benefits are enormous to you, your </w:t>
      </w:r>
      <w:proofErr w:type="gramStart"/>
      <w:r w:rsidRPr="008211C9">
        <w:rPr>
          <w:i/>
          <w:iCs/>
        </w:rPr>
        <w:t>family</w:t>
      </w:r>
      <w:proofErr w:type="gramEnd"/>
      <w:r w:rsidRPr="008211C9">
        <w:rPr>
          <w:i/>
          <w:iCs/>
        </w:rPr>
        <w:t xml:space="preserve"> and your community. Volunteering is one of the best ways to make new friends, build relationships and acquire new skills. You can make a real difference to people’s lives. Volunteering makes you feel appreciated and needed. It provides an opportunity to give back what has been given to you.</w:t>
      </w:r>
    </w:p>
    <w:p w14:paraId="2183B697" w14:textId="2309BCE0" w:rsidR="00131A81" w:rsidRPr="00DB1549" w:rsidRDefault="00131A81" w:rsidP="00773B94">
      <w:pPr>
        <w:pStyle w:val="ListParagraph"/>
        <w:numPr>
          <w:ilvl w:val="0"/>
          <w:numId w:val="15"/>
        </w:numPr>
        <w:rPr>
          <w:b/>
          <w:bCs/>
        </w:rPr>
      </w:pPr>
      <w:r w:rsidRPr="00DB1549">
        <w:rPr>
          <w:b/>
          <w:bCs/>
        </w:rPr>
        <w:t>Outline the attributes, skills and experience you are looking for</w:t>
      </w:r>
    </w:p>
    <w:p w14:paraId="550074CE" w14:textId="2C192A08" w:rsidR="00131A81" w:rsidRPr="008211C9" w:rsidRDefault="00131A81" w:rsidP="00131A81">
      <w:pPr>
        <w:ind w:left="360"/>
      </w:pPr>
      <w:r w:rsidRPr="008211C9">
        <w:t>Here is an example from a refugee homework program</w:t>
      </w:r>
      <w:r w:rsidR="00C77DD2">
        <w:t>:</w:t>
      </w:r>
    </w:p>
    <w:p w14:paraId="0D8DD449" w14:textId="77777777" w:rsidR="00131A81" w:rsidRPr="008211C9" w:rsidRDefault="00131A81" w:rsidP="00F80A96">
      <w:pPr>
        <w:ind w:left="360"/>
        <w:rPr>
          <w:i/>
          <w:iCs/>
        </w:rPr>
      </w:pPr>
      <w:r w:rsidRPr="008211C9">
        <w:rPr>
          <w:i/>
          <w:iCs/>
        </w:rPr>
        <w:t>All you need is compassion, patience, the ability to listen and basic literacy and numeracy skills. An appreciation of the difficulties facing new arrivals in Australia is especially important but full training and mentoring is provided before beginning this volunteer role.</w:t>
      </w:r>
    </w:p>
    <w:p w14:paraId="1515B902" w14:textId="74EB5F4B" w:rsidR="00131A81" w:rsidRPr="00DB1549" w:rsidRDefault="00131A81" w:rsidP="00773B94">
      <w:pPr>
        <w:pStyle w:val="ListParagraph"/>
        <w:numPr>
          <w:ilvl w:val="0"/>
          <w:numId w:val="15"/>
        </w:numPr>
        <w:rPr>
          <w:b/>
          <w:bCs/>
        </w:rPr>
      </w:pPr>
      <w:r w:rsidRPr="00DB1549">
        <w:rPr>
          <w:b/>
          <w:bCs/>
        </w:rPr>
        <w:t xml:space="preserve">Address potential fears and concerns and reinforce that </w:t>
      </w:r>
      <w:r w:rsidR="00E01B66">
        <w:rPr>
          <w:b/>
          <w:bCs/>
        </w:rPr>
        <w:t>new members</w:t>
      </w:r>
      <w:r w:rsidRPr="00DB1549">
        <w:rPr>
          <w:b/>
          <w:bCs/>
        </w:rPr>
        <w:t xml:space="preserve"> will be provided with training and support</w:t>
      </w:r>
    </w:p>
    <w:p w14:paraId="7D6735F3" w14:textId="77777777" w:rsidR="00131A81" w:rsidRPr="008211C9" w:rsidRDefault="00131A81" w:rsidP="00131A81">
      <w:pPr>
        <w:ind w:left="360"/>
      </w:pPr>
      <w:r w:rsidRPr="008211C9">
        <w:t>You may wish to say something like:</w:t>
      </w:r>
    </w:p>
    <w:p w14:paraId="7B8D9C44" w14:textId="6EEC064D" w:rsidR="00131A81" w:rsidRDefault="00131A81" w:rsidP="00F80A96">
      <w:pPr>
        <w:ind w:left="360"/>
        <w:rPr>
          <w:i/>
          <w:iCs/>
        </w:rPr>
      </w:pPr>
      <w:r w:rsidRPr="00F80A96">
        <w:rPr>
          <w:i/>
          <w:iCs/>
        </w:rPr>
        <w:t>All you need is compassion, a non-judgmental attitude and most of all a good and kind heart. We will train and mentor you at every stage. You will meet some wonderful people and you will feel a great sense of achievement when you have made a real difference to somebody’s life. We are a friendly, supportive group of people. We look forward to meeting you</w:t>
      </w:r>
      <w:r w:rsidR="00A13DBC">
        <w:rPr>
          <w:i/>
          <w:iCs/>
        </w:rPr>
        <w:t>.</w:t>
      </w:r>
    </w:p>
    <w:p w14:paraId="6D726029" w14:textId="325A8BC2" w:rsidR="0035541F" w:rsidRPr="0085055D" w:rsidRDefault="0085055D" w:rsidP="0035541F">
      <w:r>
        <w:t xml:space="preserve">Appendix 5 shows some examples of advertisements that you may also find useful. </w:t>
      </w:r>
    </w:p>
    <w:p w14:paraId="2E6482C0" w14:textId="77777777" w:rsidR="00D61ACA" w:rsidRDefault="00D61ACA">
      <w:pPr>
        <w:rPr>
          <w:rFonts w:ascii="Calibri Light" w:hAnsi="Calibri Light" w:cs="Calibri Light"/>
          <w:b/>
          <w:color w:val="004A99"/>
          <w:sz w:val="36"/>
          <w:szCs w:val="36"/>
        </w:rPr>
      </w:pPr>
      <w:r>
        <w:br w:type="page"/>
      </w:r>
    </w:p>
    <w:p w14:paraId="0C46EF70" w14:textId="63617F7B" w:rsidR="00813FA0" w:rsidRDefault="00493FFA" w:rsidP="00896EF2">
      <w:pPr>
        <w:pStyle w:val="Heading1"/>
        <w:numPr>
          <w:ilvl w:val="0"/>
          <w:numId w:val="0"/>
        </w:numPr>
        <w:ind w:left="567" w:hanging="567"/>
      </w:pPr>
      <w:bookmarkStart w:id="6" w:name="_Toc60827079"/>
      <w:r>
        <w:lastRenderedPageBreak/>
        <w:t xml:space="preserve">Step 3: </w:t>
      </w:r>
      <w:r w:rsidR="00813FA0">
        <w:t>Responding to Enquiries</w:t>
      </w:r>
      <w:bookmarkEnd w:id="6"/>
    </w:p>
    <w:p w14:paraId="185C4700" w14:textId="79EC51D1" w:rsidR="00813FA0" w:rsidRDefault="00813FA0" w:rsidP="00813FA0">
      <w:r>
        <w:t xml:space="preserve">Make sure the nominated contact person is ready and available to respond to enquiries, which may arrive by email, phone or </w:t>
      </w:r>
      <w:r w:rsidR="003950BE">
        <w:t>in person</w:t>
      </w:r>
      <w:r>
        <w:t>.</w:t>
      </w:r>
    </w:p>
    <w:p w14:paraId="3F4F22C4" w14:textId="394BC239" w:rsidR="00813FA0" w:rsidRDefault="00813FA0" w:rsidP="00813FA0">
      <w:r>
        <w:t xml:space="preserve">When enquiries are </w:t>
      </w:r>
      <w:r w:rsidRPr="008E4AE6">
        <w:t>received it is vital to respond to them quickly, to thank the</w:t>
      </w:r>
      <w:r w:rsidR="00F80A96" w:rsidRPr="008E4AE6">
        <w:t xml:space="preserve"> person</w:t>
      </w:r>
      <w:r w:rsidRPr="008E4AE6">
        <w:t xml:space="preserve"> for their response and to invite them to meet with the Conference President and some selected members. </w:t>
      </w:r>
    </w:p>
    <w:p w14:paraId="3E251283" w14:textId="6238BE74" w:rsidR="00813FA0" w:rsidRDefault="00813FA0" w:rsidP="00813FA0">
      <w:r>
        <w:t xml:space="preserve">The purpose of this first meeting is to welcome all the attendees, tell them </w:t>
      </w:r>
      <w:r w:rsidR="008E4AE6">
        <w:t xml:space="preserve">more about </w:t>
      </w:r>
      <w:r>
        <w:t>who we are</w:t>
      </w:r>
      <w:r w:rsidR="0030005B">
        <w:t xml:space="preserve"> and</w:t>
      </w:r>
      <w:r>
        <w:t xml:space="preserve"> the work that we do, tell them about their expected roles</w:t>
      </w:r>
      <w:r w:rsidR="00B155EB">
        <w:t>,</w:t>
      </w:r>
      <w:r>
        <w:t xml:space="preserve"> and answer any questions they have.</w:t>
      </w:r>
    </w:p>
    <w:p w14:paraId="5EF025E0" w14:textId="4F35B0EB" w:rsidR="00813FA0" w:rsidRDefault="00813FA0" w:rsidP="00813FA0">
      <w:r>
        <w:t xml:space="preserve">It is best to limit this meeting to an hour and </w:t>
      </w:r>
      <w:r w:rsidR="003950BE">
        <w:t>use the</w:t>
      </w:r>
      <w:r>
        <w:t xml:space="preserve"> opportunity to </w:t>
      </w:r>
      <w:r w:rsidR="00A94440">
        <w:t xml:space="preserve">further inspire the person or people attending to </w:t>
      </w:r>
      <w:r w:rsidR="0003188A">
        <w:t xml:space="preserve">get involved in </w:t>
      </w:r>
      <w:r>
        <w:t>helping people in need.</w:t>
      </w:r>
    </w:p>
    <w:p w14:paraId="5BB72114" w14:textId="777C0F0D" w:rsidR="00813FA0" w:rsidRDefault="00F31F4E" w:rsidP="00813FA0">
      <w:r>
        <w:t xml:space="preserve">Make an application form available </w:t>
      </w:r>
      <w:r w:rsidR="00C90844">
        <w:t>to</w:t>
      </w:r>
      <w:r w:rsidR="00FA146B">
        <w:t xml:space="preserve"> those who want </w:t>
      </w:r>
      <w:r w:rsidR="00FF2677">
        <w:t>t</w:t>
      </w:r>
      <w:r w:rsidR="00FA146B">
        <w:t xml:space="preserve">o take the next step </w:t>
      </w:r>
      <w:r>
        <w:t xml:space="preserve">and </w:t>
      </w:r>
      <w:r w:rsidR="00FA146B">
        <w:t xml:space="preserve">provide any further encouragement the person needs. </w:t>
      </w:r>
    </w:p>
    <w:p w14:paraId="097ACE0D" w14:textId="297CD3F4" w:rsidR="00DA3259" w:rsidRDefault="00813FA0" w:rsidP="00813FA0">
      <w:r>
        <w:t>It is best to keep this first session separate from your Conference meetings so you can focus all your attention on your guests</w:t>
      </w:r>
      <w:r w:rsidR="001364F0">
        <w:t xml:space="preserve">. </w:t>
      </w:r>
    </w:p>
    <w:p w14:paraId="106A6728" w14:textId="6C2B7FB2" w:rsidR="007C3EA3" w:rsidRDefault="00493FFA" w:rsidP="00597393">
      <w:pPr>
        <w:pStyle w:val="Heading1"/>
        <w:numPr>
          <w:ilvl w:val="0"/>
          <w:numId w:val="0"/>
        </w:numPr>
        <w:ind w:left="567" w:hanging="567"/>
      </w:pPr>
      <w:bookmarkStart w:id="7" w:name="_Toc60827080"/>
      <w:r>
        <w:t xml:space="preserve">Step 4: </w:t>
      </w:r>
      <w:r w:rsidR="007C3EA3">
        <w:t>Induction</w:t>
      </w:r>
      <w:r>
        <w:t>,</w:t>
      </w:r>
      <w:r w:rsidR="007C3EA3">
        <w:t xml:space="preserve"> Training</w:t>
      </w:r>
      <w:r>
        <w:t xml:space="preserve"> and Mentoring</w:t>
      </w:r>
      <w:bookmarkEnd w:id="7"/>
    </w:p>
    <w:p w14:paraId="020A8534" w14:textId="1FBBC823" w:rsidR="007C3EA3" w:rsidRDefault="002C600A" w:rsidP="00E64097">
      <w:pPr>
        <w:pStyle w:val="Heading3"/>
        <w:numPr>
          <w:ilvl w:val="0"/>
          <w:numId w:val="0"/>
        </w:numPr>
        <w:ind w:left="992" w:hanging="992"/>
      </w:pPr>
      <w:r>
        <w:t>B</w:t>
      </w:r>
      <w:r w:rsidR="007C3EA3">
        <w:t>ecoming a M</w:t>
      </w:r>
      <w:r w:rsidR="0051679C">
        <w:t>ember</w:t>
      </w:r>
    </w:p>
    <w:p w14:paraId="68A4D595" w14:textId="03BF8DF2" w:rsidR="007C3EA3" w:rsidRDefault="007C3EA3" w:rsidP="007C3EA3">
      <w:r>
        <w:t>To become a member</w:t>
      </w:r>
      <w:r w:rsidR="00BE5E21">
        <w:t xml:space="preserve"> of the</w:t>
      </w:r>
      <w:r>
        <w:t xml:space="preserve"> Society</w:t>
      </w:r>
      <w:r w:rsidR="00413895">
        <w:t>, a</w:t>
      </w:r>
      <w:r w:rsidR="00407334">
        <w:t xml:space="preserve"> person </w:t>
      </w:r>
      <w:r w:rsidR="00413895">
        <w:t>must complete an application form and</w:t>
      </w:r>
      <w:r w:rsidR="00C63C23">
        <w:t xml:space="preserve"> then </w:t>
      </w:r>
      <w:r w:rsidR="00413895">
        <w:t xml:space="preserve">go through </w:t>
      </w:r>
      <w:r w:rsidR="00C63C23">
        <w:t xml:space="preserve">the pre-engagement checks </w:t>
      </w:r>
      <w:r w:rsidR="008E61DF">
        <w:t xml:space="preserve">described </w:t>
      </w:r>
      <w:r>
        <w:t xml:space="preserve">below. </w:t>
      </w:r>
    </w:p>
    <w:p w14:paraId="16A2B017" w14:textId="2FED6CA3" w:rsidR="007C3EA3" w:rsidRDefault="007C3EA3" w:rsidP="007C3EA3">
      <w:r>
        <w:t xml:space="preserve">Prospective members are not permitted to engage with the people we </w:t>
      </w:r>
      <w:r w:rsidR="005547E1">
        <w:t>serve</w:t>
      </w:r>
      <w:r>
        <w:t xml:space="preserve"> until the checks are completed.</w:t>
      </w:r>
    </w:p>
    <w:p w14:paraId="7A4A2F9A" w14:textId="1FE54E8C" w:rsidR="007C3EA3" w:rsidRPr="006805CA" w:rsidRDefault="008E61DF" w:rsidP="007C3EA3">
      <w:r>
        <w:t>I</w:t>
      </w:r>
      <w:r w:rsidR="007C3EA3">
        <w:t>t is very important</w:t>
      </w:r>
      <w:r>
        <w:t>, however,</w:t>
      </w:r>
      <w:r w:rsidR="007C3EA3">
        <w:t xml:space="preserve"> to keep prospective </w:t>
      </w:r>
      <w:r>
        <w:t>m</w:t>
      </w:r>
      <w:r w:rsidR="007C3EA3">
        <w:t xml:space="preserve">embers engaged during this process to maintain </w:t>
      </w:r>
      <w:r w:rsidR="007C3EA3" w:rsidRPr="006805CA">
        <w:t xml:space="preserve">their passion and commitment to joining the Society. </w:t>
      </w:r>
      <w:r w:rsidR="008122F3">
        <w:t>You can</w:t>
      </w:r>
      <w:r w:rsidR="007C3EA3" w:rsidRPr="006805CA">
        <w:t>:</w:t>
      </w:r>
    </w:p>
    <w:p w14:paraId="5C03822A" w14:textId="686F768F" w:rsidR="00C528FE" w:rsidRPr="006805CA" w:rsidRDefault="006805CA" w:rsidP="00773B94">
      <w:pPr>
        <w:pStyle w:val="ListParagraph"/>
        <w:numPr>
          <w:ilvl w:val="0"/>
          <w:numId w:val="15"/>
        </w:numPr>
      </w:pPr>
      <w:r w:rsidRPr="006805CA">
        <w:t>Discuss</w:t>
      </w:r>
      <w:r w:rsidR="008122F3">
        <w:t xml:space="preserve"> learning</w:t>
      </w:r>
      <w:r w:rsidRPr="006805CA">
        <w:t xml:space="preserve"> </w:t>
      </w:r>
      <w:r w:rsidR="00FE2D89">
        <w:t xml:space="preserve">opportunities </w:t>
      </w:r>
      <w:r w:rsidRPr="006805CA">
        <w:t xml:space="preserve">that will be provided </w:t>
      </w:r>
      <w:r w:rsidR="00FE2D89">
        <w:t>such as</w:t>
      </w:r>
      <w:r w:rsidR="008122F3">
        <w:t xml:space="preserve"> Society Orientation</w:t>
      </w:r>
      <w:r w:rsidR="00FE2D89">
        <w:t>,</w:t>
      </w:r>
      <w:r w:rsidR="008122F3">
        <w:t xml:space="preserve"> Code of Conduct</w:t>
      </w:r>
      <w:r w:rsidR="00FE2D89">
        <w:t xml:space="preserve">, </w:t>
      </w:r>
      <w:r w:rsidR="008122F3">
        <w:t>Childsafe Familiarisation</w:t>
      </w:r>
      <w:r w:rsidR="00B40F4F">
        <w:t>, Work Health and Safety,</w:t>
      </w:r>
      <w:r w:rsidR="008122F3">
        <w:t xml:space="preserve"> </w:t>
      </w:r>
      <w:r w:rsidR="009028CB">
        <w:t>and Privacy</w:t>
      </w:r>
      <w:r w:rsidR="00B40F4F">
        <w:t xml:space="preserve"> trainings</w:t>
      </w:r>
    </w:p>
    <w:p w14:paraId="18B353B3" w14:textId="60456E1B" w:rsidR="000D4484" w:rsidRDefault="000D4484" w:rsidP="00773B94">
      <w:pPr>
        <w:pStyle w:val="ListParagraph"/>
        <w:numPr>
          <w:ilvl w:val="0"/>
          <w:numId w:val="15"/>
        </w:numPr>
      </w:pPr>
      <w:r>
        <w:t>Invit</w:t>
      </w:r>
      <w:r w:rsidR="009028CB">
        <w:t>e</w:t>
      </w:r>
      <w:r>
        <w:t xml:space="preserve"> the applicant to m</w:t>
      </w:r>
      <w:r w:rsidR="007C3EA3">
        <w:t>eet with existing members for a cup of tea and a chat</w:t>
      </w:r>
    </w:p>
    <w:p w14:paraId="03CE9642" w14:textId="37D2C35B" w:rsidR="007C3EA3" w:rsidRDefault="007C3EA3" w:rsidP="00773B94">
      <w:pPr>
        <w:pStyle w:val="ListParagraph"/>
        <w:numPr>
          <w:ilvl w:val="0"/>
          <w:numId w:val="15"/>
        </w:numPr>
      </w:pPr>
      <w:r>
        <w:t>Invit</w:t>
      </w:r>
      <w:r w:rsidR="009028CB">
        <w:t>e</w:t>
      </w:r>
      <w:r>
        <w:t xml:space="preserve"> them to </w:t>
      </w:r>
      <w:r w:rsidR="00FE77F4">
        <w:t>a meeting or to visit a service, ensur</w:t>
      </w:r>
      <w:r w:rsidR="000D4484">
        <w:t>ing</w:t>
      </w:r>
      <w:r>
        <w:t xml:space="preserve"> that client confidentiality is not compromised.</w:t>
      </w:r>
    </w:p>
    <w:p w14:paraId="27670F4F" w14:textId="04A8F651" w:rsidR="007C3EA3" w:rsidRDefault="007C3EA3" w:rsidP="002C600A">
      <w:pPr>
        <w:pStyle w:val="Heading3"/>
        <w:numPr>
          <w:ilvl w:val="0"/>
          <w:numId w:val="0"/>
        </w:numPr>
        <w:ind w:left="992" w:hanging="992"/>
      </w:pPr>
      <w:r>
        <w:t>P</w:t>
      </w:r>
      <w:r w:rsidR="0051679C">
        <w:t>re-Engagement Checks</w:t>
      </w:r>
    </w:p>
    <w:p w14:paraId="0DC49F43" w14:textId="0FE5196A" w:rsidR="00B7510A" w:rsidRDefault="00B7510A" w:rsidP="00B7510A">
      <w:r>
        <w:t>The St Vincent de Paul Society is a Child Safe Organisation</w:t>
      </w:r>
      <w:r w:rsidR="005437B0">
        <w:t xml:space="preserve">. </w:t>
      </w:r>
      <w:r w:rsidR="0080547B">
        <w:t xml:space="preserve">Safeguarding children and young people so that they thrive in their families and communities, whatever they may be, is a fundamental aspect of our work. </w:t>
      </w:r>
      <w:r w:rsidR="005437B0">
        <w:t xml:space="preserve">We </w:t>
      </w:r>
      <w:r>
        <w:t>continually assess and evaluat</w:t>
      </w:r>
      <w:r w:rsidR="0080547B">
        <w:t>e</w:t>
      </w:r>
      <w:r>
        <w:t xml:space="preserve"> </w:t>
      </w:r>
      <w:r w:rsidR="003F3BAD">
        <w:t>our</w:t>
      </w:r>
      <w:r>
        <w:t xml:space="preserve"> child safe strategies to ensure that we </w:t>
      </w:r>
      <w:r w:rsidR="00707167">
        <w:t xml:space="preserve">are compliant with </w:t>
      </w:r>
      <w:r w:rsidR="00964FCF">
        <w:t xml:space="preserve">legislation and </w:t>
      </w:r>
      <w:r w:rsidR="00A07659">
        <w:t>can uphold</w:t>
      </w:r>
      <w:r>
        <w:t xml:space="preserve"> our </w:t>
      </w:r>
      <w:r w:rsidR="00A07659">
        <w:t xml:space="preserve">commitment </w:t>
      </w:r>
      <w:r>
        <w:t xml:space="preserve">to support and protect children.  </w:t>
      </w:r>
    </w:p>
    <w:p w14:paraId="5D0939D6" w14:textId="1C83FBB7" w:rsidR="003F3BAD" w:rsidRDefault="003E7A2D" w:rsidP="007C3EA3">
      <w:r>
        <w:t>T</w:t>
      </w:r>
      <w:r w:rsidR="007C3EA3">
        <w:t xml:space="preserve">o ensure that our people are suitable and supported we require all </w:t>
      </w:r>
      <w:r>
        <w:t>members</w:t>
      </w:r>
      <w:r w:rsidR="00964FCF">
        <w:t xml:space="preserve"> </w:t>
      </w:r>
      <w:r w:rsidR="007C3EA3">
        <w:t>to undergo pre-engagement screening. This includes</w:t>
      </w:r>
      <w:r w:rsidR="003F3BAD">
        <w:t>:</w:t>
      </w:r>
    </w:p>
    <w:p w14:paraId="40086738" w14:textId="630C9E3E" w:rsidR="003F3BAD" w:rsidRDefault="007C3EA3" w:rsidP="00773B94">
      <w:pPr>
        <w:pStyle w:val="ListParagraph"/>
        <w:numPr>
          <w:ilvl w:val="0"/>
          <w:numId w:val="17"/>
        </w:numPr>
      </w:pPr>
      <w:r>
        <w:t xml:space="preserve">an </w:t>
      </w:r>
      <w:r w:rsidR="003E7A2D">
        <w:t>i</w:t>
      </w:r>
      <w:r>
        <w:t>nterview</w:t>
      </w:r>
      <w:r w:rsidR="003F3BAD">
        <w:t xml:space="preserve"> (usually with the Conference President)</w:t>
      </w:r>
    </w:p>
    <w:p w14:paraId="2992A6FA" w14:textId="761FAD33" w:rsidR="002A00F1" w:rsidRDefault="007C3EA3" w:rsidP="00773B94">
      <w:pPr>
        <w:pStyle w:val="ListParagraph"/>
        <w:numPr>
          <w:ilvl w:val="0"/>
          <w:numId w:val="17"/>
        </w:numPr>
      </w:pPr>
      <w:r>
        <w:t>two reference checks</w:t>
      </w:r>
      <w:r w:rsidR="003F3BAD">
        <w:t xml:space="preserve"> (</w:t>
      </w:r>
      <w:r w:rsidR="00A07659">
        <w:t xml:space="preserve">usually </w:t>
      </w:r>
      <w:r w:rsidR="003F3BAD">
        <w:t>conducted by the Conference President)</w:t>
      </w:r>
    </w:p>
    <w:p w14:paraId="537332D3" w14:textId="38448752" w:rsidR="002A00F1" w:rsidRDefault="007C3EA3" w:rsidP="00773B94">
      <w:pPr>
        <w:pStyle w:val="ListParagraph"/>
        <w:numPr>
          <w:ilvl w:val="0"/>
          <w:numId w:val="17"/>
        </w:numPr>
      </w:pPr>
      <w:r>
        <w:lastRenderedPageBreak/>
        <w:t xml:space="preserve">a Working with Children Check </w:t>
      </w:r>
      <w:r w:rsidR="002A00F1">
        <w:t xml:space="preserve">provided by the NSW Government </w:t>
      </w:r>
      <w:r w:rsidR="00984EB6">
        <w:t xml:space="preserve">to the applicant </w:t>
      </w:r>
      <w:r w:rsidR="002A00F1">
        <w:t>upon application</w:t>
      </w:r>
    </w:p>
    <w:p w14:paraId="63610124" w14:textId="402DFCC4" w:rsidR="00B01F17" w:rsidRDefault="007C3EA3" w:rsidP="00773B94">
      <w:pPr>
        <w:pStyle w:val="ListParagraph"/>
        <w:numPr>
          <w:ilvl w:val="0"/>
          <w:numId w:val="17"/>
        </w:numPr>
      </w:pPr>
      <w:r>
        <w:t xml:space="preserve">a </w:t>
      </w:r>
      <w:r w:rsidR="00B01F17">
        <w:t>national criminal history check (p</w:t>
      </w:r>
      <w:r>
        <w:t xml:space="preserve">olice </w:t>
      </w:r>
      <w:r w:rsidR="00B01F17">
        <w:t>c</w:t>
      </w:r>
      <w:r>
        <w:t>heck</w:t>
      </w:r>
      <w:r w:rsidR="00B01F17">
        <w:t>)</w:t>
      </w:r>
      <w:r w:rsidR="00635BD6">
        <w:t xml:space="preserve"> - s</w:t>
      </w:r>
      <w:r w:rsidR="002A00F1">
        <w:t>taff in the regional office will email a link to the applicant so that they can complete the process.</w:t>
      </w:r>
      <w:r>
        <w:t xml:space="preserve"> </w:t>
      </w:r>
    </w:p>
    <w:p w14:paraId="17B4F8E3" w14:textId="46A13854" w:rsidR="00DF64F7" w:rsidRDefault="007C3EA3" w:rsidP="007C3EA3">
      <w:r>
        <w:t xml:space="preserve">Our people </w:t>
      </w:r>
      <w:r w:rsidR="002B2F11">
        <w:t>also</w:t>
      </w:r>
      <w:r>
        <w:t xml:space="preserve"> under</w:t>
      </w:r>
      <w:r w:rsidR="002B2F11">
        <w:t>take</w:t>
      </w:r>
      <w:r>
        <w:t xml:space="preserve"> basic training in child safe </w:t>
      </w:r>
      <w:r w:rsidR="00B01F17">
        <w:t>behaviours</w:t>
      </w:r>
      <w:r>
        <w:t xml:space="preserve"> and reporting. </w:t>
      </w:r>
    </w:p>
    <w:p w14:paraId="58F791F6" w14:textId="02E6F734" w:rsidR="001364F0" w:rsidRDefault="00B82742" w:rsidP="002C600A">
      <w:pPr>
        <w:pStyle w:val="Heading3"/>
        <w:numPr>
          <w:ilvl w:val="0"/>
          <w:numId w:val="0"/>
        </w:numPr>
      </w:pPr>
      <w:r>
        <w:t>Orientation and Training</w:t>
      </w:r>
    </w:p>
    <w:p w14:paraId="46630E6C" w14:textId="1C7A80B2" w:rsidR="00B82742" w:rsidRDefault="00B8116B" w:rsidP="00B82742">
      <w:r>
        <w:t xml:space="preserve">Once the pre-engagement checks </w:t>
      </w:r>
      <w:r w:rsidR="00CE338A">
        <w:t>are</w:t>
      </w:r>
      <w:r>
        <w:t xml:space="preserve"> completed, the </w:t>
      </w:r>
      <w:r w:rsidR="00DE5E7E">
        <w:t>new member will be able to commence.</w:t>
      </w:r>
    </w:p>
    <w:p w14:paraId="241AD73B" w14:textId="6DD75813" w:rsidR="00485D82" w:rsidRDefault="00DE5E7E" w:rsidP="00B82742">
      <w:r>
        <w:t xml:space="preserve">As a first step, the Conference </w:t>
      </w:r>
      <w:r w:rsidRPr="00EA0AB7">
        <w:t xml:space="preserve">President should </w:t>
      </w:r>
      <w:r w:rsidR="002C27F3" w:rsidRPr="00EA0AB7">
        <w:t xml:space="preserve">ask </w:t>
      </w:r>
      <w:r w:rsidR="009F3047">
        <w:t>regional office</w:t>
      </w:r>
      <w:r w:rsidR="007A0FEC">
        <w:t xml:space="preserve"> staff</w:t>
      </w:r>
      <w:r w:rsidR="002C27F3" w:rsidRPr="00EA0AB7">
        <w:t xml:space="preserve"> </w:t>
      </w:r>
      <w:r w:rsidR="007B1F5C" w:rsidRPr="00EA0AB7">
        <w:t>to</w:t>
      </w:r>
      <w:r w:rsidR="007B1F5C">
        <w:t xml:space="preserve"> enter the new member’s details into Society People</w:t>
      </w:r>
      <w:r w:rsidR="0089749D">
        <w:t>, our membership database</w:t>
      </w:r>
      <w:r w:rsidR="007B1F5C">
        <w:t xml:space="preserve">. </w:t>
      </w:r>
    </w:p>
    <w:p w14:paraId="1B0E92E0" w14:textId="48F05F2E" w:rsidR="002A2B4A" w:rsidRDefault="00485D82" w:rsidP="00B82742">
      <w:r>
        <w:t xml:space="preserve">Provide the new member with a letter of welcome, a copy of </w:t>
      </w:r>
      <w:r w:rsidR="00BA377B">
        <w:t xml:space="preserve">The Rule, a copy of the Vincentian Visitation </w:t>
      </w:r>
      <w:r w:rsidR="00136F2F">
        <w:t>Guidelines</w:t>
      </w:r>
      <w:r w:rsidR="00BA377B">
        <w:t xml:space="preserve"> (for those undertaking </w:t>
      </w:r>
      <w:r w:rsidR="00333FF6">
        <w:t>visitation</w:t>
      </w:r>
      <w:r w:rsidR="00BA377B">
        <w:t xml:space="preserve">) and any other materials </w:t>
      </w:r>
      <w:r w:rsidR="005F55F0">
        <w:t xml:space="preserve">you would </w:t>
      </w:r>
      <w:r w:rsidR="00F10A7E">
        <w:t>normally</w:t>
      </w:r>
      <w:r w:rsidR="005F55F0">
        <w:t xml:space="preserve"> provide. This could include a prayer card, </w:t>
      </w:r>
      <w:r w:rsidR="00136F2F">
        <w:t>bookmarks</w:t>
      </w:r>
      <w:r w:rsidR="005F55F0">
        <w:t xml:space="preserve">, and other </w:t>
      </w:r>
      <w:r w:rsidR="00136F2F">
        <w:t xml:space="preserve">items to make the person feel valued and included. </w:t>
      </w:r>
      <w:r w:rsidR="007A0FEC">
        <w:t>Your Member and Community Engagement Coordinator can help</w:t>
      </w:r>
      <w:r w:rsidR="00EE35AB">
        <w:t xml:space="preserve">. </w:t>
      </w:r>
    </w:p>
    <w:p w14:paraId="485D06B6" w14:textId="4854DCA8" w:rsidR="002A2B4A" w:rsidRDefault="00983FF1" w:rsidP="00B82742">
      <w:r>
        <w:t xml:space="preserve">Let the new member know about </w:t>
      </w:r>
      <w:r w:rsidR="00EE35AB">
        <w:t>the Member and Volunteer Support website (</w:t>
      </w:r>
      <w:r>
        <w:t>MAVS</w:t>
      </w:r>
      <w:r w:rsidR="00EE35AB">
        <w:t>)</w:t>
      </w:r>
      <w:r>
        <w:t xml:space="preserve"> and the resources that are available: </w:t>
      </w:r>
      <w:hyperlink r:id="rId20" w:history="1">
        <w:r w:rsidR="00633CD5" w:rsidRPr="00633CD5">
          <w:rPr>
            <w:color w:val="0000FF"/>
            <w:u w:val="single"/>
          </w:rPr>
          <w:t>https://mavs.vinnies.org.au/</w:t>
        </w:r>
      </w:hyperlink>
    </w:p>
    <w:p w14:paraId="701E803F" w14:textId="3B54F5C8" w:rsidR="009300D8" w:rsidRPr="00786B2D" w:rsidRDefault="00637A83" w:rsidP="009300D8">
      <w:r>
        <w:t xml:space="preserve">Once a new member is entered into Society People, they </w:t>
      </w:r>
      <w:r w:rsidR="0089749D">
        <w:t>will have access to t</w:t>
      </w:r>
      <w:r>
        <w:t xml:space="preserve">he Vinnies Learning </w:t>
      </w:r>
      <w:r w:rsidRPr="00786B2D">
        <w:t>Centre</w:t>
      </w:r>
      <w:r w:rsidR="00FC5851">
        <w:t xml:space="preserve"> (VLC)</w:t>
      </w:r>
      <w:r w:rsidR="0089749D" w:rsidRPr="00786B2D">
        <w:t xml:space="preserve">. </w:t>
      </w:r>
      <w:r w:rsidR="007B1F5C" w:rsidRPr="00786B2D">
        <w:t xml:space="preserve">This will </w:t>
      </w:r>
      <w:r w:rsidR="00AC395B">
        <w:t xml:space="preserve">allow them to complete </w:t>
      </w:r>
      <w:r w:rsidR="008762B8">
        <w:t xml:space="preserve">the </w:t>
      </w:r>
      <w:r w:rsidR="007C6DC8">
        <w:t>compliance learning modules</w:t>
      </w:r>
      <w:r w:rsidR="00AC395B">
        <w:t xml:space="preserve">, </w:t>
      </w:r>
      <w:r w:rsidR="005A1ADC">
        <w:t>and access</w:t>
      </w:r>
      <w:r w:rsidR="00B40F4F">
        <w:t xml:space="preserve"> other learning </w:t>
      </w:r>
      <w:r w:rsidR="00FC5851">
        <w:t xml:space="preserve">opportunities. </w:t>
      </w:r>
      <w:r w:rsidR="00BB06E9">
        <w:t xml:space="preserve">Instructions on how to access the VLC </w:t>
      </w:r>
      <w:r w:rsidR="00FC5851">
        <w:t>will be emailed to the new member.</w:t>
      </w:r>
      <w:r w:rsidR="00B56EC1">
        <w:t xml:space="preserve"> </w:t>
      </w:r>
    </w:p>
    <w:p w14:paraId="57CB96A9" w14:textId="26E29EAB" w:rsidR="006A5641" w:rsidRDefault="002C600A" w:rsidP="002C600A">
      <w:pPr>
        <w:pStyle w:val="Heading3"/>
        <w:numPr>
          <w:ilvl w:val="0"/>
          <w:numId w:val="0"/>
        </w:numPr>
        <w:ind w:left="992" w:hanging="992"/>
      </w:pPr>
      <w:r>
        <w:t>Mentoring and Support</w:t>
      </w:r>
    </w:p>
    <w:p w14:paraId="4A51891A" w14:textId="15D72FD7" w:rsidR="00E26697" w:rsidRDefault="00EC62AC" w:rsidP="006A5641">
      <w:r>
        <w:t xml:space="preserve">It </w:t>
      </w:r>
      <w:r w:rsidR="00725E11">
        <w:t>is</w:t>
      </w:r>
      <w:r>
        <w:t xml:space="preserve"> important for </w:t>
      </w:r>
      <w:r w:rsidR="00704648">
        <w:t xml:space="preserve">the Conference President and Members to mentor and support new members. </w:t>
      </w:r>
      <w:r w:rsidR="00E26697">
        <w:t xml:space="preserve">You </w:t>
      </w:r>
      <w:r w:rsidR="00D1566D">
        <w:t xml:space="preserve">could do </w:t>
      </w:r>
      <w:r w:rsidR="00E26697">
        <w:t xml:space="preserve">this ‘organically’ or you </w:t>
      </w:r>
      <w:r w:rsidR="00047A39">
        <w:t>could</w:t>
      </w:r>
      <w:r w:rsidR="00E26697">
        <w:t xml:space="preserve"> match the new member up with an existing member </w:t>
      </w:r>
      <w:r w:rsidR="00047A39">
        <w:t>for</w:t>
      </w:r>
      <w:r w:rsidR="0002329F">
        <w:t xml:space="preserve"> informal mentoring. This will be especially valuable </w:t>
      </w:r>
      <w:r w:rsidR="00047A39">
        <w:t xml:space="preserve">for younger people, who </w:t>
      </w:r>
      <w:r w:rsidR="0002329F">
        <w:t xml:space="preserve">can benefit from the guidance, </w:t>
      </w:r>
      <w:r w:rsidR="00931486">
        <w:t>support,</w:t>
      </w:r>
      <w:r w:rsidR="0002329F">
        <w:t xml:space="preserve"> and encouragement of an </w:t>
      </w:r>
      <w:r w:rsidR="00E8442A">
        <w:t>experienced</w:t>
      </w:r>
      <w:r w:rsidR="0002329F">
        <w:t xml:space="preserve"> member. </w:t>
      </w:r>
    </w:p>
    <w:p w14:paraId="727EAF1E" w14:textId="52B64941" w:rsidR="0002329F" w:rsidRDefault="0002329F" w:rsidP="006A5641">
      <w:r>
        <w:t>Other thin</w:t>
      </w:r>
      <w:r w:rsidR="00D509F0">
        <w:t>gs you can do to nurture and support new members include:</w:t>
      </w:r>
    </w:p>
    <w:p w14:paraId="6DA5AFF2" w14:textId="31019FE4" w:rsidR="007E367A" w:rsidRDefault="006D3C7B" w:rsidP="00773B94">
      <w:pPr>
        <w:pStyle w:val="ListParagraph"/>
        <w:numPr>
          <w:ilvl w:val="0"/>
          <w:numId w:val="18"/>
        </w:numPr>
      </w:pPr>
      <w:r>
        <w:t>Nurturing and supporting their spiritual development</w:t>
      </w:r>
    </w:p>
    <w:p w14:paraId="569ED6D6" w14:textId="265FB7C9" w:rsidR="00D509F0" w:rsidRDefault="006A5641" w:rsidP="00773B94">
      <w:pPr>
        <w:pStyle w:val="ListParagraph"/>
        <w:numPr>
          <w:ilvl w:val="0"/>
          <w:numId w:val="18"/>
        </w:numPr>
      </w:pPr>
      <w:r>
        <w:t>Identify</w:t>
      </w:r>
      <w:r w:rsidR="00D509F0">
        <w:t>ing</w:t>
      </w:r>
      <w:r>
        <w:t xml:space="preserve"> pathways for </w:t>
      </w:r>
      <w:r w:rsidR="00BB1D5A">
        <w:t>them to</w:t>
      </w:r>
      <w:r>
        <w:t xml:space="preserve"> get involved and use their skills in other Society work</w:t>
      </w:r>
    </w:p>
    <w:p w14:paraId="7E14EADD" w14:textId="411A5836" w:rsidR="00BC6B6B" w:rsidRDefault="00BC6B6B" w:rsidP="00773B94">
      <w:pPr>
        <w:pStyle w:val="ListParagraph"/>
        <w:numPr>
          <w:ilvl w:val="0"/>
          <w:numId w:val="18"/>
        </w:numPr>
      </w:pPr>
      <w:r>
        <w:t>Encouraging th</w:t>
      </w:r>
      <w:r w:rsidR="00A754AC">
        <w:t xml:space="preserve">em to spend time looking </w:t>
      </w:r>
      <w:r w:rsidR="006D3C7B">
        <w:t xml:space="preserve">through the </w:t>
      </w:r>
      <w:r w:rsidR="00190277">
        <w:t xml:space="preserve">information on </w:t>
      </w:r>
      <w:r w:rsidR="00A754AC">
        <w:t>the MAVS website</w:t>
      </w:r>
    </w:p>
    <w:p w14:paraId="602F2B45" w14:textId="3D283FA3" w:rsidR="00A754AC" w:rsidRDefault="00A754AC" w:rsidP="00773B94">
      <w:pPr>
        <w:pStyle w:val="ListParagraph"/>
        <w:numPr>
          <w:ilvl w:val="0"/>
          <w:numId w:val="18"/>
        </w:numPr>
      </w:pPr>
      <w:r>
        <w:t xml:space="preserve">Reminding them of the training opportunities </w:t>
      </w:r>
      <w:r w:rsidR="00637A83">
        <w:t>available through the Vinnies Learning Centre</w:t>
      </w:r>
    </w:p>
    <w:p w14:paraId="0540BB18" w14:textId="4BA873D8" w:rsidR="007E367A" w:rsidRDefault="007E367A" w:rsidP="00773B94">
      <w:pPr>
        <w:pStyle w:val="ListParagraph"/>
        <w:numPr>
          <w:ilvl w:val="0"/>
          <w:numId w:val="18"/>
        </w:numPr>
      </w:pPr>
      <w:r>
        <w:t xml:space="preserve">Gradually </w:t>
      </w:r>
      <w:r w:rsidR="00CE338A">
        <w:t>providing</w:t>
      </w:r>
      <w:r>
        <w:t xml:space="preserve"> opportunities for the</w:t>
      </w:r>
      <w:r w:rsidR="00CE338A">
        <w:t>m</w:t>
      </w:r>
      <w:r>
        <w:t xml:space="preserve"> to step up and take on greater responsibility.</w:t>
      </w:r>
    </w:p>
    <w:p w14:paraId="472E48B0" w14:textId="5A81FF67" w:rsidR="008422E6" w:rsidRDefault="005A1ADC" w:rsidP="00190277">
      <w:r>
        <w:rPr>
          <w:noProof/>
        </w:rPr>
        <mc:AlternateContent>
          <mc:Choice Requires="wps">
            <w:drawing>
              <wp:anchor distT="45720" distB="45720" distL="114300" distR="114300" simplePos="0" relativeHeight="251663360" behindDoc="0" locked="0" layoutInCell="1" allowOverlap="1" wp14:anchorId="28736A2A" wp14:editId="33FBD970">
                <wp:simplePos x="0" y="0"/>
                <wp:positionH relativeFrom="column">
                  <wp:posOffset>-19050</wp:posOffset>
                </wp:positionH>
                <wp:positionV relativeFrom="paragraph">
                  <wp:posOffset>473075</wp:posOffset>
                </wp:positionV>
                <wp:extent cx="5734050" cy="140462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accent1">
                            <a:lumMod val="20000"/>
                            <a:lumOff val="80000"/>
                          </a:schemeClr>
                        </a:solidFill>
                        <a:ln w="9525">
                          <a:solidFill>
                            <a:srgbClr val="000000"/>
                          </a:solidFill>
                          <a:miter lim="800000"/>
                          <a:headEnd/>
                          <a:tailEnd/>
                        </a:ln>
                      </wps:spPr>
                      <wps:txbx>
                        <w:txbxContent>
                          <w:p w14:paraId="6C21A687" w14:textId="40787CC1" w:rsidR="008422E6" w:rsidRDefault="000E4D21">
                            <w:r>
                              <w:t xml:space="preserve">IF YOU WOULD LIKE ADVICE, SUPPORT OR ASSISTANCE </w:t>
                            </w:r>
                            <w:r w:rsidR="005A1ADC">
                              <w:t xml:space="preserve">AT ANY TIME, </w:t>
                            </w:r>
                            <w:r>
                              <w:t>CONTACT YOUR MEMBER AND COMMUNITY ENGAGEMENT COORDINATOR.</w:t>
                            </w:r>
                            <w:r w:rsidR="009A06E7">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736A2A" id="_x0000_t202" coordsize="21600,21600" o:spt="202" path="m,l,21600r21600,l21600,xe">
                <v:stroke joinstyle="miter"/>
                <v:path gradientshapeok="t" o:connecttype="rect"/>
              </v:shapetype>
              <v:shape id="Text Box 2" o:spid="_x0000_s1026" type="#_x0000_t202" style="position:absolute;margin-left:-1.5pt;margin-top:37.25pt;width:45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" fillcolor="#dbe5f1 [660]">
                <v:textbox style="mso-fit-shape-to-text:t">
                  <w:txbxContent>
                    <w:p w14:paraId="6C21A687" w14:textId="40787CC1" w:rsidR="008422E6" w:rsidRDefault="000E4D21">
                      <w:r>
                        <w:t xml:space="preserve">IF YOU WOULD LIKE ADVICE, SUPPORT OR ASSISTANCE </w:t>
                      </w:r>
                      <w:r w:rsidR="005A1ADC">
                        <w:t xml:space="preserve">AT ANY TIME, </w:t>
                      </w:r>
                      <w:r>
                        <w:t>CONTACT YOUR MEMBER AND COMMUNITY ENGAGEMENT COORDINATOR.</w:t>
                      </w:r>
                      <w:r w:rsidR="009A06E7">
                        <w:t xml:space="preserve"> </w:t>
                      </w:r>
                    </w:p>
                  </w:txbxContent>
                </v:textbox>
                <w10:wrap type="square"/>
              </v:shape>
            </w:pict>
          </mc:Fallback>
        </mc:AlternateContent>
      </w:r>
      <w:r w:rsidR="006A5641">
        <w:t xml:space="preserve">Keep succession planning in mind </w:t>
      </w:r>
      <w:r w:rsidR="00D509F0">
        <w:t xml:space="preserve">and </w:t>
      </w:r>
      <w:r w:rsidR="00D509F0" w:rsidRPr="00D509F0">
        <w:t>look out for members with leadership qualities.</w:t>
      </w:r>
    </w:p>
    <w:p w14:paraId="54F3CC18" w14:textId="1540301A" w:rsidR="008422E6" w:rsidRDefault="008422E6" w:rsidP="00190277"/>
    <w:p w14:paraId="7D658FD0" w14:textId="131E417E" w:rsidR="009A03C3" w:rsidRDefault="009A03C3">
      <w:pPr>
        <w:rPr>
          <w:rFonts w:ascii="Calibri Light" w:hAnsi="Calibri Light" w:cs="Calibri Light"/>
          <w:b/>
          <w:color w:val="004A99"/>
          <w:sz w:val="36"/>
          <w:szCs w:val="36"/>
        </w:rPr>
      </w:pPr>
      <w:r>
        <w:t>We wish you every success with your recruitment activities!</w:t>
      </w:r>
      <w:r>
        <w:br w:type="page"/>
      </w:r>
    </w:p>
    <w:p w14:paraId="4A6E1215" w14:textId="1C0816F6" w:rsidR="00363C89" w:rsidRDefault="0065424D" w:rsidP="00D46223">
      <w:pPr>
        <w:pStyle w:val="Heading1"/>
        <w:numPr>
          <w:ilvl w:val="0"/>
          <w:numId w:val="0"/>
        </w:numPr>
        <w:ind w:left="567" w:hanging="567"/>
      </w:pPr>
      <w:bookmarkStart w:id="8" w:name="_Toc60827081"/>
      <w:r>
        <w:lastRenderedPageBreak/>
        <w:t>Appendi</w:t>
      </w:r>
      <w:r w:rsidR="00417946">
        <w:t xml:space="preserve">x 1: </w:t>
      </w:r>
      <w:r w:rsidR="00D46223">
        <w:t xml:space="preserve">Example of a </w:t>
      </w:r>
      <w:r w:rsidR="00417946">
        <w:t>Pulpit Talk</w:t>
      </w:r>
      <w:bookmarkEnd w:id="8"/>
    </w:p>
    <w:p w14:paraId="323C112A" w14:textId="77777777" w:rsidR="00D46223" w:rsidRDefault="00D46223" w:rsidP="00D46223">
      <w:pPr>
        <w:rPr>
          <w:lang w:val="en-US"/>
        </w:rPr>
      </w:pPr>
      <w:r>
        <w:rPr>
          <w:lang w:val="en-US"/>
        </w:rPr>
        <w:t>Good morning/evening,</w:t>
      </w:r>
    </w:p>
    <w:p w14:paraId="456B3566" w14:textId="6FD9F04D" w:rsidR="00D46223" w:rsidRDefault="00D46223" w:rsidP="00D46223">
      <w:pPr>
        <w:rPr>
          <w:lang w:val="en-US"/>
        </w:rPr>
      </w:pPr>
      <w:r>
        <w:rPr>
          <w:lang w:val="en-US"/>
        </w:rPr>
        <w:t xml:space="preserve">I am XXXXX from St XXXX’s Conference of the Society of St Vincent de Paul, here in </w:t>
      </w:r>
      <w:r w:rsidR="007F4DB7">
        <w:rPr>
          <w:lang w:val="en-US"/>
        </w:rPr>
        <w:t>XXXX</w:t>
      </w:r>
      <w:r>
        <w:rPr>
          <w:lang w:val="en-US"/>
        </w:rPr>
        <w:t>.</w:t>
      </w:r>
    </w:p>
    <w:p w14:paraId="3CEC6C49" w14:textId="77777777" w:rsidR="00D46223" w:rsidRDefault="00D46223" w:rsidP="00D46223">
      <w:pPr>
        <w:rPr>
          <w:lang w:val="en-US"/>
        </w:rPr>
      </w:pPr>
      <w:r>
        <w:rPr>
          <w:lang w:val="en-US"/>
        </w:rPr>
        <w:t>I am sure that everyone at this Mass today has heard of the Society, often referred to in a shorthand way as ‘Vinnies’.</w:t>
      </w:r>
    </w:p>
    <w:p w14:paraId="55030B61" w14:textId="77777777" w:rsidR="00D46223" w:rsidRDefault="00D46223" w:rsidP="00D46223">
      <w:pPr>
        <w:rPr>
          <w:lang w:val="en-US"/>
        </w:rPr>
      </w:pPr>
      <w:r>
        <w:rPr>
          <w:lang w:val="en-US"/>
        </w:rPr>
        <w:t>The Society’s mission states: “The Society of St Vincent de Paul is a lay Catholic organization that aspires to live the Gospel message by serving Christ in the poor with love, respect, justice and joy, and by working to shape a more just and compassionate society”. It is a challenging mission, but in attempting to achieve this mission we Vincentians have experience great satisfaction, and yes often joy.</w:t>
      </w:r>
    </w:p>
    <w:p w14:paraId="70D8606D" w14:textId="18B7B181" w:rsidR="00D46223" w:rsidRDefault="00D46223" w:rsidP="00D46223">
      <w:pPr>
        <w:rPr>
          <w:lang w:val="en-US"/>
        </w:rPr>
      </w:pPr>
      <w:r>
        <w:rPr>
          <w:lang w:val="en-US"/>
        </w:rPr>
        <w:t xml:space="preserve">Here in </w:t>
      </w:r>
      <w:r w:rsidR="00053BD7">
        <w:rPr>
          <w:lang w:val="en-US"/>
        </w:rPr>
        <w:t>XXXX</w:t>
      </w:r>
      <w:r>
        <w:rPr>
          <w:lang w:val="en-US"/>
        </w:rPr>
        <w:t xml:space="preserve"> we have </w:t>
      </w:r>
      <w:r w:rsidR="00053BD7">
        <w:rPr>
          <w:lang w:val="en-US"/>
        </w:rPr>
        <w:t>XXXX</w:t>
      </w:r>
      <w:r>
        <w:rPr>
          <w:lang w:val="en-US"/>
        </w:rPr>
        <w:t xml:space="preserve"> active conferences</w:t>
      </w:r>
      <w:r w:rsidR="00053BD7">
        <w:rPr>
          <w:lang w:val="en-US"/>
        </w:rPr>
        <w:t>. A Conference is a group of</w:t>
      </w:r>
      <w:r>
        <w:rPr>
          <w:lang w:val="en-US"/>
        </w:rPr>
        <w:t xml:space="preserve"> members who </w:t>
      </w:r>
      <w:r w:rsidR="00F943EB">
        <w:rPr>
          <w:lang w:val="en-US"/>
        </w:rPr>
        <w:t>meet</w:t>
      </w:r>
      <w:r>
        <w:rPr>
          <w:lang w:val="en-US"/>
        </w:rPr>
        <w:t xml:space="preserve"> at agreed times and undertake assigned tasks</w:t>
      </w:r>
      <w:r w:rsidR="00053BD7">
        <w:rPr>
          <w:lang w:val="en-US"/>
        </w:rPr>
        <w:t xml:space="preserve">. </w:t>
      </w:r>
      <w:r w:rsidR="00D17393">
        <w:rPr>
          <w:lang w:val="en-US"/>
        </w:rPr>
        <w:t>W</w:t>
      </w:r>
      <w:r>
        <w:rPr>
          <w:lang w:val="en-US"/>
        </w:rPr>
        <w:t xml:space="preserve">e also </w:t>
      </w:r>
      <w:r w:rsidR="00D17393">
        <w:rPr>
          <w:lang w:val="en-US"/>
        </w:rPr>
        <w:t>[describe any other activities your Conference takes</w:t>
      </w:r>
      <w:r w:rsidR="00E87FE7">
        <w:rPr>
          <w:lang w:val="en-US"/>
        </w:rPr>
        <w:t xml:space="preserve"> </w:t>
      </w:r>
      <w:r w:rsidR="00D17393">
        <w:rPr>
          <w:lang w:val="en-US"/>
        </w:rPr>
        <w:t>part</w:t>
      </w:r>
      <w:r w:rsidR="00E87FE7">
        <w:rPr>
          <w:lang w:val="en-US"/>
        </w:rPr>
        <w:t xml:space="preserve"> </w:t>
      </w:r>
      <w:r w:rsidR="00D17393">
        <w:rPr>
          <w:lang w:val="en-US"/>
        </w:rPr>
        <w:t xml:space="preserve">in, such as running </w:t>
      </w:r>
      <w:r w:rsidR="00F943EB">
        <w:rPr>
          <w:lang w:val="en-US"/>
        </w:rPr>
        <w:t>the local shop etc.].</w:t>
      </w:r>
    </w:p>
    <w:p w14:paraId="37F82DC9" w14:textId="62A58377" w:rsidR="00D46223" w:rsidRDefault="00D46223" w:rsidP="00D46223">
      <w:pPr>
        <w:rPr>
          <w:lang w:val="en-US"/>
        </w:rPr>
      </w:pPr>
      <w:r>
        <w:rPr>
          <w:lang w:val="en-US"/>
        </w:rPr>
        <w:t>Many of you have</w:t>
      </w:r>
      <w:r w:rsidR="007919E5">
        <w:rPr>
          <w:lang w:val="en-US"/>
        </w:rPr>
        <w:t xml:space="preserve"> already</w:t>
      </w:r>
      <w:r>
        <w:rPr>
          <w:lang w:val="en-US"/>
        </w:rPr>
        <w:t xml:space="preserve"> generously supported the works of the Society by contributing to our </w:t>
      </w:r>
      <w:r w:rsidR="007919E5">
        <w:rPr>
          <w:lang w:val="en-US"/>
        </w:rPr>
        <w:t>fundraising appeals</w:t>
      </w:r>
      <w:r>
        <w:rPr>
          <w:lang w:val="en-US"/>
        </w:rPr>
        <w:t xml:space="preserve"> or </w:t>
      </w:r>
      <w:r w:rsidR="007919E5">
        <w:rPr>
          <w:lang w:val="en-US"/>
        </w:rPr>
        <w:t xml:space="preserve">donating </w:t>
      </w:r>
      <w:r>
        <w:rPr>
          <w:lang w:val="en-US"/>
        </w:rPr>
        <w:t>quality goods that could be sold or passed on to people in need.</w:t>
      </w:r>
    </w:p>
    <w:p w14:paraId="470138FB" w14:textId="77777777" w:rsidR="00D46223" w:rsidRDefault="00D46223" w:rsidP="00D46223">
      <w:pPr>
        <w:rPr>
          <w:lang w:val="en-US"/>
        </w:rPr>
      </w:pPr>
      <w:r>
        <w:rPr>
          <w:lang w:val="en-US"/>
        </w:rPr>
        <w:t>Thank you. Your generosity has enabled us to support individuals and families at very difficult times in their lives…to give them a hand up when it is needed most.</w:t>
      </w:r>
    </w:p>
    <w:p w14:paraId="14F3E188" w14:textId="57C59C5C" w:rsidR="00D46223" w:rsidRDefault="00D46223" w:rsidP="00D46223">
      <w:pPr>
        <w:rPr>
          <w:lang w:val="en-US"/>
        </w:rPr>
      </w:pPr>
      <w:r>
        <w:rPr>
          <w:lang w:val="en-US"/>
        </w:rPr>
        <w:t xml:space="preserve">But while the work of the Society is often highlighted at times of natural disaster such as drought, bushfire or flood, it is the on-going, everyday work of helping people who are experiencing unemployment, homelessness, </w:t>
      </w:r>
      <w:r w:rsidR="005E2F08">
        <w:rPr>
          <w:lang w:val="en-US"/>
        </w:rPr>
        <w:t xml:space="preserve">domestic violence, </w:t>
      </w:r>
      <w:r>
        <w:rPr>
          <w:lang w:val="en-US"/>
        </w:rPr>
        <w:t>economic hardship, illness, addiction or family breakdown that is a challenge for us in the Society.</w:t>
      </w:r>
    </w:p>
    <w:p w14:paraId="6B1FEAE8" w14:textId="77777777" w:rsidR="00D46223" w:rsidRDefault="00D46223" w:rsidP="00D46223">
      <w:pPr>
        <w:rPr>
          <w:lang w:val="en-US"/>
        </w:rPr>
      </w:pPr>
      <w:r>
        <w:rPr>
          <w:lang w:val="en-US"/>
        </w:rPr>
        <w:t>In addition to these challenges, we have a growing number of people in our community, often those who are aged, or infirm, or who are lonely, and who really appreciate having a caring person visit and spend some time with them.</w:t>
      </w:r>
    </w:p>
    <w:p w14:paraId="4283B194" w14:textId="633CA9D7" w:rsidR="00D46223" w:rsidRDefault="005E2F08" w:rsidP="00D46223">
      <w:pPr>
        <w:rPr>
          <w:lang w:val="en-US"/>
        </w:rPr>
      </w:pPr>
      <w:r>
        <w:rPr>
          <w:lang w:val="en-US"/>
        </w:rPr>
        <w:t>L</w:t>
      </w:r>
      <w:r w:rsidR="00D46223">
        <w:rPr>
          <w:lang w:val="en-US"/>
        </w:rPr>
        <w:t>ike our Church’s clergy, our members are ageing, and the Society needs new people</w:t>
      </w:r>
      <w:r w:rsidR="00F86C25">
        <w:rPr>
          <w:lang w:val="en-US"/>
        </w:rPr>
        <w:t xml:space="preserve"> -</w:t>
      </w:r>
      <w:r w:rsidR="00D46223">
        <w:rPr>
          <w:lang w:val="en-US"/>
        </w:rPr>
        <w:t xml:space="preserve"> Vincentians with enthusiasm and new ideas to continue our good works.</w:t>
      </w:r>
    </w:p>
    <w:p w14:paraId="514058CD" w14:textId="294C93B8" w:rsidR="00D46223" w:rsidRDefault="00D46223" w:rsidP="00D46223">
      <w:pPr>
        <w:rPr>
          <w:lang w:val="en-US"/>
        </w:rPr>
      </w:pPr>
      <w:r>
        <w:rPr>
          <w:lang w:val="en-US"/>
        </w:rPr>
        <w:t xml:space="preserve">We Vincentians come from a variety of backgrounds and bring a range of talents to our roles. And in my experience, every Vincentian has brought their own special skills to make a difference in the lives of those we seek to help. </w:t>
      </w:r>
    </w:p>
    <w:p w14:paraId="2C9B88BD" w14:textId="02BC2870" w:rsidR="00D46223" w:rsidRDefault="00D46223" w:rsidP="00D46223">
      <w:pPr>
        <w:rPr>
          <w:lang w:val="en-US"/>
        </w:rPr>
      </w:pPr>
      <w:r>
        <w:rPr>
          <w:lang w:val="en-US"/>
        </w:rPr>
        <w:t>Perhaps you could do the same</w:t>
      </w:r>
      <w:r w:rsidR="00295A78">
        <w:rPr>
          <w:lang w:val="en-US"/>
        </w:rPr>
        <w:t xml:space="preserve"> as</w:t>
      </w:r>
      <w:r>
        <w:rPr>
          <w:lang w:val="en-US"/>
        </w:rPr>
        <w:t xml:space="preserve"> a</w:t>
      </w:r>
      <w:r w:rsidR="00295A78">
        <w:rPr>
          <w:lang w:val="en-US"/>
        </w:rPr>
        <w:t xml:space="preserve"> C</w:t>
      </w:r>
      <w:r>
        <w:rPr>
          <w:lang w:val="en-US"/>
        </w:rPr>
        <w:t xml:space="preserve">onference </w:t>
      </w:r>
      <w:r w:rsidR="00295A78">
        <w:rPr>
          <w:lang w:val="en-US"/>
        </w:rPr>
        <w:t>M</w:t>
      </w:r>
      <w:r>
        <w:rPr>
          <w:lang w:val="en-US"/>
        </w:rPr>
        <w:t>ember, or a volunteer working in our shops…or even in a special role where you see a need</w:t>
      </w:r>
      <w:r w:rsidR="00A80478">
        <w:rPr>
          <w:lang w:val="en-US"/>
        </w:rPr>
        <w:t xml:space="preserve"> in the community</w:t>
      </w:r>
      <w:r>
        <w:rPr>
          <w:lang w:val="en-US"/>
        </w:rPr>
        <w:t>?</w:t>
      </w:r>
    </w:p>
    <w:p w14:paraId="65D99373" w14:textId="4B1B683B" w:rsidR="00D46223" w:rsidRDefault="00D46223" w:rsidP="00D46223">
      <w:pPr>
        <w:rPr>
          <w:lang w:val="en-US"/>
        </w:rPr>
      </w:pPr>
      <w:r>
        <w:rPr>
          <w:lang w:val="en-US"/>
        </w:rPr>
        <w:t xml:space="preserve">We know that there are many demands on our time, especially those who are parents of young children, families where both parents have employment responsibilities, even grandparents whose children or grandchildren live away and who appreciate regular visits. </w:t>
      </w:r>
    </w:p>
    <w:p w14:paraId="66FA85FB" w14:textId="77777777" w:rsidR="00D46223" w:rsidRDefault="00D46223" w:rsidP="00D46223">
      <w:pPr>
        <w:rPr>
          <w:lang w:val="en-US"/>
        </w:rPr>
      </w:pPr>
      <w:r>
        <w:rPr>
          <w:lang w:val="en-US"/>
        </w:rPr>
        <w:t>The Society has become more flexible in requiring a level of commitment from its members and volunteers, and so is keen to find ways in which those wishing to join can be become involved and their personal contribution welcomed and appreciated.</w:t>
      </w:r>
    </w:p>
    <w:p w14:paraId="33F2DAE8" w14:textId="720A1F75" w:rsidR="00D46223" w:rsidRDefault="00560BBC" w:rsidP="00D46223">
      <w:pPr>
        <w:rPr>
          <w:lang w:val="en-US"/>
        </w:rPr>
      </w:pPr>
      <w:r>
        <w:rPr>
          <w:lang w:val="en-US"/>
        </w:rPr>
        <w:lastRenderedPageBreak/>
        <w:t>So,</w:t>
      </w:r>
      <w:r w:rsidR="00D46223">
        <w:rPr>
          <w:lang w:val="en-US"/>
        </w:rPr>
        <w:t xml:space="preserve"> if you think you have the time, (I am sure you all have special skills and talents to offer) please speak to myself or my fellow Vincentian XXXX, after Mass. </w:t>
      </w:r>
    </w:p>
    <w:p w14:paraId="06C4BF44" w14:textId="71C488D5" w:rsidR="00D46223" w:rsidRDefault="00D46223" w:rsidP="00D46223">
      <w:pPr>
        <w:rPr>
          <w:lang w:val="en-US"/>
        </w:rPr>
      </w:pPr>
      <w:r>
        <w:rPr>
          <w:lang w:val="en-US"/>
        </w:rPr>
        <w:t xml:space="preserve">You may also know of a friend or family members who may be interested in </w:t>
      </w:r>
      <w:r w:rsidR="00560BBC">
        <w:rPr>
          <w:lang w:val="en-US"/>
        </w:rPr>
        <w:t>getting involved and if so, p</w:t>
      </w:r>
      <w:r>
        <w:rPr>
          <w:lang w:val="en-US"/>
        </w:rPr>
        <w:t xml:space="preserve">lease let us know, or speak to them about the Society. </w:t>
      </w:r>
    </w:p>
    <w:p w14:paraId="44EA4408" w14:textId="703829F2" w:rsidR="00D46223" w:rsidRDefault="00D46223" w:rsidP="00D46223">
      <w:pPr>
        <w:rPr>
          <w:lang w:val="en-US"/>
        </w:rPr>
      </w:pPr>
      <w:r>
        <w:rPr>
          <w:lang w:val="en-US"/>
        </w:rPr>
        <w:t xml:space="preserve">We will be conducting a short information session in the coming weeks or so, during which you can find out more about our work in </w:t>
      </w:r>
      <w:proofErr w:type="gramStart"/>
      <w:r w:rsidR="00DA4E52">
        <w:rPr>
          <w:lang w:val="en-US"/>
        </w:rPr>
        <w:t>XXXX</w:t>
      </w:r>
      <w:r>
        <w:rPr>
          <w:lang w:val="en-US"/>
        </w:rPr>
        <w:t>, and</w:t>
      </w:r>
      <w:proofErr w:type="gramEnd"/>
      <w:r>
        <w:rPr>
          <w:lang w:val="en-US"/>
        </w:rPr>
        <w:t xml:space="preserve"> meet some of our current members and volunteers.</w:t>
      </w:r>
    </w:p>
    <w:p w14:paraId="1F83D867" w14:textId="194E3B4C" w:rsidR="00022D63" w:rsidRDefault="00D46223" w:rsidP="009B32B1">
      <w:pPr>
        <w:rPr>
          <w:lang w:val="en-US"/>
        </w:rPr>
      </w:pPr>
      <w:r>
        <w:rPr>
          <w:lang w:val="en-US"/>
        </w:rPr>
        <w:t xml:space="preserve">Thank you for your </w:t>
      </w:r>
      <w:proofErr w:type="gramStart"/>
      <w:r>
        <w:rPr>
          <w:lang w:val="en-US"/>
        </w:rPr>
        <w:t>attention, and</w:t>
      </w:r>
      <w:proofErr w:type="gramEnd"/>
      <w:r>
        <w:rPr>
          <w:lang w:val="en-US"/>
        </w:rPr>
        <w:t xml:space="preserve"> thank you Father/</w:t>
      </w:r>
      <w:r w:rsidR="00DA4E52">
        <w:rPr>
          <w:lang w:val="en-US"/>
        </w:rPr>
        <w:t>Bishop</w:t>
      </w:r>
      <w:r>
        <w:rPr>
          <w:lang w:val="en-US"/>
        </w:rPr>
        <w:t xml:space="preserve"> for the opportunity to speak today.</w:t>
      </w:r>
    </w:p>
    <w:p w14:paraId="69459B10" w14:textId="77777777" w:rsidR="00E54474" w:rsidRPr="00DA4E52" w:rsidRDefault="00E54474" w:rsidP="009B32B1">
      <w:pPr>
        <w:rPr>
          <w:lang w:val="en-US"/>
        </w:rPr>
      </w:pPr>
    </w:p>
    <w:p w14:paraId="49FE6D2D" w14:textId="77777777" w:rsidR="00E54474" w:rsidRDefault="00E54474" w:rsidP="002D2C0A">
      <w:pPr>
        <w:pStyle w:val="Heading1"/>
        <w:numPr>
          <w:ilvl w:val="0"/>
          <w:numId w:val="0"/>
        </w:numPr>
      </w:pPr>
      <w:r>
        <w:br w:type="page"/>
      </w:r>
    </w:p>
    <w:p w14:paraId="26B32139" w14:textId="77777777" w:rsidR="00540BE5" w:rsidRDefault="00540BE5" w:rsidP="002D2C0A">
      <w:pPr>
        <w:pStyle w:val="Heading1"/>
        <w:numPr>
          <w:ilvl w:val="0"/>
          <w:numId w:val="0"/>
        </w:numPr>
      </w:pPr>
      <w:bookmarkStart w:id="9" w:name="_Toc60827082"/>
      <w:r>
        <w:lastRenderedPageBreak/>
        <w:t>Appendix 2: Example of an Approach to a School</w:t>
      </w:r>
      <w:bookmarkEnd w:id="9"/>
    </w:p>
    <w:p w14:paraId="06E56F5A" w14:textId="5C4255C6" w:rsidR="00540BE5" w:rsidRDefault="00540BE5" w:rsidP="009455BF">
      <w:r>
        <w:t xml:space="preserve">Here is a sample letter for the </w:t>
      </w:r>
      <w:r w:rsidR="009455BF">
        <w:t>P</w:t>
      </w:r>
      <w:r>
        <w:t xml:space="preserve">arish </w:t>
      </w:r>
      <w:r w:rsidR="009455BF">
        <w:t>S</w:t>
      </w:r>
      <w:r>
        <w:t xml:space="preserve">chool </w:t>
      </w:r>
      <w:r w:rsidR="009455BF">
        <w:t>P</w:t>
      </w:r>
      <w:r>
        <w:t>rincipal</w:t>
      </w:r>
      <w:r w:rsidR="009B7C3F">
        <w:t xml:space="preserve"> which y</w:t>
      </w:r>
      <w:r w:rsidR="00897450">
        <w:t>ou can</w:t>
      </w:r>
      <w:r>
        <w:t xml:space="preserve"> </w:t>
      </w:r>
      <w:r w:rsidR="00A53F9C">
        <w:t xml:space="preserve">copy the </w:t>
      </w:r>
      <w:r w:rsidR="00F3690E">
        <w:t>text</w:t>
      </w:r>
      <w:r w:rsidR="00A53F9C">
        <w:t xml:space="preserve"> onto letterhead and </w:t>
      </w:r>
      <w:r>
        <w:t>change as needed for your situation. Note the paragraph on Mini Vinnies which may not apply.</w:t>
      </w:r>
    </w:p>
    <w:p w14:paraId="2AED79BB" w14:textId="77777777" w:rsidR="00540BE5" w:rsidRDefault="00540BE5" w:rsidP="009455BF"/>
    <w:p w14:paraId="5C1BBBBF" w14:textId="77777777" w:rsidR="009D533C" w:rsidRDefault="009D533C" w:rsidP="009455BF">
      <w:r>
        <w:t xml:space="preserve">[Insert </w:t>
      </w:r>
      <w:r w:rsidR="00540BE5">
        <w:t>D</w:t>
      </w:r>
      <w:r w:rsidR="00FA522A">
        <w:t>ate</w:t>
      </w:r>
      <w:r>
        <w:t>]</w:t>
      </w:r>
    </w:p>
    <w:p w14:paraId="44D61CD4" w14:textId="2D0E0370" w:rsidR="00FA522A" w:rsidRDefault="00540BE5" w:rsidP="009455BF">
      <w:r>
        <w:tab/>
      </w:r>
      <w:r>
        <w:tab/>
      </w:r>
      <w:r>
        <w:tab/>
      </w:r>
      <w:r>
        <w:tab/>
      </w:r>
      <w:r>
        <w:tab/>
      </w:r>
      <w:r>
        <w:tab/>
      </w:r>
      <w:r>
        <w:tab/>
      </w:r>
      <w:r>
        <w:tab/>
      </w:r>
    </w:p>
    <w:p w14:paraId="7363D0F3" w14:textId="77DC6ECA" w:rsidR="00540BE5" w:rsidRDefault="00540BE5" w:rsidP="009455BF">
      <w:r>
        <w:t>Date</w:t>
      </w:r>
      <w:r w:rsidR="00F3690E">
        <w:t xml:space="preserve"> [insert name of Principal]</w:t>
      </w:r>
      <w:r w:rsidR="007D1CE3">
        <w:t>,</w:t>
      </w:r>
    </w:p>
    <w:p w14:paraId="5753E832" w14:textId="77777777" w:rsidR="00540BE5" w:rsidRDefault="00540BE5" w:rsidP="009455BF"/>
    <w:p w14:paraId="48FFB1FC" w14:textId="48BD1E2D" w:rsidR="00540BE5" w:rsidRDefault="00540BE5" w:rsidP="009455BF">
      <w:r>
        <w:t xml:space="preserve">Our </w:t>
      </w:r>
      <w:r w:rsidR="00F3690E">
        <w:t>P</w:t>
      </w:r>
      <w:r>
        <w:t xml:space="preserve">arish St Vincent De Paul Society Conference is holding a recruitment drive during the </w:t>
      </w:r>
      <w:r w:rsidR="00154098">
        <w:t xml:space="preserve">[insert </w:t>
      </w:r>
      <w:r w:rsidR="00DB2039">
        <w:t>recruitment</w:t>
      </w:r>
      <w:r w:rsidR="00154098">
        <w:t xml:space="preserve"> perio</w:t>
      </w:r>
      <w:r w:rsidR="00DB2039">
        <w:t xml:space="preserve">d e.g. </w:t>
      </w:r>
      <w:r>
        <w:t>month of May</w:t>
      </w:r>
      <w:r w:rsidR="00DB2039">
        <w:t>]</w:t>
      </w:r>
      <w:r>
        <w:t xml:space="preserve"> and we seek your support. During the weeks of </w:t>
      </w:r>
      <w:r w:rsidR="00154098">
        <w:t>[insert information]</w:t>
      </w:r>
      <w:r>
        <w:t xml:space="preserve"> </w:t>
      </w:r>
      <w:r w:rsidR="00DB2039">
        <w:t>C</w:t>
      </w:r>
      <w:r>
        <w:t xml:space="preserve">onference </w:t>
      </w:r>
      <w:r w:rsidR="00DB2039">
        <w:t>M</w:t>
      </w:r>
      <w:r>
        <w:t xml:space="preserve">embers will </w:t>
      </w:r>
      <w:r w:rsidR="00F27E6A">
        <w:t>i</w:t>
      </w:r>
      <w:r>
        <w:t>nvit</w:t>
      </w:r>
      <w:r w:rsidR="00F27E6A">
        <w:t>e</w:t>
      </w:r>
      <w:r>
        <w:t xml:space="preserve"> and inform </w:t>
      </w:r>
      <w:proofErr w:type="gramStart"/>
      <w:r w:rsidR="00097707">
        <w:t>local residents</w:t>
      </w:r>
      <w:proofErr w:type="gramEnd"/>
      <w:r>
        <w:t xml:space="preserve"> of the opportunit</w:t>
      </w:r>
      <w:r w:rsidR="00F27E6A">
        <w:t>y</w:t>
      </w:r>
      <w:r>
        <w:t xml:space="preserve"> to</w:t>
      </w:r>
      <w:r w:rsidR="00D578A6">
        <w:t xml:space="preserve"> </w:t>
      </w:r>
      <w:r>
        <w:t>be</w:t>
      </w:r>
      <w:r w:rsidR="00D578A6">
        <w:t>come</w:t>
      </w:r>
      <w:r>
        <w:t xml:space="preserve"> involved with the St Vincent de Paul Society.</w:t>
      </w:r>
    </w:p>
    <w:p w14:paraId="276C306C" w14:textId="03F9B717" w:rsidR="00540BE5" w:rsidRDefault="00540BE5" w:rsidP="009455BF">
      <w:r>
        <w:t>We would like to alert the</w:t>
      </w:r>
      <w:r w:rsidR="00D578A6">
        <w:t xml:space="preserve"> </w:t>
      </w:r>
      <w:r>
        <w:t xml:space="preserve">parents and staff of </w:t>
      </w:r>
      <w:r w:rsidR="00D578A6">
        <w:t xml:space="preserve">[insert name of school] about </w:t>
      </w:r>
      <w:r>
        <w:t xml:space="preserve">the opportunity to live </w:t>
      </w:r>
      <w:r w:rsidR="00D578A6">
        <w:t>their</w:t>
      </w:r>
      <w:r>
        <w:t xml:space="preserve"> faith through service to those who are struggling in our community. </w:t>
      </w:r>
    </w:p>
    <w:p w14:paraId="61D03F12" w14:textId="7792DE0A" w:rsidR="00540BE5" w:rsidRDefault="00097707" w:rsidP="009455BF">
      <w:r>
        <w:t>[</w:t>
      </w:r>
      <w:r w:rsidR="00540BE5">
        <w:t>We are delighted that there is an active Mini-Vinnies group in our school and thank you for your support of this initiative. It is a wonderful opportunity to engage our younger parish members in their local community and social justice awareness.</w:t>
      </w:r>
      <w:r>
        <w:t>]</w:t>
      </w:r>
    </w:p>
    <w:p w14:paraId="4EC67D48" w14:textId="7015FB07" w:rsidR="00540BE5" w:rsidRDefault="00540BE5" w:rsidP="009455BF">
      <w:r>
        <w:t xml:space="preserve"> Is it possible to utilise the school newsletter to promote the events that we are planning</w:t>
      </w:r>
      <w:r w:rsidR="00FA0F19">
        <w:t xml:space="preserve">, so that we can </w:t>
      </w:r>
      <w:r>
        <w:t xml:space="preserve">inform people about our activities and needs for volunteers? </w:t>
      </w:r>
    </w:p>
    <w:p w14:paraId="2FC123ED" w14:textId="712E70F0" w:rsidR="00540BE5" w:rsidRDefault="00540BE5" w:rsidP="009455BF">
      <w:r>
        <w:t>Ideally there would be a different notice for 3-4 weeks in the school newsletter on these dates</w:t>
      </w:r>
      <w:r w:rsidR="00FA0F19">
        <w:t xml:space="preserve"> [insert dates</w:t>
      </w:r>
      <w:r>
        <w:t>.</w:t>
      </w:r>
      <w:r w:rsidR="00FA0F19">
        <w:t>]</w:t>
      </w:r>
      <w:r>
        <w:t xml:space="preserve"> I will forward those announcements to the school office </w:t>
      </w:r>
      <w:r w:rsidR="00BB1AB8">
        <w:t>[</w:t>
      </w:r>
      <w:r>
        <w:t>OR</w:t>
      </w:r>
      <w:r w:rsidR="00BB1AB8">
        <w:t>]</w:t>
      </w:r>
      <w:r>
        <w:t xml:space="preserve"> I enclose them here</w:t>
      </w:r>
      <w:r w:rsidR="00BB1AB8">
        <w:t xml:space="preserve"> [delete whichever does not apply]</w:t>
      </w:r>
      <w:r>
        <w:t>.</w:t>
      </w:r>
    </w:p>
    <w:p w14:paraId="586B96A1" w14:textId="7DDF122F" w:rsidR="00540BE5" w:rsidRDefault="00540BE5" w:rsidP="009455BF">
      <w:r>
        <w:t xml:space="preserve">Through these efforts we hope to share the joy </w:t>
      </w:r>
      <w:r w:rsidR="007D1CE3">
        <w:t xml:space="preserve">and </w:t>
      </w:r>
      <w:r>
        <w:t xml:space="preserve">fulfillment that being a Vincentian brings. </w:t>
      </w:r>
    </w:p>
    <w:p w14:paraId="3CCBF2CB" w14:textId="77BBBA06" w:rsidR="00540BE5" w:rsidRDefault="00540BE5" w:rsidP="009455BF">
      <w:r>
        <w:t xml:space="preserve">Yours </w:t>
      </w:r>
      <w:r w:rsidR="007D1CE3">
        <w:t>sincerely</w:t>
      </w:r>
      <w:r>
        <w:t>,</w:t>
      </w:r>
    </w:p>
    <w:p w14:paraId="772E3A72" w14:textId="3E72C908" w:rsidR="00540BE5" w:rsidRDefault="007D1CE3" w:rsidP="009455BF">
      <w:r>
        <w:t>[</w:t>
      </w:r>
      <w:r w:rsidR="005D19C1">
        <w:t>signature]</w:t>
      </w:r>
    </w:p>
    <w:p w14:paraId="43852C69" w14:textId="01950ABB" w:rsidR="00540BE5" w:rsidRDefault="005D19C1" w:rsidP="009455BF">
      <w:r>
        <w:t>[n</w:t>
      </w:r>
      <w:r w:rsidR="00540BE5">
        <w:t>ame</w:t>
      </w:r>
      <w:r>
        <w:t>]</w:t>
      </w:r>
    </w:p>
    <w:p w14:paraId="6705A1DE" w14:textId="3A0F66D3" w:rsidR="00540BE5" w:rsidRDefault="00540BE5" w:rsidP="009455BF">
      <w:r>
        <w:t>President</w:t>
      </w:r>
      <w:r w:rsidR="00897450">
        <w:t>,</w:t>
      </w:r>
      <w:r>
        <w:t xml:space="preserve"> </w:t>
      </w:r>
      <w:r w:rsidR="005D19C1">
        <w:t>[</w:t>
      </w:r>
      <w:r>
        <w:t>name</w:t>
      </w:r>
      <w:r w:rsidR="005D19C1">
        <w:t xml:space="preserve"> of</w:t>
      </w:r>
      <w:r>
        <w:t xml:space="preserve"> Conference</w:t>
      </w:r>
      <w:r w:rsidR="005D19C1">
        <w:t>]</w:t>
      </w:r>
    </w:p>
    <w:p w14:paraId="5E1FA6CD" w14:textId="77777777" w:rsidR="00540BE5" w:rsidRDefault="00540BE5" w:rsidP="009455BF"/>
    <w:p w14:paraId="7F4EE88D" w14:textId="77777777" w:rsidR="00540BE5" w:rsidRDefault="00540BE5" w:rsidP="009455BF">
      <w:r>
        <w:t>Other possibilities for involving the school</w:t>
      </w:r>
    </w:p>
    <w:p w14:paraId="7D3FAF1B" w14:textId="77777777" w:rsidR="00897450" w:rsidRDefault="00540BE5" w:rsidP="00773B94">
      <w:pPr>
        <w:pStyle w:val="ListParagraph"/>
        <w:numPr>
          <w:ilvl w:val="0"/>
          <w:numId w:val="23"/>
        </w:numPr>
      </w:pPr>
      <w:r>
        <w:t>Special notice about the information evening to Mini Vinnies parents</w:t>
      </w:r>
    </w:p>
    <w:p w14:paraId="0168BA7E" w14:textId="29C71FAF" w:rsidR="00897450" w:rsidRDefault="00540BE5" w:rsidP="00773B94">
      <w:pPr>
        <w:pStyle w:val="ListParagraph"/>
        <w:numPr>
          <w:ilvl w:val="0"/>
          <w:numId w:val="23"/>
        </w:numPr>
      </w:pPr>
      <w:r>
        <w:t>Brief address to the Parents and Friends meeting seeking support of recruitment drive</w:t>
      </w:r>
    </w:p>
    <w:p w14:paraId="16DEC70F" w14:textId="77777777" w:rsidR="001A4B9F" w:rsidRDefault="00540BE5" w:rsidP="00773B94">
      <w:pPr>
        <w:pStyle w:val="ListParagraph"/>
        <w:numPr>
          <w:ilvl w:val="0"/>
          <w:numId w:val="23"/>
        </w:numPr>
      </w:pPr>
      <w:r>
        <w:t>Speak to the Mini Vinnies group about what members do and how they help people</w:t>
      </w:r>
    </w:p>
    <w:p w14:paraId="57162A99" w14:textId="65F8DA62" w:rsidR="00540BE5" w:rsidRDefault="00540BE5" w:rsidP="00773B94">
      <w:pPr>
        <w:pStyle w:val="ListParagraph"/>
        <w:numPr>
          <w:ilvl w:val="0"/>
          <w:numId w:val="23"/>
        </w:numPr>
      </w:pPr>
      <w:r>
        <w:t>If you are speaking at Mass one Sunday perhaps some Mini Vinnies students might come to the Mass and sing a special song or some other involvement in the Mass.</w:t>
      </w:r>
    </w:p>
    <w:p w14:paraId="5EAFF5D1" w14:textId="77777777" w:rsidR="00540BE5" w:rsidRDefault="00540BE5" w:rsidP="009455BF"/>
    <w:p w14:paraId="2A521C80" w14:textId="14BCC013" w:rsidR="00BC7567" w:rsidRDefault="002D2C0A" w:rsidP="002D2C0A">
      <w:pPr>
        <w:pStyle w:val="Heading1"/>
        <w:numPr>
          <w:ilvl w:val="0"/>
          <w:numId w:val="0"/>
        </w:numPr>
      </w:pPr>
      <w:bookmarkStart w:id="10" w:name="_Toc60827083"/>
      <w:r>
        <w:lastRenderedPageBreak/>
        <w:t xml:space="preserve">Appendix </w:t>
      </w:r>
      <w:r w:rsidR="00540BE5">
        <w:t>3</w:t>
      </w:r>
      <w:r>
        <w:t xml:space="preserve">: Example of a </w:t>
      </w:r>
      <w:r w:rsidR="00BC7567">
        <w:t>Seek Ad</w:t>
      </w:r>
      <w:bookmarkEnd w:id="10"/>
    </w:p>
    <w:p w14:paraId="0A5D2241" w14:textId="77777777" w:rsidR="00D23C2A" w:rsidRPr="002D2C0A" w:rsidRDefault="00D23C2A" w:rsidP="00D23C2A">
      <w:pPr>
        <w:rPr>
          <w:b/>
          <w:bCs/>
        </w:rPr>
      </w:pPr>
      <w:r w:rsidRPr="002D2C0A">
        <w:rPr>
          <w:b/>
          <w:bCs/>
        </w:rPr>
        <w:t>Conference Members | Dulwich Hill</w:t>
      </w:r>
    </w:p>
    <w:p w14:paraId="31F7BBCE" w14:textId="77777777" w:rsidR="00D23C2A" w:rsidRPr="002D2C0A" w:rsidRDefault="00D23C2A" w:rsidP="00D23C2A">
      <w:pPr>
        <w:rPr>
          <w:u w:val="single"/>
        </w:rPr>
      </w:pPr>
      <w:r w:rsidRPr="002D2C0A">
        <w:rPr>
          <w:u w:val="single"/>
        </w:rPr>
        <w:t>About this opportunity</w:t>
      </w:r>
    </w:p>
    <w:p w14:paraId="07EC9D6A" w14:textId="77777777" w:rsidR="00D23C2A" w:rsidRDefault="00D23C2A" w:rsidP="00D23C2A">
      <w:r>
        <w:t>The St. Vincent de Paul Society is looking for people in the Dulwich Hill area who are interested in joining the Society as a Conference Member.</w:t>
      </w:r>
    </w:p>
    <w:p w14:paraId="3DD341AF" w14:textId="77777777" w:rsidR="00D23C2A" w:rsidRDefault="00D23C2A" w:rsidP="00D23C2A">
      <w:r>
        <w:t xml:space="preserve">All around the state, members of the Society respond to the needs of their local communities in groups known as 'Conferences'. Conferences grow organically from within our communities, from parishes, schools, </w:t>
      </w:r>
      <w:proofErr w:type="gramStart"/>
      <w:r>
        <w:t>universities</w:t>
      </w:r>
      <w:proofErr w:type="gramEnd"/>
      <w:r>
        <w:t xml:space="preserve"> and workplaces.</w:t>
      </w:r>
    </w:p>
    <w:p w14:paraId="480C8C62" w14:textId="77777777" w:rsidR="00D23C2A" w:rsidRDefault="00D23C2A" w:rsidP="00D23C2A">
      <w:r>
        <w:t xml:space="preserve">As a member you </w:t>
      </w:r>
      <w:proofErr w:type="gramStart"/>
      <w:r>
        <w:t>have the opportunity to</w:t>
      </w:r>
      <w:proofErr w:type="gramEnd"/>
      <w:r>
        <w:t xml:space="preserve"> make a difference by: </w:t>
      </w:r>
    </w:p>
    <w:p w14:paraId="378FDFA2" w14:textId="77777777" w:rsidR="00996012" w:rsidRDefault="00D23C2A" w:rsidP="00773B94">
      <w:pPr>
        <w:pStyle w:val="ListParagraph"/>
        <w:numPr>
          <w:ilvl w:val="0"/>
          <w:numId w:val="12"/>
        </w:numPr>
      </w:pPr>
      <w:r>
        <w:t xml:space="preserve">Providing Immediate Assistance: Short term help for the individual person or family could be in the form of food vouchers and assistance with rent and bills. </w:t>
      </w:r>
    </w:p>
    <w:p w14:paraId="78A16CF7" w14:textId="67BBD827" w:rsidR="00996012" w:rsidRDefault="00D23C2A" w:rsidP="00773B94">
      <w:pPr>
        <w:pStyle w:val="ListParagraph"/>
        <w:numPr>
          <w:ilvl w:val="0"/>
          <w:numId w:val="12"/>
        </w:numPr>
      </w:pPr>
      <w:r>
        <w:t xml:space="preserve">Giving a Hand Up: Our members delve deeper and build trusting relationships with the people we assist, uncovering the </w:t>
      </w:r>
      <w:r w:rsidR="009A03C3">
        <w:t>longer-term</w:t>
      </w:r>
      <w:r>
        <w:t xml:space="preserve"> help that may be required. This is often done through actively listening, sharing </w:t>
      </w:r>
      <w:proofErr w:type="gramStart"/>
      <w:r>
        <w:t>stories</w:t>
      </w:r>
      <w:proofErr w:type="gramEnd"/>
      <w:r>
        <w:t xml:space="preserve"> and responding with assistance such as budget </w:t>
      </w:r>
      <w:r w:rsidR="009A03C3">
        <w:t>counselling</w:t>
      </w:r>
      <w:r>
        <w:t xml:space="preserve">. </w:t>
      </w:r>
    </w:p>
    <w:p w14:paraId="0FE72BC5" w14:textId="378EB423" w:rsidR="00D23C2A" w:rsidRDefault="00D23C2A" w:rsidP="00773B94">
      <w:pPr>
        <w:pStyle w:val="ListParagraph"/>
        <w:numPr>
          <w:ilvl w:val="0"/>
          <w:numId w:val="12"/>
        </w:numPr>
      </w:pPr>
      <w:r>
        <w:t>Raising Our Voices for Social Justice: Actions speak louder than words. The Society is a network of charity and social justice encircling the world. Our Society's unique grassroots approach inspires a variety of responses such as home visitation, social visitation, music groups and other innovative local responses.</w:t>
      </w:r>
    </w:p>
    <w:p w14:paraId="793AB9C1" w14:textId="03B9380E" w:rsidR="00D23C2A" w:rsidRDefault="00D23C2A" w:rsidP="00D23C2A">
      <w:r>
        <w:t xml:space="preserve">The Dulwich Hill Conference is looking for someone who could </w:t>
      </w:r>
      <w:r w:rsidR="009A03C3">
        <w:t>help</w:t>
      </w:r>
      <w:r>
        <w:t xml:space="preserve"> once a week from 5:30pm – 7:30pm as we visit those we assist, </w:t>
      </w:r>
      <w:proofErr w:type="gramStart"/>
      <w:r>
        <w:t>and also</w:t>
      </w:r>
      <w:proofErr w:type="gramEnd"/>
      <w:r>
        <w:t xml:space="preserve"> fortnightly on Tuesdays from 7:00pm – 8:00pm as we debrief </w:t>
      </w:r>
      <w:r w:rsidR="00D37969">
        <w:t xml:space="preserve">with </w:t>
      </w:r>
      <w:r>
        <w:t>each other at our Conference meetings.</w:t>
      </w:r>
    </w:p>
    <w:p w14:paraId="3F689C13" w14:textId="13F254FA" w:rsidR="00D23C2A" w:rsidRDefault="00D23C2A" w:rsidP="00D23C2A">
      <w:r>
        <w:t>We would love a volunteer who</w:t>
      </w:r>
      <w:r w:rsidR="00D37969">
        <w:t xml:space="preserve"> is</w:t>
      </w:r>
      <w:r>
        <w:t xml:space="preserve"> passionate about social justice and has some basic computer and numeracy skills to contribute to the Conference’s activities.</w:t>
      </w:r>
    </w:p>
    <w:p w14:paraId="2B385DC5" w14:textId="77777777" w:rsidR="00D23C2A" w:rsidRDefault="00D23C2A" w:rsidP="00D23C2A">
      <w:r>
        <w:t>What we ask of you:</w:t>
      </w:r>
    </w:p>
    <w:p w14:paraId="333CF88C" w14:textId="77777777" w:rsidR="00D37969" w:rsidRDefault="00D23C2A" w:rsidP="00773B94">
      <w:pPr>
        <w:pStyle w:val="ListParagraph"/>
        <w:numPr>
          <w:ilvl w:val="0"/>
          <w:numId w:val="13"/>
        </w:numPr>
      </w:pPr>
      <w:r>
        <w:t>To bring with you compassion, a non-judgmental attitude and most of all a good and kind heart. These important personal attributes underpin this opportunity to provide care and support for some of the most vulnerable in our community.</w:t>
      </w:r>
    </w:p>
    <w:p w14:paraId="480D2A05" w14:textId="204286E0" w:rsidR="00D23C2A" w:rsidRDefault="00D23C2A" w:rsidP="00773B94">
      <w:pPr>
        <w:pStyle w:val="ListParagraph"/>
        <w:numPr>
          <w:ilvl w:val="0"/>
          <w:numId w:val="13"/>
        </w:numPr>
      </w:pPr>
      <w:r>
        <w:t>We also ask for an ability to maintain confidences and respect for the privacy of those we assist, ability to listen and respond without judging and a willingness to join with others to support those in need.</w:t>
      </w:r>
    </w:p>
    <w:p w14:paraId="3C11CD1F" w14:textId="77777777" w:rsidR="00D23C2A" w:rsidRDefault="00D23C2A" w:rsidP="00D23C2A">
      <w:r>
        <w:t>How we will support you:</w:t>
      </w:r>
    </w:p>
    <w:p w14:paraId="35E5A534" w14:textId="77777777" w:rsidR="00D37969" w:rsidRDefault="00D23C2A" w:rsidP="00773B94">
      <w:pPr>
        <w:pStyle w:val="ListParagraph"/>
        <w:numPr>
          <w:ilvl w:val="0"/>
          <w:numId w:val="14"/>
        </w:numPr>
      </w:pPr>
      <w:r>
        <w:t>You will be trained and mentored at every stage. You will enjoy the support and camaraderie that is part of the Conference. You will gain a greater understanding of poverty and disadvantage and how it impacts people’s lives and you will experience what it means to put one’s faith into action.</w:t>
      </w:r>
    </w:p>
    <w:p w14:paraId="5D660544" w14:textId="1103E376" w:rsidR="00D23C2A" w:rsidRDefault="00D23C2A" w:rsidP="00773B94">
      <w:pPr>
        <w:pStyle w:val="ListParagraph"/>
        <w:numPr>
          <w:ilvl w:val="0"/>
          <w:numId w:val="14"/>
        </w:numPr>
      </w:pPr>
      <w:r>
        <w:t xml:space="preserve">You will meet some wonderful people and you will feel a great sense of achievement when you have given a hand up to someone and not just a hand out. We are a very friendly group </w:t>
      </w:r>
      <w:r>
        <w:lastRenderedPageBreak/>
        <w:t xml:space="preserve">at Dulwich Hill with an emphasis on sharing, </w:t>
      </w:r>
      <w:r w:rsidR="009A03C3">
        <w:t>supporting,</w:t>
      </w:r>
      <w:r>
        <w:t xml:space="preserve"> and caring for each other. We also have a lot of fun and laughs. </w:t>
      </w:r>
    </w:p>
    <w:p w14:paraId="44985DB0" w14:textId="77777777" w:rsidR="00D23C2A" w:rsidRDefault="00D23C2A" w:rsidP="00D23C2A">
      <w:r>
        <w:t>If this opportunity excites you, we are only a phone call away. We look forward to welcoming you to the Society.</w:t>
      </w:r>
    </w:p>
    <w:p w14:paraId="244EFF1B" w14:textId="6B0DCEDB" w:rsidR="00D23C2A" w:rsidRDefault="00D23C2A" w:rsidP="00D23C2A">
      <w:r>
        <w:t>Additional requirements</w:t>
      </w:r>
      <w:r w:rsidR="00BE5D89">
        <w:t>:</w:t>
      </w:r>
    </w:p>
    <w:p w14:paraId="265CF43B" w14:textId="5712374D" w:rsidR="00BE5D89" w:rsidRDefault="00D23C2A" w:rsidP="00773B94">
      <w:pPr>
        <w:pStyle w:val="ListParagraph"/>
        <w:numPr>
          <w:ilvl w:val="0"/>
          <w:numId w:val="4"/>
        </w:numPr>
      </w:pPr>
      <w:r>
        <w:t>National</w:t>
      </w:r>
      <w:r w:rsidR="00BE5D89">
        <w:t xml:space="preserve"> Criminal History Check</w:t>
      </w:r>
    </w:p>
    <w:p w14:paraId="059D844E" w14:textId="120CB8A0" w:rsidR="00291833" w:rsidRDefault="00D23C2A" w:rsidP="00773B94">
      <w:pPr>
        <w:pStyle w:val="ListParagraph"/>
        <w:numPr>
          <w:ilvl w:val="0"/>
          <w:numId w:val="4"/>
        </w:numPr>
      </w:pPr>
      <w:r>
        <w:t>Working with Children Check</w:t>
      </w:r>
      <w:r w:rsidR="00FA4DE7">
        <w:t>.</w:t>
      </w:r>
      <w:r>
        <w:t xml:space="preserve"> </w:t>
      </w:r>
    </w:p>
    <w:p w14:paraId="0D137DE3" w14:textId="77777777" w:rsidR="00291833" w:rsidRDefault="00291833">
      <w:r>
        <w:br w:type="page"/>
      </w:r>
    </w:p>
    <w:p w14:paraId="3EF68302" w14:textId="22237301" w:rsidR="00D23C2A" w:rsidRDefault="00291833" w:rsidP="00291833">
      <w:pPr>
        <w:pStyle w:val="Heading1"/>
        <w:numPr>
          <w:ilvl w:val="0"/>
          <w:numId w:val="0"/>
        </w:numPr>
        <w:ind w:left="567" w:hanging="567"/>
      </w:pPr>
      <w:bookmarkStart w:id="11" w:name="_Toc60827084"/>
      <w:r>
        <w:lastRenderedPageBreak/>
        <w:t xml:space="preserve">Appendix 4: </w:t>
      </w:r>
      <w:r w:rsidR="004F4571">
        <w:t xml:space="preserve">Talking Points for </w:t>
      </w:r>
      <w:r>
        <w:t xml:space="preserve">Radio </w:t>
      </w:r>
      <w:r w:rsidR="004F4571">
        <w:t>Interview</w:t>
      </w:r>
      <w:bookmarkEnd w:id="11"/>
    </w:p>
    <w:p w14:paraId="3971B997" w14:textId="77777777" w:rsidR="00256735" w:rsidRPr="00B6052C" w:rsidRDefault="00256735" w:rsidP="00E438B2">
      <w:pPr>
        <w:pStyle w:val="Heading3"/>
        <w:numPr>
          <w:ilvl w:val="0"/>
          <w:numId w:val="0"/>
        </w:numPr>
        <w:ind w:left="992" w:hanging="992"/>
      </w:pPr>
      <w:r w:rsidRPr="00B6052C">
        <w:t>General Tips</w:t>
      </w:r>
    </w:p>
    <w:p w14:paraId="733A893F" w14:textId="77777777" w:rsidR="001F38C0" w:rsidRDefault="00B750B9" w:rsidP="00773B94">
      <w:pPr>
        <w:pStyle w:val="ListParagraph"/>
        <w:numPr>
          <w:ilvl w:val="0"/>
          <w:numId w:val="26"/>
        </w:numPr>
        <w:spacing w:after="0" w:line="240" w:lineRule="auto"/>
        <w:rPr>
          <w:rFonts w:eastAsia="Times New Roman"/>
        </w:rPr>
      </w:pPr>
      <w:r>
        <w:rPr>
          <w:rFonts w:eastAsia="Times New Roman"/>
        </w:rPr>
        <w:t>D</w:t>
      </w:r>
      <w:r w:rsidR="00256735" w:rsidRPr="00B750B9">
        <w:rPr>
          <w:rFonts w:eastAsia="Times New Roman"/>
        </w:rPr>
        <w:t>ifferentiate between a member and other types of volunteers - the difference between the two will likely be lost on people outside the Society</w:t>
      </w:r>
    </w:p>
    <w:p w14:paraId="07BD32DB" w14:textId="77777777" w:rsidR="001F38C0" w:rsidRDefault="00256735" w:rsidP="00773B94">
      <w:pPr>
        <w:pStyle w:val="ListParagraph"/>
        <w:numPr>
          <w:ilvl w:val="0"/>
          <w:numId w:val="26"/>
        </w:numPr>
        <w:spacing w:after="0" w:line="240" w:lineRule="auto"/>
        <w:rPr>
          <w:rFonts w:eastAsia="Times New Roman"/>
        </w:rPr>
      </w:pPr>
      <w:r w:rsidRPr="001F38C0">
        <w:rPr>
          <w:rFonts w:eastAsia="Times New Roman"/>
        </w:rPr>
        <w:t>If you are seeking more members, make sure you talk more about members than other forms of volunteering</w:t>
      </w:r>
    </w:p>
    <w:p w14:paraId="79FE2C4E" w14:textId="3B56ACE3" w:rsidR="00256735" w:rsidRPr="001F38C0" w:rsidRDefault="00256735" w:rsidP="00773B94">
      <w:pPr>
        <w:pStyle w:val="ListParagraph"/>
        <w:numPr>
          <w:ilvl w:val="0"/>
          <w:numId w:val="26"/>
        </w:numPr>
        <w:spacing w:after="0" w:line="240" w:lineRule="auto"/>
        <w:rPr>
          <w:rFonts w:eastAsia="Times New Roman"/>
        </w:rPr>
      </w:pPr>
      <w:r w:rsidRPr="001F38C0">
        <w:rPr>
          <w:rFonts w:eastAsia="Times New Roman"/>
        </w:rPr>
        <w:t>Leave people with a clear idea of what they need to enquire about (</w:t>
      </w:r>
      <w:proofErr w:type="gramStart"/>
      <w:r w:rsidRPr="001F38C0">
        <w:rPr>
          <w:rFonts w:eastAsia="Times New Roman"/>
        </w:rPr>
        <w:t>i.e.</w:t>
      </w:r>
      <w:proofErr w:type="gramEnd"/>
      <w:r w:rsidRPr="001F38C0">
        <w:rPr>
          <w:rFonts w:eastAsia="Times New Roman"/>
        </w:rPr>
        <w:t xml:space="preserve"> “I want to become a member”) if they like what they hear.</w:t>
      </w:r>
    </w:p>
    <w:p w14:paraId="26F69E14" w14:textId="78480E11" w:rsidR="00256735" w:rsidRPr="00B6052C" w:rsidRDefault="00256735" w:rsidP="00E438B2">
      <w:pPr>
        <w:pStyle w:val="Heading3"/>
        <w:numPr>
          <w:ilvl w:val="0"/>
          <w:numId w:val="0"/>
        </w:numPr>
        <w:ind w:left="992" w:hanging="992"/>
      </w:pPr>
      <w:r w:rsidRPr="00B6052C">
        <w:t>Suggested Script and Talking Points</w:t>
      </w:r>
    </w:p>
    <w:p w14:paraId="54C9D211" w14:textId="3350FF1F" w:rsidR="00256735" w:rsidRPr="00E438B2" w:rsidRDefault="00256735" w:rsidP="00256735">
      <w:pPr>
        <w:rPr>
          <w:b/>
          <w:bCs/>
        </w:rPr>
      </w:pPr>
      <w:r w:rsidRPr="00E438B2">
        <w:rPr>
          <w:b/>
          <w:bCs/>
        </w:rPr>
        <w:t>Today I have in the studio / on the line XXXX from the St Vincent de Paul Society</w:t>
      </w:r>
      <w:r w:rsidR="00B6052C" w:rsidRPr="00E438B2">
        <w:rPr>
          <w:b/>
          <w:bCs/>
        </w:rPr>
        <w:t xml:space="preserve"> - h</w:t>
      </w:r>
      <w:r w:rsidRPr="00E438B2">
        <w:rPr>
          <w:b/>
          <w:bCs/>
        </w:rPr>
        <w:t>ello XXXX</w:t>
      </w:r>
    </w:p>
    <w:p w14:paraId="5D8CC6F1" w14:textId="77777777" w:rsidR="00256735" w:rsidRDefault="00256735" w:rsidP="00256735">
      <w:r>
        <w:t>Hi, thanks for having me on the show.</w:t>
      </w:r>
    </w:p>
    <w:p w14:paraId="7CB8F38C" w14:textId="77777777" w:rsidR="00256735" w:rsidRPr="00B65EAF" w:rsidRDefault="00256735" w:rsidP="00256735">
      <w:pPr>
        <w:rPr>
          <w:b/>
          <w:bCs/>
        </w:rPr>
      </w:pPr>
      <w:r>
        <w:rPr>
          <w:b/>
          <w:bCs/>
        </w:rPr>
        <w:t>I understand the Society is putting out a call for more volunteers. How can people get involved?</w:t>
      </w:r>
    </w:p>
    <w:p w14:paraId="5E64468E" w14:textId="77777777" w:rsidR="00256735" w:rsidRDefault="00256735" w:rsidP="00256735">
      <w:pPr>
        <w:tabs>
          <w:tab w:val="num" w:pos="432"/>
        </w:tabs>
      </w:pPr>
      <w:r>
        <w:t>There are a few ways you can get involved with the St Vincent de Paul Society on a voluntary basis.</w:t>
      </w:r>
    </w:p>
    <w:p w14:paraId="47F3A9CD" w14:textId="77777777" w:rsidR="00256735" w:rsidRDefault="00256735" w:rsidP="00256735">
      <w:pPr>
        <w:tabs>
          <w:tab w:val="num" w:pos="432"/>
        </w:tabs>
      </w:pPr>
      <w:r>
        <w:t xml:space="preserve">You can volunteer to work in one of our shops, for instance. </w:t>
      </w:r>
      <w:proofErr w:type="gramStart"/>
      <w:r>
        <w:t>It’s</w:t>
      </w:r>
      <w:proofErr w:type="gramEnd"/>
      <w:r>
        <w:t xml:space="preserve"> one of the most visible ways to help and probably, as a result, our most well-known.</w:t>
      </w:r>
    </w:p>
    <w:p w14:paraId="69C5ECBF" w14:textId="77777777" w:rsidR="00256735" w:rsidRDefault="00256735" w:rsidP="00256735">
      <w:pPr>
        <w:tabs>
          <w:tab w:val="num" w:pos="432"/>
        </w:tabs>
      </w:pPr>
      <w:r>
        <w:t>But what we really need is more members, these are volunteers who do work within their communities to help people seeking assistance in a responsive and dignified manner.</w:t>
      </w:r>
    </w:p>
    <w:p w14:paraId="69183BF8" w14:textId="77777777" w:rsidR="00256735" w:rsidRPr="00121C67" w:rsidRDefault="00256735" w:rsidP="00256735">
      <w:pPr>
        <w:tabs>
          <w:tab w:val="num" w:pos="432"/>
        </w:tabs>
      </w:pPr>
      <w:r>
        <w:t>The kind of a</w:t>
      </w:r>
      <w:r w:rsidRPr="00121C67">
        <w:t xml:space="preserve">ssistance </w:t>
      </w:r>
      <w:r>
        <w:t xml:space="preserve">we provide depends on the needs of the person or family and can </w:t>
      </w:r>
      <w:r w:rsidRPr="00121C67">
        <w:t>include</w:t>
      </w:r>
      <w:r>
        <w:t xml:space="preserve"> a food hamper or voucher,</w:t>
      </w:r>
      <w:r w:rsidRPr="00121C67">
        <w:t xml:space="preserve"> </w:t>
      </w:r>
      <w:r>
        <w:t xml:space="preserve">help to pay a bill, help with household goods or clothing, back to school needs for the kids, help with medical expenses. Sometimes the person may need us to </w:t>
      </w:r>
      <w:r w:rsidRPr="00121C67">
        <w:t>advoca</w:t>
      </w:r>
      <w:r>
        <w:t xml:space="preserve">te for them with a housing service provider or other provider, or they may need a referral to a mental health service, addiction service or other health and welfare service. Each person’s needs are </w:t>
      </w:r>
      <w:proofErr w:type="gramStart"/>
      <w:r>
        <w:t>different</w:t>
      </w:r>
      <w:proofErr w:type="gramEnd"/>
      <w:r>
        <w:t xml:space="preserve"> and we start by having a conversation so we can learn more about the person we are assisting. </w:t>
      </w:r>
    </w:p>
    <w:p w14:paraId="61C1781A" w14:textId="77777777" w:rsidR="00256735" w:rsidRDefault="00256735" w:rsidP="00256735">
      <w:r>
        <w:t xml:space="preserve">Many members also get involved in social justice campaigns such as social and affordable housing, or people seeking asylum. </w:t>
      </w:r>
    </w:p>
    <w:p w14:paraId="56296392" w14:textId="77777777" w:rsidR="00256735" w:rsidRPr="007F0F61" w:rsidRDefault="00256735" w:rsidP="00256735">
      <w:r>
        <w:t>Members are part of local groups we call Conferences and so they also attend regular Conference meetings to make decisions about how to best help their community.</w:t>
      </w:r>
    </w:p>
    <w:p w14:paraId="0CDDC7FC" w14:textId="77777777" w:rsidR="00256735" w:rsidRPr="00B65EAF" w:rsidRDefault="00256735" w:rsidP="00256735">
      <w:pPr>
        <w:rPr>
          <w:b/>
          <w:bCs/>
        </w:rPr>
      </w:pPr>
      <w:r>
        <w:rPr>
          <w:b/>
          <w:bCs/>
        </w:rPr>
        <w:t>What does the Society do?</w:t>
      </w:r>
    </w:p>
    <w:p w14:paraId="334DD043" w14:textId="77777777" w:rsidR="00256735" w:rsidRDefault="00256735" w:rsidP="00256735">
      <w:r>
        <w:t>In a word: lots.</w:t>
      </w:r>
    </w:p>
    <w:p w14:paraId="4B3B5947" w14:textId="77777777" w:rsidR="00256735" w:rsidRDefault="00256735" w:rsidP="00256735">
      <w:r>
        <w:t>We run Vinnies Shops to keep clothes out of landfill and provide affordable clothing.</w:t>
      </w:r>
    </w:p>
    <w:p w14:paraId="3EDCE8D0" w14:textId="77777777" w:rsidR="00256735" w:rsidRDefault="00256735" w:rsidP="00256735">
      <w:r>
        <w:t>We run services that provide help for people experiencing homelessness, poverty, domestic violence, and more.</w:t>
      </w:r>
    </w:p>
    <w:p w14:paraId="3BDC3C3E" w14:textId="77777777" w:rsidR="00256735" w:rsidRDefault="00256735" w:rsidP="00256735">
      <w:r>
        <w:t xml:space="preserve">We campaign at local, state, and national levels to ensure governments </w:t>
      </w:r>
      <w:proofErr w:type="gramStart"/>
      <w:r>
        <w:t>don’t</w:t>
      </w:r>
      <w:proofErr w:type="gramEnd"/>
      <w:r>
        <w:t xml:space="preserve"> forget they need to take care of vulnerable people.</w:t>
      </w:r>
    </w:p>
    <w:p w14:paraId="0AFFF7B6" w14:textId="77777777" w:rsidR="00256735" w:rsidRDefault="00256735" w:rsidP="00256735">
      <w:r>
        <w:t xml:space="preserve">But </w:t>
      </w:r>
      <w:proofErr w:type="gramStart"/>
      <w:r>
        <w:t>it’s</w:t>
      </w:r>
      <w:proofErr w:type="gramEnd"/>
      <w:r>
        <w:t xml:space="preserve"> our members who do our most important work – a lot of it is behind the scenes but its impact on people’s lives is immeasurable. They help people experiencing some of the toughest times </w:t>
      </w:r>
      <w:r>
        <w:lastRenderedPageBreak/>
        <w:t>they will ever experience – they might have lost their home in a bushfire, or their job, or be struggling in another way.</w:t>
      </w:r>
    </w:p>
    <w:p w14:paraId="18CEA4C9" w14:textId="77777777" w:rsidR="00256735" w:rsidRDefault="00256735" w:rsidP="00256735">
      <w:r>
        <w:t>Our members visit vulnerable people and supply them with what they need to get them back on their feet.</w:t>
      </w:r>
    </w:p>
    <w:p w14:paraId="4A94782E" w14:textId="77777777" w:rsidR="00256735" w:rsidRDefault="00256735" w:rsidP="00256735">
      <w:r>
        <w:t xml:space="preserve">The Society began its work in poverty alleviation and </w:t>
      </w:r>
      <w:proofErr w:type="gramStart"/>
      <w:r>
        <w:t>that’s</w:t>
      </w:r>
      <w:proofErr w:type="gramEnd"/>
      <w:r>
        <w:t xml:space="preserve"> still our core business.</w:t>
      </w:r>
    </w:p>
    <w:p w14:paraId="3CD3494A" w14:textId="77777777" w:rsidR="00256735" w:rsidRDefault="00256735" w:rsidP="00256735">
      <w:r>
        <w:t>One of the worst things about poverty is it is basically an inescapable trap because it denies you the resources you need to get out of it.</w:t>
      </w:r>
    </w:p>
    <w:p w14:paraId="10AF67CA" w14:textId="77777777" w:rsidR="00256735" w:rsidRDefault="00256735" w:rsidP="00256735">
      <w:r>
        <w:t xml:space="preserve">Our members are all </w:t>
      </w:r>
      <w:proofErr w:type="gramStart"/>
      <w:r>
        <w:t>volunteers</w:t>
      </w:r>
      <w:proofErr w:type="gramEnd"/>
      <w:r>
        <w:t xml:space="preserve"> and they work to alleviate poverty wherever they can.</w:t>
      </w:r>
    </w:p>
    <w:p w14:paraId="342D63EF" w14:textId="77777777" w:rsidR="00256735" w:rsidRPr="007F0F61" w:rsidRDefault="00256735" w:rsidP="00256735">
      <w:pPr>
        <w:rPr>
          <w:b/>
          <w:bCs/>
        </w:rPr>
      </w:pPr>
      <w:r w:rsidRPr="007F0F61">
        <w:rPr>
          <w:b/>
          <w:bCs/>
        </w:rPr>
        <w:t xml:space="preserve">Please tell me </w:t>
      </w:r>
      <w:r>
        <w:rPr>
          <w:b/>
          <w:bCs/>
        </w:rPr>
        <w:t>what you need to be a member</w:t>
      </w:r>
    </w:p>
    <w:p w14:paraId="4C5FA077" w14:textId="77777777" w:rsidR="00256735" w:rsidRDefault="00256735" w:rsidP="00256735">
      <w:r w:rsidRPr="007F0F61">
        <w:t xml:space="preserve">We need volunteers from 18 years old </w:t>
      </w:r>
      <w:r>
        <w:t xml:space="preserve">and upwards </w:t>
      </w:r>
      <w:r w:rsidRPr="007F0F61">
        <w:t xml:space="preserve">who </w:t>
      </w:r>
      <w:r>
        <w:t>have a passion for giving people in need a hand-up and who want to deepen their faith and spirituality through service to the poor.</w:t>
      </w:r>
    </w:p>
    <w:p w14:paraId="0B9BCA81" w14:textId="77777777" w:rsidR="00256735" w:rsidRDefault="00256735" w:rsidP="00256735">
      <w:r>
        <w:t xml:space="preserve">The St Vincent de Paul Society is a lay Catholic organisation, though, so </w:t>
      </w:r>
      <w:proofErr w:type="gramStart"/>
      <w:r>
        <w:t>we’re</w:t>
      </w:r>
      <w:proofErr w:type="gramEnd"/>
      <w:r>
        <w:t xml:space="preserve"> really just looking for people who want to help. If that sounds like you, then get involved, </w:t>
      </w:r>
      <w:proofErr w:type="gramStart"/>
      <w:r>
        <w:t>it’s</w:t>
      </w:r>
      <w:proofErr w:type="gramEnd"/>
      <w:r>
        <w:t xml:space="preserve"> very rewarding.</w:t>
      </w:r>
    </w:p>
    <w:p w14:paraId="72B45F19" w14:textId="77777777" w:rsidR="00256735" w:rsidRDefault="00256735" w:rsidP="00256735">
      <w:r>
        <w:t>The time commitment people give varies, but for most people it is 3 – 4 hours per week, plus meetings which are held once a week.</w:t>
      </w:r>
    </w:p>
    <w:p w14:paraId="0CB130AE" w14:textId="77777777" w:rsidR="00256735" w:rsidRDefault="00256735" w:rsidP="00256735">
      <w:proofErr w:type="gramStart"/>
      <w:r>
        <w:t>In particular, we’re</w:t>
      </w:r>
      <w:proofErr w:type="gramEnd"/>
      <w:r>
        <w:t xml:space="preserve"> encouraging younger people to get involved. When the Society began in the 1880s in France, it was started by a group of 20-something university students, led by a man named Frederic Ozanam.</w:t>
      </w:r>
    </w:p>
    <w:p w14:paraId="04A53A96" w14:textId="77777777" w:rsidR="00256735" w:rsidRDefault="00256735" w:rsidP="00256735">
      <w:r>
        <w:t>They provided help and vital supplies to people experiencing poverty in Paris and the movement spread quickly around the world in the decades that followed.</w:t>
      </w:r>
    </w:p>
    <w:p w14:paraId="51C548E2" w14:textId="77777777" w:rsidR="00256735" w:rsidRPr="007F0F61" w:rsidRDefault="00256735" w:rsidP="00256735">
      <w:pPr>
        <w:rPr>
          <w:b/>
          <w:bCs/>
        </w:rPr>
      </w:pPr>
      <w:r w:rsidRPr="007F0F61">
        <w:rPr>
          <w:b/>
          <w:bCs/>
        </w:rPr>
        <w:t>Do I need any skills or experience?</w:t>
      </w:r>
    </w:p>
    <w:p w14:paraId="1889EF61" w14:textId="77777777" w:rsidR="00256735" w:rsidRPr="007F0F61" w:rsidRDefault="00256735" w:rsidP="00256735">
      <w:r w:rsidRPr="007F0F61">
        <w:t>All you need is compassion and a non-judgemental attitude and most of all a good and kind heart. We will train and mentor you at every stage. You will meet some wonderful people and you will feel a great sense of achievement when you have made a real difference to someone’s life</w:t>
      </w:r>
      <w:r>
        <w:t>.</w:t>
      </w:r>
    </w:p>
    <w:p w14:paraId="7EB11794" w14:textId="77777777" w:rsidR="00256735" w:rsidRPr="00DF0404" w:rsidRDefault="00256735" w:rsidP="00256735">
      <w:pPr>
        <w:rPr>
          <w:b/>
          <w:bCs/>
        </w:rPr>
      </w:pPr>
      <w:r>
        <w:rPr>
          <w:b/>
          <w:bCs/>
        </w:rPr>
        <w:t>What are the benefits of being a member?</w:t>
      </w:r>
    </w:p>
    <w:p w14:paraId="6AE28392" w14:textId="77777777" w:rsidR="00256735" w:rsidRDefault="00256735" w:rsidP="00256735">
      <w:proofErr w:type="gramStart"/>
      <w:r>
        <w:t>It’s</w:t>
      </w:r>
      <w:proofErr w:type="gramEnd"/>
      <w:r>
        <w:t xml:space="preserve"> incredibly rewarding work. </w:t>
      </w:r>
      <w:proofErr w:type="gramStart"/>
      <w:r>
        <w:t>There’s</w:t>
      </w:r>
      <w:proofErr w:type="gramEnd"/>
      <w:r>
        <w:t xml:space="preserve"> simply nothing like helping people by providing them with what they need to get back on track.</w:t>
      </w:r>
    </w:p>
    <w:p w14:paraId="0EDE6D28" w14:textId="77777777" w:rsidR="00256735" w:rsidRDefault="00256735" w:rsidP="00256735">
      <w:r>
        <w:t xml:space="preserve">But </w:t>
      </w:r>
      <w:proofErr w:type="gramStart"/>
      <w:r>
        <w:t>it’s</w:t>
      </w:r>
      <w:proofErr w:type="gramEnd"/>
      <w:r>
        <w:t xml:space="preserve"> also a good way to make friends – St Vincent de Paul Society members are deeply involved in their communities and are very warm people. Our reason for doing what we do attracts a good bunch of people.</w:t>
      </w:r>
    </w:p>
    <w:p w14:paraId="060E476A" w14:textId="77777777" w:rsidR="00256735" w:rsidRDefault="00256735" w:rsidP="00256735">
      <w:r>
        <w:t xml:space="preserve">It also provides people with an opportunity to get involved with the wide work of the Society – </w:t>
      </w:r>
      <w:proofErr w:type="gramStart"/>
      <w:r>
        <w:t>we’re</w:t>
      </w:r>
      <w:proofErr w:type="gramEnd"/>
      <w:r>
        <w:t xml:space="preserve"> an international organisation after all.</w:t>
      </w:r>
    </w:p>
    <w:p w14:paraId="6CD6639B" w14:textId="77777777" w:rsidR="00256735" w:rsidRPr="007F0F61" w:rsidRDefault="00256735" w:rsidP="00256735">
      <w:pPr>
        <w:rPr>
          <w:b/>
          <w:bCs/>
        </w:rPr>
      </w:pPr>
      <w:r w:rsidRPr="007F0F61">
        <w:rPr>
          <w:b/>
          <w:bCs/>
        </w:rPr>
        <w:t>How can people join?</w:t>
      </w:r>
    </w:p>
    <w:p w14:paraId="77B810B0" w14:textId="2D736466" w:rsidR="00256735" w:rsidRDefault="00256735" w:rsidP="00256735">
      <w:r w:rsidRPr="007F0F61">
        <w:t>It’s simple</w:t>
      </w:r>
      <w:r>
        <w:t xml:space="preserve"> – they just need to </w:t>
      </w:r>
      <w:r w:rsidRPr="007F0F61">
        <w:t xml:space="preserve">phone </w:t>
      </w:r>
      <w:r>
        <w:t xml:space="preserve">me on </w:t>
      </w:r>
      <w:proofErr w:type="spellStart"/>
      <w:proofErr w:type="gramStart"/>
      <w:r w:rsidRPr="003C2F27">
        <w:rPr>
          <w:b/>
          <w:bCs/>
        </w:rPr>
        <w:t>xxxx</w:t>
      </w:r>
      <w:proofErr w:type="spellEnd"/>
      <w:proofErr w:type="gramEnd"/>
      <w:r>
        <w:t xml:space="preserve"> or they can email </w:t>
      </w:r>
      <w:r w:rsidR="004A0DD8">
        <w:t xml:space="preserve">me </w:t>
      </w:r>
      <w:r>
        <w:t xml:space="preserve">at </w:t>
      </w:r>
      <w:hyperlink r:id="rId21" w:history="1">
        <w:r w:rsidRPr="00FD50C3">
          <w:rPr>
            <w:rStyle w:val="Hyperlink"/>
          </w:rPr>
          <w:t>xxxx@vinnies.org.au</w:t>
        </w:r>
      </w:hyperlink>
      <w:r>
        <w:t xml:space="preserve"> </w:t>
      </w:r>
    </w:p>
    <w:p w14:paraId="6B6538FB" w14:textId="77777777" w:rsidR="00256735" w:rsidRPr="007F0F61" w:rsidRDefault="00256735" w:rsidP="00256735">
      <w:r>
        <w:t xml:space="preserve">People can learn more about what we do by visiting our website which is </w:t>
      </w:r>
      <w:hyperlink r:id="rId22" w:history="1">
        <w:r w:rsidRPr="00FD50C3">
          <w:rPr>
            <w:rStyle w:val="Hyperlink"/>
          </w:rPr>
          <w:t>www.vinnies.org.au</w:t>
        </w:r>
      </w:hyperlink>
      <w:r>
        <w:t xml:space="preserve">. </w:t>
      </w:r>
    </w:p>
    <w:p w14:paraId="1D29CE2D" w14:textId="345C199C" w:rsidR="00274F59" w:rsidRDefault="00256735">
      <w:pPr>
        <w:rPr>
          <w:rFonts w:ascii="Calibri Light" w:hAnsi="Calibri Light" w:cs="Calibri Light"/>
          <w:b/>
          <w:color w:val="004A99"/>
          <w:sz w:val="36"/>
          <w:szCs w:val="36"/>
        </w:rPr>
      </w:pPr>
      <w:r w:rsidRPr="007F0F61">
        <w:t xml:space="preserve">We are a very friendly group at </w:t>
      </w:r>
      <w:proofErr w:type="spellStart"/>
      <w:r w:rsidRPr="003C2F27">
        <w:rPr>
          <w:b/>
          <w:bCs/>
        </w:rPr>
        <w:t>xxxx</w:t>
      </w:r>
      <w:proofErr w:type="spellEnd"/>
      <w:r w:rsidRPr="003C2F27">
        <w:rPr>
          <w:b/>
          <w:bCs/>
        </w:rPr>
        <w:t xml:space="preserve"> </w:t>
      </w:r>
      <w:r>
        <w:t xml:space="preserve">Conference, </w:t>
      </w:r>
      <w:r w:rsidRPr="007F0F61">
        <w:t>and you can be sure of a warm welcome</w:t>
      </w:r>
      <w:r>
        <w:t>. W</w:t>
      </w:r>
      <w:r w:rsidRPr="007F0F61">
        <w:t>e look forward to hearing from you</w:t>
      </w:r>
      <w:r>
        <w:t>!</w:t>
      </w:r>
      <w:r w:rsidR="00274F59">
        <w:br w:type="page"/>
      </w:r>
    </w:p>
    <w:p w14:paraId="1B399C2F" w14:textId="3B49E6D8" w:rsidR="0085055D" w:rsidRDefault="0085055D" w:rsidP="0085055D">
      <w:pPr>
        <w:pStyle w:val="Heading1"/>
        <w:numPr>
          <w:ilvl w:val="0"/>
          <w:numId w:val="0"/>
        </w:numPr>
        <w:ind w:left="567" w:hanging="567"/>
      </w:pPr>
      <w:bookmarkStart w:id="12" w:name="_Toc60827085"/>
      <w:r>
        <w:lastRenderedPageBreak/>
        <w:t>Appendix 5: Examples of Advertisements</w:t>
      </w:r>
      <w:bookmarkEnd w:id="12"/>
    </w:p>
    <w:p w14:paraId="214D7C2C" w14:textId="1DE678D8" w:rsidR="00DC2333" w:rsidRDefault="00393FE7" w:rsidP="00DC2333">
      <w:pPr>
        <w:rPr>
          <w:b/>
          <w:bCs/>
        </w:rPr>
      </w:pPr>
      <w:r>
        <w:rPr>
          <w:b/>
          <w:bCs/>
        </w:rPr>
        <w:t>Example 1</w:t>
      </w:r>
    </w:p>
    <w:p w14:paraId="20E234DB" w14:textId="0154EDFD" w:rsidR="00301C4A" w:rsidRDefault="00301C4A" w:rsidP="0085055D">
      <w:r>
        <w:rPr>
          <w:rFonts w:ascii="Arial" w:hAnsi="Arial" w:cs="Arial"/>
          <w:noProof/>
          <w:color w:val="1F497D" w:themeColor="text2"/>
          <w:sz w:val="48"/>
          <w:szCs w:val="48"/>
          <w:lang w:eastAsia="en-AU"/>
        </w:rPr>
        <w:drawing>
          <wp:inline distT="0" distB="0" distL="0" distR="0" wp14:anchorId="4D186AF5" wp14:editId="3CCC2653">
            <wp:extent cx="2598036" cy="4162567"/>
            <wp:effectExtent l="0" t="0" r="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637" cy="4181154"/>
                    </a:xfrm>
                    <a:prstGeom prst="rect">
                      <a:avLst/>
                    </a:prstGeom>
                    <a:noFill/>
                    <a:ln>
                      <a:noFill/>
                    </a:ln>
                  </pic:spPr>
                </pic:pic>
              </a:graphicData>
            </a:graphic>
          </wp:inline>
        </w:drawing>
      </w:r>
    </w:p>
    <w:p w14:paraId="41749E85" w14:textId="77777777" w:rsidR="00235034" w:rsidRDefault="00235034" w:rsidP="0085055D">
      <w:pPr>
        <w:rPr>
          <w:b/>
          <w:bCs/>
        </w:rPr>
      </w:pPr>
    </w:p>
    <w:p w14:paraId="78BAF3C3" w14:textId="0E6E886E" w:rsidR="00393FE7" w:rsidRDefault="00393FE7" w:rsidP="0085055D">
      <w:pPr>
        <w:rPr>
          <w:b/>
          <w:bCs/>
        </w:rPr>
      </w:pPr>
      <w:r>
        <w:rPr>
          <w:b/>
          <w:bCs/>
        </w:rPr>
        <w:t>Example 2</w:t>
      </w:r>
    </w:p>
    <w:p w14:paraId="5D1D2FDE" w14:textId="5694E206" w:rsidR="00301C4A" w:rsidRDefault="00C8365D" w:rsidP="0085055D">
      <w:r>
        <w:rPr>
          <w:rFonts w:ascii="Arial" w:hAnsi="Arial" w:cs="Arial"/>
          <w:noProof/>
          <w:color w:val="1F497D" w:themeColor="text2"/>
          <w:sz w:val="48"/>
          <w:szCs w:val="48"/>
          <w:lang w:eastAsia="en-AU"/>
        </w:rPr>
        <w:drawing>
          <wp:inline distT="0" distB="0" distL="0" distR="0" wp14:anchorId="052B41FB" wp14:editId="6B2A7344">
            <wp:extent cx="5731510" cy="2686033"/>
            <wp:effectExtent l="0" t="0" r="2540" b="635"/>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86033"/>
                    </a:xfrm>
                    <a:prstGeom prst="rect">
                      <a:avLst/>
                    </a:prstGeom>
                    <a:noFill/>
                    <a:ln>
                      <a:noFill/>
                    </a:ln>
                  </pic:spPr>
                </pic:pic>
              </a:graphicData>
            </a:graphic>
          </wp:inline>
        </w:drawing>
      </w:r>
    </w:p>
    <w:p w14:paraId="28AFF6CB" w14:textId="2E898D09" w:rsidR="00C8365D" w:rsidRDefault="00C8365D" w:rsidP="0085055D"/>
    <w:p w14:paraId="45648D3B" w14:textId="77777777" w:rsidR="00E9336D" w:rsidRDefault="00E9336D" w:rsidP="00CF6594">
      <w:pPr>
        <w:rPr>
          <w:b/>
          <w:bCs/>
        </w:rPr>
      </w:pPr>
    </w:p>
    <w:p w14:paraId="13DA61A9" w14:textId="77777777" w:rsidR="00E9336D" w:rsidRDefault="00E9336D" w:rsidP="00CF6594">
      <w:pPr>
        <w:rPr>
          <w:b/>
          <w:bCs/>
        </w:rPr>
      </w:pPr>
    </w:p>
    <w:p w14:paraId="26A652BC" w14:textId="1A1DC7AB" w:rsidR="005A4CE5" w:rsidRDefault="00CF6594" w:rsidP="00CF6594">
      <w:pPr>
        <w:rPr>
          <w:b/>
          <w:bCs/>
        </w:rPr>
      </w:pPr>
      <w:r>
        <w:rPr>
          <w:b/>
          <w:bCs/>
        </w:rPr>
        <w:t xml:space="preserve">Example </w:t>
      </w:r>
      <w:r w:rsidR="00B6052C">
        <w:rPr>
          <w:b/>
          <w:bCs/>
        </w:rPr>
        <w:t>3</w:t>
      </w:r>
    </w:p>
    <w:p w14:paraId="03251AB1" w14:textId="2EFDB7BF" w:rsidR="00CF6594" w:rsidRDefault="00CF6594" w:rsidP="00CF6594">
      <w:pPr>
        <w:rPr>
          <w:b/>
          <w:bCs/>
          <w:noProof/>
        </w:rPr>
      </w:pPr>
      <w:r w:rsidRPr="00CF6594">
        <w:rPr>
          <w:b/>
          <w:bCs/>
          <w:noProof/>
        </w:rPr>
        <w:drawing>
          <wp:inline distT="0" distB="0" distL="0" distR="0" wp14:anchorId="29E41856" wp14:editId="6434A076">
            <wp:extent cx="4260850" cy="6013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0850" cy="6013450"/>
                    </a:xfrm>
                    <a:prstGeom prst="rect">
                      <a:avLst/>
                    </a:prstGeom>
                    <a:noFill/>
                    <a:ln>
                      <a:noFill/>
                    </a:ln>
                  </pic:spPr>
                </pic:pic>
              </a:graphicData>
            </a:graphic>
          </wp:inline>
        </w:drawing>
      </w:r>
    </w:p>
    <w:p w14:paraId="567EE7F0" w14:textId="5D94BBF3" w:rsidR="00230463" w:rsidRPr="00230463" w:rsidRDefault="00230463" w:rsidP="00230463"/>
    <w:p w14:paraId="32AB2A2F" w14:textId="645D851C" w:rsidR="00230463" w:rsidRPr="00230463" w:rsidRDefault="00230463" w:rsidP="00230463">
      <w:pPr>
        <w:rPr>
          <w:b/>
          <w:bCs/>
        </w:rPr>
      </w:pPr>
    </w:p>
    <w:sectPr w:rsidR="00230463" w:rsidRPr="00230463" w:rsidSect="00D8419A">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6CECB" w14:textId="77777777" w:rsidR="00773B94" w:rsidRDefault="00773B94" w:rsidP="00D20DB8">
      <w:pPr>
        <w:spacing w:after="0" w:line="240" w:lineRule="auto"/>
      </w:pPr>
      <w:r>
        <w:separator/>
      </w:r>
    </w:p>
  </w:endnote>
  <w:endnote w:type="continuationSeparator" w:id="0">
    <w:p w14:paraId="7D009CE7" w14:textId="77777777" w:rsidR="00773B94" w:rsidRDefault="00773B94" w:rsidP="00D20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0896326"/>
      <w:docPartObj>
        <w:docPartGallery w:val="Page Numbers (Bottom of Page)"/>
        <w:docPartUnique/>
      </w:docPartObj>
    </w:sdtPr>
    <w:sdtEndPr>
      <w:rPr>
        <w:noProof/>
      </w:rPr>
    </w:sdtEndPr>
    <w:sdtContent>
      <w:p w14:paraId="7D8FE2C9" w14:textId="77777777" w:rsidR="00355205" w:rsidRDefault="003552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FC2D03" w14:textId="77777777" w:rsidR="00355205" w:rsidRDefault="00355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01068" w14:textId="373E895C" w:rsidR="00355205" w:rsidRDefault="00355205">
    <w:pPr>
      <w:pStyle w:val="Footer"/>
      <w:jc w:val="center"/>
    </w:pPr>
  </w:p>
  <w:p w14:paraId="14DA3A67" w14:textId="77777777" w:rsidR="00355205" w:rsidRDefault="00355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7154947"/>
      <w:docPartObj>
        <w:docPartGallery w:val="Page Numbers (Bottom of Page)"/>
        <w:docPartUnique/>
      </w:docPartObj>
    </w:sdtPr>
    <w:sdtEndPr>
      <w:rPr>
        <w:noProof/>
      </w:rPr>
    </w:sdtEndPr>
    <w:sdtContent>
      <w:p w14:paraId="26AC762E" w14:textId="77777777" w:rsidR="00355205" w:rsidRDefault="003552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3E8C11" w14:textId="77777777" w:rsidR="00355205" w:rsidRDefault="00355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B6D34" w14:textId="77777777" w:rsidR="00773B94" w:rsidRDefault="00773B94" w:rsidP="00D20DB8">
      <w:pPr>
        <w:spacing w:after="0" w:line="240" w:lineRule="auto"/>
      </w:pPr>
      <w:r>
        <w:separator/>
      </w:r>
    </w:p>
  </w:footnote>
  <w:footnote w:type="continuationSeparator" w:id="0">
    <w:p w14:paraId="63C73DD1" w14:textId="77777777" w:rsidR="00773B94" w:rsidRDefault="00773B94" w:rsidP="00D20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2C3E4" w14:textId="77777777" w:rsidR="00355205" w:rsidRDefault="00355205" w:rsidP="00D20DB8">
    <w:pPr>
      <w:pStyle w:val="Header"/>
      <w:tabs>
        <w:tab w:val="clear" w:pos="9026"/>
        <w:tab w:val="right" w:pos="9639"/>
      </w:tabs>
      <w:ind w:right="-61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2373" w14:textId="3E8B1D9F" w:rsidR="00355205" w:rsidRDefault="00355205" w:rsidP="00D20DB8">
    <w:pPr>
      <w:pStyle w:val="Header"/>
      <w:tabs>
        <w:tab w:val="clear" w:pos="9026"/>
        <w:tab w:val="right" w:pos="9639"/>
      </w:tabs>
      <w:ind w:right="-61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D0AF3"/>
    <w:multiLevelType w:val="hybridMultilevel"/>
    <w:tmpl w:val="8FE4CAA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3700A"/>
    <w:multiLevelType w:val="hybridMultilevel"/>
    <w:tmpl w:val="0E66AD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601F4F"/>
    <w:multiLevelType w:val="hybridMultilevel"/>
    <w:tmpl w:val="E97CDAD0"/>
    <w:lvl w:ilvl="0" w:tplc="EFB0B7F8">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F78BE"/>
    <w:multiLevelType w:val="hybridMultilevel"/>
    <w:tmpl w:val="68AAD632"/>
    <w:lvl w:ilvl="0" w:tplc="0C09000B">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251AFF"/>
    <w:multiLevelType w:val="hybridMultilevel"/>
    <w:tmpl w:val="9B0492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375985"/>
    <w:multiLevelType w:val="hybridMultilevel"/>
    <w:tmpl w:val="047A16F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036CD"/>
    <w:multiLevelType w:val="hybridMultilevel"/>
    <w:tmpl w:val="10EEB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52E49"/>
    <w:multiLevelType w:val="hybridMultilevel"/>
    <w:tmpl w:val="D46CF27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0D72E4"/>
    <w:multiLevelType w:val="hybridMultilevel"/>
    <w:tmpl w:val="72D4B772"/>
    <w:lvl w:ilvl="0" w:tplc="030AE6A2">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F523732"/>
    <w:multiLevelType w:val="hybridMultilevel"/>
    <w:tmpl w:val="653AF6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AB13EF"/>
    <w:multiLevelType w:val="hybridMultilevel"/>
    <w:tmpl w:val="D9621A20"/>
    <w:lvl w:ilvl="0" w:tplc="069A7A1A">
      <w:start w:val="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58D47F5"/>
    <w:multiLevelType w:val="hybridMultilevel"/>
    <w:tmpl w:val="DDE889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3839AF"/>
    <w:multiLevelType w:val="hybridMultilevel"/>
    <w:tmpl w:val="6C487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87007B"/>
    <w:multiLevelType w:val="hybridMultilevel"/>
    <w:tmpl w:val="2892C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147218"/>
    <w:multiLevelType w:val="hybridMultilevel"/>
    <w:tmpl w:val="6B843DB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2E577B"/>
    <w:multiLevelType w:val="multilevel"/>
    <w:tmpl w:val="F46C762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823867"/>
    <w:multiLevelType w:val="hybridMultilevel"/>
    <w:tmpl w:val="17F0D86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A5040B"/>
    <w:multiLevelType w:val="hybridMultilevel"/>
    <w:tmpl w:val="AFCCC8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F904EB"/>
    <w:multiLevelType w:val="hybridMultilevel"/>
    <w:tmpl w:val="B276E24A"/>
    <w:lvl w:ilvl="0" w:tplc="0C9CFD0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38B3CFE"/>
    <w:multiLevelType w:val="hybridMultilevel"/>
    <w:tmpl w:val="1B06F46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E11975"/>
    <w:multiLevelType w:val="hybridMultilevel"/>
    <w:tmpl w:val="87D0B68A"/>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AA3594D"/>
    <w:multiLevelType w:val="hybridMultilevel"/>
    <w:tmpl w:val="6AF6EE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4670D0"/>
    <w:multiLevelType w:val="hybridMultilevel"/>
    <w:tmpl w:val="4FA4A0B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EAA479C"/>
    <w:multiLevelType w:val="hybridMultilevel"/>
    <w:tmpl w:val="EF263B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AE3408"/>
    <w:multiLevelType w:val="hybridMultilevel"/>
    <w:tmpl w:val="B59A6C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34715F"/>
    <w:multiLevelType w:val="hybridMultilevel"/>
    <w:tmpl w:val="57FCD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1"/>
  </w:num>
  <w:num w:numId="4">
    <w:abstractNumId w:val="10"/>
  </w:num>
  <w:num w:numId="5">
    <w:abstractNumId w:val="4"/>
  </w:num>
  <w:num w:numId="6">
    <w:abstractNumId w:val="23"/>
  </w:num>
  <w:num w:numId="7">
    <w:abstractNumId w:val="2"/>
  </w:num>
  <w:num w:numId="8">
    <w:abstractNumId w:val="24"/>
  </w:num>
  <w:num w:numId="9">
    <w:abstractNumId w:val="19"/>
  </w:num>
  <w:num w:numId="10">
    <w:abstractNumId w:val="0"/>
  </w:num>
  <w:num w:numId="11">
    <w:abstractNumId w:val="16"/>
  </w:num>
  <w:num w:numId="12">
    <w:abstractNumId w:val="25"/>
  </w:num>
  <w:num w:numId="13">
    <w:abstractNumId w:val="13"/>
  </w:num>
  <w:num w:numId="14">
    <w:abstractNumId w:val="12"/>
  </w:num>
  <w:num w:numId="15">
    <w:abstractNumId w:val="21"/>
  </w:num>
  <w:num w:numId="16">
    <w:abstractNumId w:val="18"/>
  </w:num>
  <w:num w:numId="17">
    <w:abstractNumId w:val="5"/>
  </w:num>
  <w:num w:numId="18">
    <w:abstractNumId w:val="7"/>
  </w:num>
  <w:num w:numId="19">
    <w:abstractNumId w:val="20"/>
  </w:num>
  <w:num w:numId="20">
    <w:abstractNumId w:val="14"/>
  </w:num>
  <w:num w:numId="21">
    <w:abstractNumId w:val="3"/>
  </w:num>
  <w:num w:numId="22">
    <w:abstractNumId w:val="22"/>
  </w:num>
  <w:num w:numId="23">
    <w:abstractNumId w:val="17"/>
  </w:num>
  <w:num w:numId="24">
    <w:abstractNumId w:val="9"/>
  </w:num>
  <w:num w:numId="25">
    <w:abstractNumId w:val="1"/>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D3E"/>
    <w:rsid w:val="00001336"/>
    <w:rsid w:val="00002ADB"/>
    <w:rsid w:val="00007046"/>
    <w:rsid w:val="00007C48"/>
    <w:rsid w:val="00010C92"/>
    <w:rsid w:val="00016429"/>
    <w:rsid w:val="00020494"/>
    <w:rsid w:val="00022BA1"/>
    <w:rsid w:val="00022D63"/>
    <w:rsid w:val="0002308A"/>
    <w:rsid w:val="0002329F"/>
    <w:rsid w:val="000269DB"/>
    <w:rsid w:val="00030B1A"/>
    <w:rsid w:val="0003188A"/>
    <w:rsid w:val="00032F83"/>
    <w:rsid w:val="00034327"/>
    <w:rsid w:val="00042198"/>
    <w:rsid w:val="00043AF7"/>
    <w:rsid w:val="00046186"/>
    <w:rsid w:val="000467C0"/>
    <w:rsid w:val="00047A39"/>
    <w:rsid w:val="000533CA"/>
    <w:rsid w:val="000537BC"/>
    <w:rsid w:val="00053BD7"/>
    <w:rsid w:val="00054EF2"/>
    <w:rsid w:val="00060BE1"/>
    <w:rsid w:val="00071D53"/>
    <w:rsid w:val="00072D60"/>
    <w:rsid w:val="00074456"/>
    <w:rsid w:val="0007747F"/>
    <w:rsid w:val="0007762D"/>
    <w:rsid w:val="00080523"/>
    <w:rsid w:val="00080770"/>
    <w:rsid w:val="00087C1A"/>
    <w:rsid w:val="00093EF0"/>
    <w:rsid w:val="00095210"/>
    <w:rsid w:val="000966B4"/>
    <w:rsid w:val="00097707"/>
    <w:rsid w:val="000A07FE"/>
    <w:rsid w:val="000A262A"/>
    <w:rsid w:val="000A32A7"/>
    <w:rsid w:val="000A6421"/>
    <w:rsid w:val="000B11FF"/>
    <w:rsid w:val="000B28EB"/>
    <w:rsid w:val="000B3BC3"/>
    <w:rsid w:val="000C291F"/>
    <w:rsid w:val="000C43C8"/>
    <w:rsid w:val="000C5C7C"/>
    <w:rsid w:val="000C6755"/>
    <w:rsid w:val="000D4484"/>
    <w:rsid w:val="000E2351"/>
    <w:rsid w:val="000E4D21"/>
    <w:rsid w:val="000F1DCD"/>
    <w:rsid w:val="000F27EF"/>
    <w:rsid w:val="0010102D"/>
    <w:rsid w:val="001137CB"/>
    <w:rsid w:val="001153AC"/>
    <w:rsid w:val="00121C67"/>
    <w:rsid w:val="00123716"/>
    <w:rsid w:val="0012553B"/>
    <w:rsid w:val="00126423"/>
    <w:rsid w:val="00126A21"/>
    <w:rsid w:val="00127752"/>
    <w:rsid w:val="00131A81"/>
    <w:rsid w:val="00132CB2"/>
    <w:rsid w:val="00134C94"/>
    <w:rsid w:val="00136461"/>
    <w:rsid w:val="001364F0"/>
    <w:rsid w:val="00136F2F"/>
    <w:rsid w:val="00140208"/>
    <w:rsid w:val="00142D3E"/>
    <w:rsid w:val="0015226A"/>
    <w:rsid w:val="0015369C"/>
    <w:rsid w:val="00154098"/>
    <w:rsid w:val="0015626A"/>
    <w:rsid w:val="00156527"/>
    <w:rsid w:val="00161989"/>
    <w:rsid w:val="00163FEB"/>
    <w:rsid w:val="0017348E"/>
    <w:rsid w:val="00173E69"/>
    <w:rsid w:val="001760E6"/>
    <w:rsid w:val="00177E12"/>
    <w:rsid w:val="00180121"/>
    <w:rsid w:val="00181AF0"/>
    <w:rsid w:val="001825A8"/>
    <w:rsid w:val="00190277"/>
    <w:rsid w:val="00190B5F"/>
    <w:rsid w:val="0019173D"/>
    <w:rsid w:val="0019316A"/>
    <w:rsid w:val="00194B26"/>
    <w:rsid w:val="00194DBA"/>
    <w:rsid w:val="001966E8"/>
    <w:rsid w:val="001A16E5"/>
    <w:rsid w:val="001A20FB"/>
    <w:rsid w:val="001A4352"/>
    <w:rsid w:val="001A4942"/>
    <w:rsid w:val="001A4B9F"/>
    <w:rsid w:val="001B001B"/>
    <w:rsid w:val="001B3E52"/>
    <w:rsid w:val="001B45B5"/>
    <w:rsid w:val="001C0574"/>
    <w:rsid w:val="001C6AEA"/>
    <w:rsid w:val="001D300E"/>
    <w:rsid w:val="001D5956"/>
    <w:rsid w:val="001D6D4F"/>
    <w:rsid w:val="001D7150"/>
    <w:rsid w:val="001E1DCA"/>
    <w:rsid w:val="001E2622"/>
    <w:rsid w:val="001F38C0"/>
    <w:rsid w:val="0020194C"/>
    <w:rsid w:val="0020666F"/>
    <w:rsid w:val="0021388D"/>
    <w:rsid w:val="00213D52"/>
    <w:rsid w:val="002140CE"/>
    <w:rsid w:val="00217246"/>
    <w:rsid w:val="0021748B"/>
    <w:rsid w:val="00220ECC"/>
    <w:rsid w:val="002211D8"/>
    <w:rsid w:val="00224CC7"/>
    <w:rsid w:val="00230463"/>
    <w:rsid w:val="00235034"/>
    <w:rsid w:val="002369B5"/>
    <w:rsid w:val="0024017F"/>
    <w:rsid w:val="00243049"/>
    <w:rsid w:val="002508ED"/>
    <w:rsid w:val="00256735"/>
    <w:rsid w:val="00256D46"/>
    <w:rsid w:val="002613C1"/>
    <w:rsid w:val="00265AE2"/>
    <w:rsid w:val="00274F59"/>
    <w:rsid w:val="00275383"/>
    <w:rsid w:val="002757D8"/>
    <w:rsid w:val="00276416"/>
    <w:rsid w:val="002800C4"/>
    <w:rsid w:val="00285244"/>
    <w:rsid w:val="00285C15"/>
    <w:rsid w:val="002877B3"/>
    <w:rsid w:val="00287B24"/>
    <w:rsid w:val="00291833"/>
    <w:rsid w:val="002933B9"/>
    <w:rsid w:val="00293C4A"/>
    <w:rsid w:val="002947AF"/>
    <w:rsid w:val="00295A78"/>
    <w:rsid w:val="002A00F1"/>
    <w:rsid w:val="002A14FD"/>
    <w:rsid w:val="002A17A3"/>
    <w:rsid w:val="002A17EF"/>
    <w:rsid w:val="002A235A"/>
    <w:rsid w:val="002A24A7"/>
    <w:rsid w:val="002A2603"/>
    <w:rsid w:val="002A2B4A"/>
    <w:rsid w:val="002A2DEC"/>
    <w:rsid w:val="002A4C40"/>
    <w:rsid w:val="002A7CBA"/>
    <w:rsid w:val="002A7E23"/>
    <w:rsid w:val="002B056A"/>
    <w:rsid w:val="002B263F"/>
    <w:rsid w:val="002B2EA7"/>
    <w:rsid w:val="002B2F11"/>
    <w:rsid w:val="002B65BF"/>
    <w:rsid w:val="002C2729"/>
    <w:rsid w:val="002C27F3"/>
    <w:rsid w:val="002C600A"/>
    <w:rsid w:val="002D07F9"/>
    <w:rsid w:val="002D2C0A"/>
    <w:rsid w:val="002D3E10"/>
    <w:rsid w:val="002D515D"/>
    <w:rsid w:val="002D641E"/>
    <w:rsid w:val="002E007E"/>
    <w:rsid w:val="002E069E"/>
    <w:rsid w:val="002E1D2A"/>
    <w:rsid w:val="002E3861"/>
    <w:rsid w:val="002E3D97"/>
    <w:rsid w:val="002E64B4"/>
    <w:rsid w:val="002F5BD6"/>
    <w:rsid w:val="002F5C6D"/>
    <w:rsid w:val="002F5FEF"/>
    <w:rsid w:val="002F60E1"/>
    <w:rsid w:val="0030005B"/>
    <w:rsid w:val="0030093F"/>
    <w:rsid w:val="00300BE9"/>
    <w:rsid w:val="00300F90"/>
    <w:rsid w:val="00301C4A"/>
    <w:rsid w:val="00302389"/>
    <w:rsid w:val="003126CA"/>
    <w:rsid w:val="003161BE"/>
    <w:rsid w:val="00321487"/>
    <w:rsid w:val="00322A0F"/>
    <w:rsid w:val="0033202F"/>
    <w:rsid w:val="00333FF6"/>
    <w:rsid w:val="0033406F"/>
    <w:rsid w:val="003346FA"/>
    <w:rsid w:val="00344842"/>
    <w:rsid w:val="0034522A"/>
    <w:rsid w:val="00355205"/>
    <w:rsid w:val="0035541F"/>
    <w:rsid w:val="00363C89"/>
    <w:rsid w:val="003664B9"/>
    <w:rsid w:val="003811A6"/>
    <w:rsid w:val="00385591"/>
    <w:rsid w:val="00385DD0"/>
    <w:rsid w:val="00387DCC"/>
    <w:rsid w:val="003919F1"/>
    <w:rsid w:val="00391D0F"/>
    <w:rsid w:val="00393FE7"/>
    <w:rsid w:val="00394741"/>
    <w:rsid w:val="003950BE"/>
    <w:rsid w:val="003A232D"/>
    <w:rsid w:val="003A30D9"/>
    <w:rsid w:val="003A3F5F"/>
    <w:rsid w:val="003A693B"/>
    <w:rsid w:val="003B4AD4"/>
    <w:rsid w:val="003B5613"/>
    <w:rsid w:val="003B70BD"/>
    <w:rsid w:val="003C0450"/>
    <w:rsid w:val="003C6520"/>
    <w:rsid w:val="003D06FA"/>
    <w:rsid w:val="003D3D17"/>
    <w:rsid w:val="003D4F3C"/>
    <w:rsid w:val="003D648E"/>
    <w:rsid w:val="003D6CDC"/>
    <w:rsid w:val="003E1965"/>
    <w:rsid w:val="003E2F50"/>
    <w:rsid w:val="003E581F"/>
    <w:rsid w:val="003E7A2D"/>
    <w:rsid w:val="003F3BAD"/>
    <w:rsid w:val="003F48AD"/>
    <w:rsid w:val="003F64F5"/>
    <w:rsid w:val="003F7AB3"/>
    <w:rsid w:val="004007F0"/>
    <w:rsid w:val="00405C24"/>
    <w:rsid w:val="00407334"/>
    <w:rsid w:val="00407ACD"/>
    <w:rsid w:val="0041065C"/>
    <w:rsid w:val="00413640"/>
    <w:rsid w:val="00413895"/>
    <w:rsid w:val="004142B6"/>
    <w:rsid w:val="00417946"/>
    <w:rsid w:val="004254DA"/>
    <w:rsid w:val="00431312"/>
    <w:rsid w:val="004313D9"/>
    <w:rsid w:val="0043262B"/>
    <w:rsid w:val="00434081"/>
    <w:rsid w:val="0043578F"/>
    <w:rsid w:val="00441900"/>
    <w:rsid w:val="00446EED"/>
    <w:rsid w:val="004541F2"/>
    <w:rsid w:val="00454BB6"/>
    <w:rsid w:val="004566B5"/>
    <w:rsid w:val="00462052"/>
    <w:rsid w:val="00462CCF"/>
    <w:rsid w:val="00462D52"/>
    <w:rsid w:val="00465401"/>
    <w:rsid w:val="00467199"/>
    <w:rsid w:val="00467B0A"/>
    <w:rsid w:val="00471A61"/>
    <w:rsid w:val="00477892"/>
    <w:rsid w:val="00485D82"/>
    <w:rsid w:val="00487319"/>
    <w:rsid w:val="00487E3A"/>
    <w:rsid w:val="00493F3C"/>
    <w:rsid w:val="00493FFA"/>
    <w:rsid w:val="00495DC2"/>
    <w:rsid w:val="004A05AA"/>
    <w:rsid w:val="004A0DD8"/>
    <w:rsid w:val="004A4BFD"/>
    <w:rsid w:val="004B23FC"/>
    <w:rsid w:val="004B38BA"/>
    <w:rsid w:val="004B66FE"/>
    <w:rsid w:val="004B6D15"/>
    <w:rsid w:val="004B7B37"/>
    <w:rsid w:val="004C083D"/>
    <w:rsid w:val="004C0D65"/>
    <w:rsid w:val="004C0F31"/>
    <w:rsid w:val="004C60FA"/>
    <w:rsid w:val="004D1AE8"/>
    <w:rsid w:val="004D42DA"/>
    <w:rsid w:val="004D4F31"/>
    <w:rsid w:val="004D5CAD"/>
    <w:rsid w:val="004E21DF"/>
    <w:rsid w:val="004E2543"/>
    <w:rsid w:val="004E3D3A"/>
    <w:rsid w:val="004E44E0"/>
    <w:rsid w:val="004E4AEC"/>
    <w:rsid w:val="004F1686"/>
    <w:rsid w:val="004F4571"/>
    <w:rsid w:val="00500922"/>
    <w:rsid w:val="00504F49"/>
    <w:rsid w:val="00506ECF"/>
    <w:rsid w:val="00507CCA"/>
    <w:rsid w:val="00507D5F"/>
    <w:rsid w:val="00515CB6"/>
    <w:rsid w:val="00515ED2"/>
    <w:rsid w:val="0051679C"/>
    <w:rsid w:val="005217A6"/>
    <w:rsid w:val="0052203A"/>
    <w:rsid w:val="00530851"/>
    <w:rsid w:val="00535A55"/>
    <w:rsid w:val="00536872"/>
    <w:rsid w:val="00540BE5"/>
    <w:rsid w:val="00540F09"/>
    <w:rsid w:val="00541163"/>
    <w:rsid w:val="00541417"/>
    <w:rsid w:val="005437B0"/>
    <w:rsid w:val="00545373"/>
    <w:rsid w:val="00545ED3"/>
    <w:rsid w:val="00546150"/>
    <w:rsid w:val="0055254E"/>
    <w:rsid w:val="00553E50"/>
    <w:rsid w:val="005547E1"/>
    <w:rsid w:val="00554CC1"/>
    <w:rsid w:val="00560BBC"/>
    <w:rsid w:val="00570A7D"/>
    <w:rsid w:val="005713F3"/>
    <w:rsid w:val="00573803"/>
    <w:rsid w:val="00576D14"/>
    <w:rsid w:val="00580D6C"/>
    <w:rsid w:val="005826F1"/>
    <w:rsid w:val="005864BF"/>
    <w:rsid w:val="00591C50"/>
    <w:rsid w:val="0059516E"/>
    <w:rsid w:val="00597393"/>
    <w:rsid w:val="00597DCC"/>
    <w:rsid w:val="005A1ADC"/>
    <w:rsid w:val="005A4CE5"/>
    <w:rsid w:val="005B1F25"/>
    <w:rsid w:val="005B41FD"/>
    <w:rsid w:val="005B77E1"/>
    <w:rsid w:val="005C42BB"/>
    <w:rsid w:val="005C4E98"/>
    <w:rsid w:val="005C6FFD"/>
    <w:rsid w:val="005D19C1"/>
    <w:rsid w:val="005D28C0"/>
    <w:rsid w:val="005D3F19"/>
    <w:rsid w:val="005D4F3B"/>
    <w:rsid w:val="005E07AD"/>
    <w:rsid w:val="005E0A95"/>
    <w:rsid w:val="005E2F08"/>
    <w:rsid w:val="005E398B"/>
    <w:rsid w:val="005E495B"/>
    <w:rsid w:val="005F1B0A"/>
    <w:rsid w:val="005F2496"/>
    <w:rsid w:val="005F55F0"/>
    <w:rsid w:val="006054E4"/>
    <w:rsid w:val="00610AAE"/>
    <w:rsid w:val="00611AB7"/>
    <w:rsid w:val="00613502"/>
    <w:rsid w:val="00623330"/>
    <w:rsid w:val="00630F4B"/>
    <w:rsid w:val="00631F0D"/>
    <w:rsid w:val="00633CD5"/>
    <w:rsid w:val="00633D07"/>
    <w:rsid w:val="00635BD6"/>
    <w:rsid w:val="00637463"/>
    <w:rsid w:val="006374B2"/>
    <w:rsid w:val="00637983"/>
    <w:rsid w:val="00637A83"/>
    <w:rsid w:val="00640D83"/>
    <w:rsid w:val="00651A5C"/>
    <w:rsid w:val="0065424D"/>
    <w:rsid w:val="00654F4A"/>
    <w:rsid w:val="00655116"/>
    <w:rsid w:val="0065652C"/>
    <w:rsid w:val="0065764A"/>
    <w:rsid w:val="00660573"/>
    <w:rsid w:val="006616E3"/>
    <w:rsid w:val="00662320"/>
    <w:rsid w:val="00663762"/>
    <w:rsid w:val="00663E7B"/>
    <w:rsid w:val="00665D9B"/>
    <w:rsid w:val="006660AE"/>
    <w:rsid w:val="006664D5"/>
    <w:rsid w:val="0066764D"/>
    <w:rsid w:val="00672632"/>
    <w:rsid w:val="00677AD5"/>
    <w:rsid w:val="006805CA"/>
    <w:rsid w:val="00681B63"/>
    <w:rsid w:val="00685AE1"/>
    <w:rsid w:val="00687A35"/>
    <w:rsid w:val="00692B76"/>
    <w:rsid w:val="006946E9"/>
    <w:rsid w:val="00695DA3"/>
    <w:rsid w:val="00696AA3"/>
    <w:rsid w:val="006A06A6"/>
    <w:rsid w:val="006A1E46"/>
    <w:rsid w:val="006A2831"/>
    <w:rsid w:val="006A28B7"/>
    <w:rsid w:val="006A5641"/>
    <w:rsid w:val="006A5A9E"/>
    <w:rsid w:val="006A7D9D"/>
    <w:rsid w:val="006B09FA"/>
    <w:rsid w:val="006B3349"/>
    <w:rsid w:val="006B6688"/>
    <w:rsid w:val="006C0BE8"/>
    <w:rsid w:val="006C64E1"/>
    <w:rsid w:val="006C6814"/>
    <w:rsid w:val="006D2D25"/>
    <w:rsid w:val="006D33D8"/>
    <w:rsid w:val="006D3C7B"/>
    <w:rsid w:val="006D4B55"/>
    <w:rsid w:val="006D5B7F"/>
    <w:rsid w:val="006E2866"/>
    <w:rsid w:val="006E384D"/>
    <w:rsid w:val="006E6B40"/>
    <w:rsid w:val="006F2D67"/>
    <w:rsid w:val="006F379E"/>
    <w:rsid w:val="006F6A21"/>
    <w:rsid w:val="00700A03"/>
    <w:rsid w:val="007014CF"/>
    <w:rsid w:val="007032DE"/>
    <w:rsid w:val="00703790"/>
    <w:rsid w:val="00704648"/>
    <w:rsid w:val="00707167"/>
    <w:rsid w:val="0071406B"/>
    <w:rsid w:val="00716A0B"/>
    <w:rsid w:val="00722FB9"/>
    <w:rsid w:val="00725CC5"/>
    <w:rsid w:val="00725E11"/>
    <w:rsid w:val="00726717"/>
    <w:rsid w:val="007359D0"/>
    <w:rsid w:val="00740C18"/>
    <w:rsid w:val="00745FB1"/>
    <w:rsid w:val="007473D0"/>
    <w:rsid w:val="00751FC0"/>
    <w:rsid w:val="00757D45"/>
    <w:rsid w:val="00763FCB"/>
    <w:rsid w:val="00765746"/>
    <w:rsid w:val="00767BCC"/>
    <w:rsid w:val="00770A46"/>
    <w:rsid w:val="0077219C"/>
    <w:rsid w:val="00772C96"/>
    <w:rsid w:val="007734F9"/>
    <w:rsid w:val="0077396E"/>
    <w:rsid w:val="00773B94"/>
    <w:rsid w:val="00774E96"/>
    <w:rsid w:val="00776E80"/>
    <w:rsid w:val="00784D1A"/>
    <w:rsid w:val="00784E18"/>
    <w:rsid w:val="00786A11"/>
    <w:rsid w:val="00786B2D"/>
    <w:rsid w:val="007919E5"/>
    <w:rsid w:val="007926B8"/>
    <w:rsid w:val="00795506"/>
    <w:rsid w:val="007960D9"/>
    <w:rsid w:val="007A0B46"/>
    <w:rsid w:val="007A0FEC"/>
    <w:rsid w:val="007A1617"/>
    <w:rsid w:val="007A3E18"/>
    <w:rsid w:val="007A4A7A"/>
    <w:rsid w:val="007A5ACF"/>
    <w:rsid w:val="007A5CE1"/>
    <w:rsid w:val="007A7325"/>
    <w:rsid w:val="007B0A2A"/>
    <w:rsid w:val="007B1F5C"/>
    <w:rsid w:val="007B2411"/>
    <w:rsid w:val="007C3EA3"/>
    <w:rsid w:val="007C4A4F"/>
    <w:rsid w:val="007C6DC8"/>
    <w:rsid w:val="007D1CE3"/>
    <w:rsid w:val="007D67B6"/>
    <w:rsid w:val="007D7FAE"/>
    <w:rsid w:val="007E0BE3"/>
    <w:rsid w:val="007E1603"/>
    <w:rsid w:val="007E23D9"/>
    <w:rsid w:val="007E367A"/>
    <w:rsid w:val="007E4B01"/>
    <w:rsid w:val="007E58E1"/>
    <w:rsid w:val="007F09A6"/>
    <w:rsid w:val="007F0B90"/>
    <w:rsid w:val="007F0F61"/>
    <w:rsid w:val="007F41CF"/>
    <w:rsid w:val="007F4DB7"/>
    <w:rsid w:val="007F6D7C"/>
    <w:rsid w:val="0080090C"/>
    <w:rsid w:val="00800C88"/>
    <w:rsid w:val="00800D31"/>
    <w:rsid w:val="00803484"/>
    <w:rsid w:val="008041B4"/>
    <w:rsid w:val="00804274"/>
    <w:rsid w:val="0080547B"/>
    <w:rsid w:val="0081073C"/>
    <w:rsid w:val="008122F3"/>
    <w:rsid w:val="00813FA0"/>
    <w:rsid w:val="00814B05"/>
    <w:rsid w:val="00814C82"/>
    <w:rsid w:val="008173C2"/>
    <w:rsid w:val="008211C9"/>
    <w:rsid w:val="008220D1"/>
    <w:rsid w:val="0082798C"/>
    <w:rsid w:val="00830C64"/>
    <w:rsid w:val="00834F73"/>
    <w:rsid w:val="00841AFF"/>
    <w:rsid w:val="008422E6"/>
    <w:rsid w:val="008437F7"/>
    <w:rsid w:val="008447C0"/>
    <w:rsid w:val="0084509E"/>
    <w:rsid w:val="0085055D"/>
    <w:rsid w:val="00850921"/>
    <w:rsid w:val="0086267B"/>
    <w:rsid w:val="0086493A"/>
    <w:rsid w:val="0086498C"/>
    <w:rsid w:val="00867F7F"/>
    <w:rsid w:val="00872A80"/>
    <w:rsid w:val="00874E72"/>
    <w:rsid w:val="008762B8"/>
    <w:rsid w:val="00881542"/>
    <w:rsid w:val="00882185"/>
    <w:rsid w:val="008822D0"/>
    <w:rsid w:val="00882D9C"/>
    <w:rsid w:val="00883C68"/>
    <w:rsid w:val="008863A9"/>
    <w:rsid w:val="0089007A"/>
    <w:rsid w:val="00890168"/>
    <w:rsid w:val="00892637"/>
    <w:rsid w:val="00893128"/>
    <w:rsid w:val="00893F1F"/>
    <w:rsid w:val="0089434E"/>
    <w:rsid w:val="00896E4D"/>
    <w:rsid w:val="00896EF2"/>
    <w:rsid w:val="00897450"/>
    <w:rsid w:val="0089749D"/>
    <w:rsid w:val="008A05AF"/>
    <w:rsid w:val="008A236B"/>
    <w:rsid w:val="008A2AB7"/>
    <w:rsid w:val="008A59C3"/>
    <w:rsid w:val="008B26F7"/>
    <w:rsid w:val="008B3210"/>
    <w:rsid w:val="008B4061"/>
    <w:rsid w:val="008B411D"/>
    <w:rsid w:val="008B5DFE"/>
    <w:rsid w:val="008B61BF"/>
    <w:rsid w:val="008C3E8C"/>
    <w:rsid w:val="008C4A0E"/>
    <w:rsid w:val="008C70FD"/>
    <w:rsid w:val="008D260A"/>
    <w:rsid w:val="008D3C40"/>
    <w:rsid w:val="008D44DA"/>
    <w:rsid w:val="008D6DA6"/>
    <w:rsid w:val="008E1A9C"/>
    <w:rsid w:val="008E3EE8"/>
    <w:rsid w:val="008E4AE6"/>
    <w:rsid w:val="008E55D6"/>
    <w:rsid w:val="008E5A78"/>
    <w:rsid w:val="008E5FD8"/>
    <w:rsid w:val="008E61DF"/>
    <w:rsid w:val="008E736B"/>
    <w:rsid w:val="008F4B6C"/>
    <w:rsid w:val="008F5D6F"/>
    <w:rsid w:val="008F6EFD"/>
    <w:rsid w:val="008F74F0"/>
    <w:rsid w:val="009028CB"/>
    <w:rsid w:val="0090565C"/>
    <w:rsid w:val="00905D07"/>
    <w:rsid w:val="00906C0D"/>
    <w:rsid w:val="00907916"/>
    <w:rsid w:val="009116B3"/>
    <w:rsid w:val="0091192B"/>
    <w:rsid w:val="00914049"/>
    <w:rsid w:val="00916DF2"/>
    <w:rsid w:val="0092480F"/>
    <w:rsid w:val="00925303"/>
    <w:rsid w:val="0092583F"/>
    <w:rsid w:val="009300D8"/>
    <w:rsid w:val="00931486"/>
    <w:rsid w:val="00934E48"/>
    <w:rsid w:val="009375FF"/>
    <w:rsid w:val="00937E93"/>
    <w:rsid w:val="00940D93"/>
    <w:rsid w:val="00943550"/>
    <w:rsid w:val="009455BF"/>
    <w:rsid w:val="00946419"/>
    <w:rsid w:val="0094645B"/>
    <w:rsid w:val="00946585"/>
    <w:rsid w:val="0095260B"/>
    <w:rsid w:val="0095295B"/>
    <w:rsid w:val="009553D2"/>
    <w:rsid w:val="00957037"/>
    <w:rsid w:val="00957CAF"/>
    <w:rsid w:val="00960BA5"/>
    <w:rsid w:val="00962138"/>
    <w:rsid w:val="0096239C"/>
    <w:rsid w:val="00962B04"/>
    <w:rsid w:val="00964FCF"/>
    <w:rsid w:val="00967B83"/>
    <w:rsid w:val="00983FF1"/>
    <w:rsid w:val="00984EB6"/>
    <w:rsid w:val="00986545"/>
    <w:rsid w:val="0099256C"/>
    <w:rsid w:val="00996012"/>
    <w:rsid w:val="00996CBD"/>
    <w:rsid w:val="009A03C3"/>
    <w:rsid w:val="009A06E7"/>
    <w:rsid w:val="009A7A84"/>
    <w:rsid w:val="009B32B1"/>
    <w:rsid w:val="009B59F1"/>
    <w:rsid w:val="009B7C3F"/>
    <w:rsid w:val="009C2809"/>
    <w:rsid w:val="009C2D03"/>
    <w:rsid w:val="009C79B2"/>
    <w:rsid w:val="009D01FD"/>
    <w:rsid w:val="009D533C"/>
    <w:rsid w:val="009D7890"/>
    <w:rsid w:val="009E069B"/>
    <w:rsid w:val="009E2200"/>
    <w:rsid w:val="009F3047"/>
    <w:rsid w:val="009F6447"/>
    <w:rsid w:val="00A07659"/>
    <w:rsid w:val="00A12A73"/>
    <w:rsid w:val="00A13530"/>
    <w:rsid w:val="00A13DBC"/>
    <w:rsid w:val="00A16F09"/>
    <w:rsid w:val="00A17FD1"/>
    <w:rsid w:val="00A255AD"/>
    <w:rsid w:val="00A25E8D"/>
    <w:rsid w:val="00A3081A"/>
    <w:rsid w:val="00A31A5B"/>
    <w:rsid w:val="00A321F1"/>
    <w:rsid w:val="00A347B1"/>
    <w:rsid w:val="00A36DAB"/>
    <w:rsid w:val="00A41EC6"/>
    <w:rsid w:val="00A42DD9"/>
    <w:rsid w:val="00A4499B"/>
    <w:rsid w:val="00A4591B"/>
    <w:rsid w:val="00A45D2F"/>
    <w:rsid w:val="00A477F0"/>
    <w:rsid w:val="00A51E7F"/>
    <w:rsid w:val="00A529F8"/>
    <w:rsid w:val="00A53804"/>
    <w:rsid w:val="00A53F9C"/>
    <w:rsid w:val="00A556AD"/>
    <w:rsid w:val="00A56B21"/>
    <w:rsid w:val="00A606DB"/>
    <w:rsid w:val="00A62C57"/>
    <w:rsid w:val="00A64D36"/>
    <w:rsid w:val="00A64D71"/>
    <w:rsid w:val="00A7256A"/>
    <w:rsid w:val="00A72B51"/>
    <w:rsid w:val="00A754AC"/>
    <w:rsid w:val="00A77160"/>
    <w:rsid w:val="00A80478"/>
    <w:rsid w:val="00A8139F"/>
    <w:rsid w:val="00A83BAF"/>
    <w:rsid w:val="00A846DA"/>
    <w:rsid w:val="00A90198"/>
    <w:rsid w:val="00A90575"/>
    <w:rsid w:val="00A94440"/>
    <w:rsid w:val="00A96F5B"/>
    <w:rsid w:val="00AA02D6"/>
    <w:rsid w:val="00AA0A68"/>
    <w:rsid w:val="00AA31C0"/>
    <w:rsid w:val="00AA5008"/>
    <w:rsid w:val="00AB17A2"/>
    <w:rsid w:val="00AB544A"/>
    <w:rsid w:val="00AB59F8"/>
    <w:rsid w:val="00AB738F"/>
    <w:rsid w:val="00AB74D4"/>
    <w:rsid w:val="00AB751E"/>
    <w:rsid w:val="00AC1BC6"/>
    <w:rsid w:val="00AC2054"/>
    <w:rsid w:val="00AC2A3F"/>
    <w:rsid w:val="00AC395B"/>
    <w:rsid w:val="00AC4388"/>
    <w:rsid w:val="00AC4BBB"/>
    <w:rsid w:val="00AC7BD2"/>
    <w:rsid w:val="00AE7A85"/>
    <w:rsid w:val="00AF0287"/>
    <w:rsid w:val="00AF132A"/>
    <w:rsid w:val="00AF4C47"/>
    <w:rsid w:val="00AF655A"/>
    <w:rsid w:val="00AF6BC7"/>
    <w:rsid w:val="00AF7B00"/>
    <w:rsid w:val="00B01F17"/>
    <w:rsid w:val="00B07351"/>
    <w:rsid w:val="00B155EB"/>
    <w:rsid w:val="00B227EA"/>
    <w:rsid w:val="00B2393C"/>
    <w:rsid w:val="00B24AA7"/>
    <w:rsid w:val="00B31724"/>
    <w:rsid w:val="00B323EE"/>
    <w:rsid w:val="00B37458"/>
    <w:rsid w:val="00B40F4F"/>
    <w:rsid w:val="00B42237"/>
    <w:rsid w:val="00B52824"/>
    <w:rsid w:val="00B5476C"/>
    <w:rsid w:val="00B54E28"/>
    <w:rsid w:val="00B56EC1"/>
    <w:rsid w:val="00B57737"/>
    <w:rsid w:val="00B6052C"/>
    <w:rsid w:val="00B60CB9"/>
    <w:rsid w:val="00B66CA8"/>
    <w:rsid w:val="00B72FC4"/>
    <w:rsid w:val="00B750B9"/>
    <w:rsid w:val="00B7510A"/>
    <w:rsid w:val="00B8116B"/>
    <w:rsid w:val="00B82742"/>
    <w:rsid w:val="00B85405"/>
    <w:rsid w:val="00B85BE8"/>
    <w:rsid w:val="00BA1AA6"/>
    <w:rsid w:val="00BA238D"/>
    <w:rsid w:val="00BA377B"/>
    <w:rsid w:val="00BA5872"/>
    <w:rsid w:val="00BA6380"/>
    <w:rsid w:val="00BB06E9"/>
    <w:rsid w:val="00BB0D36"/>
    <w:rsid w:val="00BB1AB8"/>
    <w:rsid w:val="00BB1D5A"/>
    <w:rsid w:val="00BB3635"/>
    <w:rsid w:val="00BB3E7B"/>
    <w:rsid w:val="00BB70BA"/>
    <w:rsid w:val="00BB7E69"/>
    <w:rsid w:val="00BB7F92"/>
    <w:rsid w:val="00BC203D"/>
    <w:rsid w:val="00BC467C"/>
    <w:rsid w:val="00BC6B6B"/>
    <w:rsid w:val="00BC7567"/>
    <w:rsid w:val="00BD1CE4"/>
    <w:rsid w:val="00BD5B82"/>
    <w:rsid w:val="00BE2F27"/>
    <w:rsid w:val="00BE5D89"/>
    <w:rsid w:val="00BE5E21"/>
    <w:rsid w:val="00BE6511"/>
    <w:rsid w:val="00BE71A2"/>
    <w:rsid w:val="00BE74AB"/>
    <w:rsid w:val="00BF1566"/>
    <w:rsid w:val="00BF1C89"/>
    <w:rsid w:val="00BF6DFF"/>
    <w:rsid w:val="00C0120D"/>
    <w:rsid w:val="00C075DE"/>
    <w:rsid w:val="00C10D32"/>
    <w:rsid w:val="00C11456"/>
    <w:rsid w:val="00C129CE"/>
    <w:rsid w:val="00C135D6"/>
    <w:rsid w:val="00C13F61"/>
    <w:rsid w:val="00C16E04"/>
    <w:rsid w:val="00C22DC4"/>
    <w:rsid w:val="00C23D13"/>
    <w:rsid w:val="00C23DBF"/>
    <w:rsid w:val="00C254A1"/>
    <w:rsid w:val="00C263E9"/>
    <w:rsid w:val="00C26AB8"/>
    <w:rsid w:val="00C270B5"/>
    <w:rsid w:val="00C303C9"/>
    <w:rsid w:val="00C31A22"/>
    <w:rsid w:val="00C343F6"/>
    <w:rsid w:val="00C40EC5"/>
    <w:rsid w:val="00C40F37"/>
    <w:rsid w:val="00C41049"/>
    <w:rsid w:val="00C45363"/>
    <w:rsid w:val="00C52083"/>
    <w:rsid w:val="00C528FE"/>
    <w:rsid w:val="00C53E36"/>
    <w:rsid w:val="00C5451D"/>
    <w:rsid w:val="00C54CBD"/>
    <w:rsid w:val="00C573A3"/>
    <w:rsid w:val="00C61053"/>
    <w:rsid w:val="00C63C23"/>
    <w:rsid w:val="00C660C0"/>
    <w:rsid w:val="00C70603"/>
    <w:rsid w:val="00C7237D"/>
    <w:rsid w:val="00C76EC7"/>
    <w:rsid w:val="00C772C8"/>
    <w:rsid w:val="00C77779"/>
    <w:rsid w:val="00C77DD2"/>
    <w:rsid w:val="00C826A4"/>
    <w:rsid w:val="00C82E7C"/>
    <w:rsid w:val="00C8365D"/>
    <w:rsid w:val="00C846DA"/>
    <w:rsid w:val="00C856FD"/>
    <w:rsid w:val="00C872A7"/>
    <w:rsid w:val="00C90844"/>
    <w:rsid w:val="00C940DB"/>
    <w:rsid w:val="00C967FD"/>
    <w:rsid w:val="00CA7AEB"/>
    <w:rsid w:val="00CB3C2F"/>
    <w:rsid w:val="00CB3E19"/>
    <w:rsid w:val="00CB6304"/>
    <w:rsid w:val="00CB70B2"/>
    <w:rsid w:val="00CB7BCB"/>
    <w:rsid w:val="00CC0063"/>
    <w:rsid w:val="00CC2D67"/>
    <w:rsid w:val="00CC3265"/>
    <w:rsid w:val="00CC4E2B"/>
    <w:rsid w:val="00CC5B9A"/>
    <w:rsid w:val="00CC6F90"/>
    <w:rsid w:val="00CD75AF"/>
    <w:rsid w:val="00CE338A"/>
    <w:rsid w:val="00CE480B"/>
    <w:rsid w:val="00CF15CF"/>
    <w:rsid w:val="00CF17FD"/>
    <w:rsid w:val="00CF1C87"/>
    <w:rsid w:val="00CF1E1E"/>
    <w:rsid w:val="00CF4500"/>
    <w:rsid w:val="00CF490F"/>
    <w:rsid w:val="00CF4BA9"/>
    <w:rsid w:val="00CF6594"/>
    <w:rsid w:val="00D07461"/>
    <w:rsid w:val="00D13001"/>
    <w:rsid w:val="00D14D6D"/>
    <w:rsid w:val="00D1566D"/>
    <w:rsid w:val="00D156BE"/>
    <w:rsid w:val="00D15DC3"/>
    <w:rsid w:val="00D17393"/>
    <w:rsid w:val="00D1798D"/>
    <w:rsid w:val="00D17B3C"/>
    <w:rsid w:val="00D17CA0"/>
    <w:rsid w:val="00D206F3"/>
    <w:rsid w:val="00D20DB8"/>
    <w:rsid w:val="00D23C2A"/>
    <w:rsid w:val="00D27459"/>
    <w:rsid w:val="00D317B1"/>
    <w:rsid w:val="00D37969"/>
    <w:rsid w:val="00D42C59"/>
    <w:rsid w:val="00D43404"/>
    <w:rsid w:val="00D46223"/>
    <w:rsid w:val="00D509F0"/>
    <w:rsid w:val="00D510E9"/>
    <w:rsid w:val="00D53DF7"/>
    <w:rsid w:val="00D56FBF"/>
    <w:rsid w:val="00D570A0"/>
    <w:rsid w:val="00D578A6"/>
    <w:rsid w:val="00D61ACA"/>
    <w:rsid w:val="00D67216"/>
    <w:rsid w:val="00D72E80"/>
    <w:rsid w:val="00D75702"/>
    <w:rsid w:val="00D826EC"/>
    <w:rsid w:val="00D8419A"/>
    <w:rsid w:val="00D84E99"/>
    <w:rsid w:val="00D853E9"/>
    <w:rsid w:val="00D86189"/>
    <w:rsid w:val="00D90F0E"/>
    <w:rsid w:val="00D91065"/>
    <w:rsid w:val="00D962F8"/>
    <w:rsid w:val="00D965BF"/>
    <w:rsid w:val="00DA3259"/>
    <w:rsid w:val="00DA32FB"/>
    <w:rsid w:val="00DA4E52"/>
    <w:rsid w:val="00DA7F88"/>
    <w:rsid w:val="00DB1549"/>
    <w:rsid w:val="00DB2039"/>
    <w:rsid w:val="00DB21D8"/>
    <w:rsid w:val="00DB4E49"/>
    <w:rsid w:val="00DB5571"/>
    <w:rsid w:val="00DB5D31"/>
    <w:rsid w:val="00DC2333"/>
    <w:rsid w:val="00DC2FAA"/>
    <w:rsid w:val="00DC6CFB"/>
    <w:rsid w:val="00DD2F87"/>
    <w:rsid w:val="00DD338B"/>
    <w:rsid w:val="00DD3C8A"/>
    <w:rsid w:val="00DD3E6C"/>
    <w:rsid w:val="00DD606A"/>
    <w:rsid w:val="00DD7CE1"/>
    <w:rsid w:val="00DE018C"/>
    <w:rsid w:val="00DE5E7E"/>
    <w:rsid w:val="00DE65DC"/>
    <w:rsid w:val="00DF06AB"/>
    <w:rsid w:val="00DF42CA"/>
    <w:rsid w:val="00DF603D"/>
    <w:rsid w:val="00DF6306"/>
    <w:rsid w:val="00DF64F7"/>
    <w:rsid w:val="00DF7404"/>
    <w:rsid w:val="00E01A50"/>
    <w:rsid w:val="00E01B66"/>
    <w:rsid w:val="00E03EEB"/>
    <w:rsid w:val="00E04BEF"/>
    <w:rsid w:val="00E04CBA"/>
    <w:rsid w:val="00E12B7D"/>
    <w:rsid w:val="00E16822"/>
    <w:rsid w:val="00E170E7"/>
    <w:rsid w:val="00E21A9B"/>
    <w:rsid w:val="00E26697"/>
    <w:rsid w:val="00E32125"/>
    <w:rsid w:val="00E4255C"/>
    <w:rsid w:val="00E438B2"/>
    <w:rsid w:val="00E477D7"/>
    <w:rsid w:val="00E47948"/>
    <w:rsid w:val="00E47D4A"/>
    <w:rsid w:val="00E5054A"/>
    <w:rsid w:val="00E523EF"/>
    <w:rsid w:val="00E54474"/>
    <w:rsid w:val="00E60684"/>
    <w:rsid w:val="00E64097"/>
    <w:rsid w:val="00E64F0B"/>
    <w:rsid w:val="00E672BE"/>
    <w:rsid w:val="00E7290E"/>
    <w:rsid w:val="00E72E82"/>
    <w:rsid w:val="00E76B21"/>
    <w:rsid w:val="00E808C7"/>
    <w:rsid w:val="00E81A1A"/>
    <w:rsid w:val="00E8442A"/>
    <w:rsid w:val="00E86F1C"/>
    <w:rsid w:val="00E87FE7"/>
    <w:rsid w:val="00E90DA0"/>
    <w:rsid w:val="00E92503"/>
    <w:rsid w:val="00E926F1"/>
    <w:rsid w:val="00E9336D"/>
    <w:rsid w:val="00E9470D"/>
    <w:rsid w:val="00EA0AB7"/>
    <w:rsid w:val="00EA3964"/>
    <w:rsid w:val="00EA3B49"/>
    <w:rsid w:val="00EA449F"/>
    <w:rsid w:val="00EB29D4"/>
    <w:rsid w:val="00EB4FBB"/>
    <w:rsid w:val="00EB5821"/>
    <w:rsid w:val="00EC0600"/>
    <w:rsid w:val="00EC47D1"/>
    <w:rsid w:val="00EC57A4"/>
    <w:rsid w:val="00EC62AC"/>
    <w:rsid w:val="00ED00AB"/>
    <w:rsid w:val="00ED067C"/>
    <w:rsid w:val="00ED43C1"/>
    <w:rsid w:val="00ED44CE"/>
    <w:rsid w:val="00ED7532"/>
    <w:rsid w:val="00EE251A"/>
    <w:rsid w:val="00EE283B"/>
    <w:rsid w:val="00EE2885"/>
    <w:rsid w:val="00EE35AB"/>
    <w:rsid w:val="00EF1348"/>
    <w:rsid w:val="00EF21FB"/>
    <w:rsid w:val="00F0502F"/>
    <w:rsid w:val="00F059B9"/>
    <w:rsid w:val="00F06FC9"/>
    <w:rsid w:val="00F07A1C"/>
    <w:rsid w:val="00F10A7E"/>
    <w:rsid w:val="00F11C32"/>
    <w:rsid w:val="00F1470E"/>
    <w:rsid w:val="00F17465"/>
    <w:rsid w:val="00F226A1"/>
    <w:rsid w:val="00F230CD"/>
    <w:rsid w:val="00F2385D"/>
    <w:rsid w:val="00F2598A"/>
    <w:rsid w:val="00F25F92"/>
    <w:rsid w:val="00F27597"/>
    <w:rsid w:val="00F27E6A"/>
    <w:rsid w:val="00F31F4E"/>
    <w:rsid w:val="00F324C6"/>
    <w:rsid w:val="00F329DC"/>
    <w:rsid w:val="00F34335"/>
    <w:rsid w:val="00F349DE"/>
    <w:rsid w:val="00F3690E"/>
    <w:rsid w:val="00F37FD6"/>
    <w:rsid w:val="00F41693"/>
    <w:rsid w:val="00F43304"/>
    <w:rsid w:val="00F439A7"/>
    <w:rsid w:val="00F45539"/>
    <w:rsid w:val="00F45F91"/>
    <w:rsid w:val="00F47DAF"/>
    <w:rsid w:val="00F507CB"/>
    <w:rsid w:val="00F605CA"/>
    <w:rsid w:val="00F64647"/>
    <w:rsid w:val="00F71562"/>
    <w:rsid w:val="00F71DF5"/>
    <w:rsid w:val="00F733B8"/>
    <w:rsid w:val="00F76052"/>
    <w:rsid w:val="00F80A96"/>
    <w:rsid w:val="00F811E5"/>
    <w:rsid w:val="00F85172"/>
    <w:rsid w:val="00F866E8"/>
    <w:rsid w:val="00F86C25"/>
    <w:rsid w:val="00F92CAB"/>
    <w:rsid w:val="00F943EB"/>
    <w:rsid w:val="00F9735E"/>
    <w:rsid w:val="00F975B5"/>
    <w:rsid w:val="00FA0F19"/>
    <w:rsid w:val="00FA146B"/>
    <w:rsid w:val="00FA3F68"/>
    <w:rsid w:val="00FA4358"/>
    <w:rsid w:val="00FA4DE7"/>
    <w:rsid w:val="00FA522A"/>
    <w:rsid w:val="00FA7B8E"/>
    <w:rsid w:val="00FB5B11"/>
    <w:rsid w:val="00FB6680"/>
    <w:rsid w:val="00FC0231"/>
    <w:rsid w:val="00FC295D"/>
    <w:rsid w:val="00FC54FD"/>
    <w:rsid w:val="00FC5851"/>
    <w:rsid w:val="00FC5E3E"/>
    <w:rsid w:val="00FC6A7E"/>
    <w:rsid w:val="00FC7E78"/>
    <w:rsid w:val="00FD14CC"/>
    <w:rsid w:val="00FD21B2"/>
    <w:rsid w:val="00FD2659"/>
    <w:rsid w:val="00FD683D"/>
    <w:rsid w:val="00FE1E8C"/>
    <w:rsid w:val="00FE2D89"/>
    <w:rsid w:val="00FE4E1D"/>
    <w:rsid w:val="00FE5646"/>
    <w:rsid w:val="00FE77F4"/>
    <w:rsid w:val="00FE7D2F"/>
    <w:rsid w:val="00FF2677"/>
    <w:rsid w:val="00FF26CD"/>
    <w:rsid w:val="00FF7D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0787F"/>
  <w15:docId w15:val="{7A9741AB-4149-47C0-A51C-8564BF19E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D4A"/>
  </w:style>
  <w:style w:type="paragraph" w:styleId="Heading1">
    <w:name w:val="heading 1"/>
    <w:basedOn w:val="ListParagraph"/>
    <w:next w:val="Normal"/>
    <w:link w:val="Heading1Char"/>
    <w:uiPriority w:val="9"/>
    <w:qFormat/>
    <w:rsid w:val="00131A81"/>
    <w:pPr>
      <w:numPr>
        <w:numId w:val="2"/>
      </w:numPr>
      <w:spacing w:before="240"/>
      <w:ind w:left="567" w:hanging="567"/>
      <w:outlineLvl w:val="0"/>
    </w:pPr>
    <w:rPr>
      <w:rFonts w:ascii="Calibri Light" w:hAnsi="Calibri Light" w:cs="Calibri Light"/>
      <w:b/>
      <w:color w:val="004A99"/>
      <w:sz w:val="36"/>
      <w:szCs w:val="36"/>
    </w:rPr>
  </w:style>
  <w:style w:type="paragraph" w:styleId="Heading2">
    <w:name w:val="heading 2"/>
    <w:basedOn w:val="ListParagraph"/>
    <w:next w:val="Normal"/>
    <w:link w:val="Heading2Char"/>
    <w:uiPriority w:val="9"/>
    <w:unhideWhenUsed/>
    <w:qFormat/>
    <w:rsid w:val="00132CB2"/>
    <w:pPr>
      <w:numPr>
        <w:ilvl w:val="1"/>
        <w:numId w:val="2"/>
      </w:numPr>
      <w:spacing w:before="200"/>
      <w:ind w:left="709" w:hanging="709"/>
      <w:outlineLvl w:val="1"/>
    </w:pPr>
    <w:rPr>
      <w:rFonts w:ascii="Calibri Light" w:hAnsi="Calibri Light" w:cs="Calibri Light"/>
      <w:b/>
      <w:color w:val="004A99"/>
      <w:sz w:val="32"/>
      <w:szCs w:val="32"/>
    </w:rPr>
  </w:style>
  <w:style w:type="paragraph" w:styleId="Heading3">
    <w:name w:val="heading 3"/>
    <w:basedOn w:val="ListParagraph"/>
    <w:next w:val="Normal"/>
    <w:link w:val="Heading3Char"/>
    <w:uiPriority w:val="9"/>
    <w:unhideWhenUsed/>
    <w:qFormat/>
    <w:rsid w:val="004A4BFD"/>
    <w:pPr>
      <w:numPr>
        <w:ilvl w:val="2"/>
        <w:numId w:val="2"/>
      </w:numPr>
      <w:spacing w:before="240"/>
      <w:ind w:left="992" w:hanging="992"/>
      <w:outlineLvl w:val="2"/>
    </w:pPr>
    <w:rPr>
      <w:rFonts w:cs="Calibri Light"/>
      <w:b/>
      <w:color w:val="004A99"/>
      <w:sz w:val="26"/>
      <w:szCs w:val="28"/>
    </w:rPr>
  </w:style>
  <w:style w:type="paragraph" w:styleId="Heading4">
    <w:name w:val="heading 4"/>
    <w:basedOn w:val="Normal"/>
    <w:next w:val="Normal"/>
    <w:link w:val="Heading4Char"/>
    <w:uiPriority w:val="9"/>
    <w:unhideWhenUsed/>
    <w:qFormat/>
    <w:rsid w:val="00681B63"/>
    <w:pPr>
      <w:keepNext/>
      <w:keepLines/>
      <w:spacing w:before="40" w:after="0"/>
      <w:outlineLvl w:val="3"/>
    </w:pPr>
    <w:rPr>
      <w:rFonts w:ascii="Calibri Light" w:eastAsiaTheme="majorEastAsia" w:hAnsi="Calibri Light" w:cs="Calibri Light"/>
      <w:i/>
      <w:iCs/>
      <w:color w:val="365F91"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D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DB8"/>
  </w:style>
  <w:style w:type="paragraph" w:styleId="Footer">
    <w:name w:val="footer"/>
    <w:basedOn w:val="Normal"/>
    <w:link w:val="FooterChar"/>
    <w:uiPriority w:val="99"/>
    <w:unhideWhenUsed/>
    <w:rsid w:val="00D20D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DB8"/>
  </w:style>
  <w:style w:type="paragraph" w:styleId="BalloonText">
    <w:name w:val="Balloon Text"/>
    <w:basedOn w:val="Normal"/>
    <w:link w:val="BalloonTextChar"/>
    <w:uiPriority w:val="99"/>
    <w:semiHidden/>
    <w:unhideWhenUsed/>
    <w:rsid w:val="00D20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DB8"/>
    <w:rPr>
      <w:rFonts w:ascii="Tahoma" w:hAnsi="Tahoma" w:cs="Tahoma"/>
      <w:sz w:val="16"/>
      <w:szCs w:val="16"/>
    </w:rPr>
  </w:style>
  <w:style w:type="character" w:customStyle="1" w:styleId="Heading1Char">
    <w:name w:val="Heading 1 Char"/>
    <w:basedOn w:val="DefaultParagraphFont"/>
    <w:link w:val="Heading1"/>
    <w:uiPriority w:val="9"/>
    <w:rsid w:val="00131A81"/>
    <w:rPr>
      <w:rFonts w:ascii="Calibri Light" w:hAnsi="Calibri Light" w:cs="Calibri Light"/>
      <w:b/>
      <w:color w:val="004A99"/>
      <w:sz w:val="36"/>
      <w:szCs w:val="36"/>
    </w:rPr>
  </w:style>
  <w:style w:type="table" w:styleId="TableGrid">
    <w:name w:val="Table Grid"/>
    <w:basedOn w:val="TableNormal"/>
    <w:uiPriority w:val="39"/>
    <w:rsid w:val="00D20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32CB2"/>
    <w:rPr>
      <w:rFonts w:ascii="Calibri Light" w:hAnsi="Calibri Light" w:cs="Calibri Light"/>
      <w:b/>
      <w:color w:val="004A99"/>
      <w:sz w:val="32"/>
      <w:szCs w:val="32"/>
    </w:rPr>
  </w:style>
  <w:style w:type="paragraph" w:styleId="TOCHeading">
    <w:name w:val="TOC Heading"/>
    <w:basedOn w:val="Heading1"/>
    <w:next w:val="Normal"/>
    <w:uiPriority w:val="39"/>
    <w:unhideWhenUsed/>
    <w:qFormat/>
    <w:rsid w:val="00681B63"/>
    <w:pPr>
      <w:numPr>
        <w:numId w:val="0"/>
      </w:numPr>
      <w:ind w:left="360" w:hanging="360"/>
    </w:pPr>
    <w:rPr>
      <w:b w:val="0"/>
    </w:rPr>
  </w:style>
  <w:style w:type="paragraph" w:styleId="TOC1">
    <w:name w:val="toc 1"/>
    <w:basedOn w:val="Normal"/>
    <w:next w:val="Normal"/>
    <w:autoRedefine/>
    <w:uiPriority w:val="39"/>
    <w:unhideWhenUsed/>
    <w:rsid w:val="00FF26CD"/>
    <w:pPr>
      <w:spacing w:after="100"/>
    </w:pPr>
  </w:style>
  <w:style w:type="paragraph" w:styleId="TOC2">
    <w:name w:val="toc 2"/>
    <w:basedOn w:val="Normal"/>
    <w:next w:val="Normal"/>
    <w:link w:val="TOC2Char"/>
    <w:autoRedefine/>
    <w:uiPriority w:val="39"/>
    <w:unhideWhenUsed/>
    <w:rsid w:val="00FF26CD"/>
    <w:pPr>
      <w:spacing w:after="100"/>
      <w:ind w:left="220"/>
    </w:pPr>
  </w:style>
  <w:style w:type="character" w:styleId="Hyperlink">
    <w:name w:val="Hyperlink"/>
    <w:basedOn w:val="DefaultParagraphFont"/>
    <w:uiPriority w:val="99"/>
    <w:unhideWhenUsed/>
    <w:rsid w:val="00FF26CD"/>
    <w:rPr>
      <w:color w:val="0000FF" w:themeColor="hyperlink"/>
      <w:u w:val="single"/>
    </w:rPr>
  </w:style>
  <w:style w:type="character" w:customStyle="1" w:styleId="Heading3Char">
    <w:name w:val="Heading 3 Char"/>
    <w:basedOn w:val="DefaultParagraphFont"/>
    <w:link w:val="Heading3"/>
    <w:uiPriority w:val="9"/>
    <w:rsid w:val="004A4BFD"/>
    <w:rPr>
      <w:rFonts w:cs="Calibri Light"/>
      <w:b/>
      <w:color w:val="004A99"/>
      <w:sz w:val="26"/>
      <w:szCs w:val="28"/>
    </w:rPr>
  </w:style>
  <w:style w:type="paragraph" w:styleId="ListParagraph">
    <w:name w:val="List Paragraph"/>
    <w:basedOn w:val="Normal"/>
    <w:uiPriority w:val="34"/>
    <w:qFormat/>
    <w:rsid w:val="006B09FA"/>
    <w:pPr>
      <w:numPr>
        <w:numId w:val="1"/>
      </w:numPr>
      <w:ind w:left="426" w:hanging="426"/>
    </w:pPr>
  </w:style>
  <w:style w:type="paragraph" w:styleId="Title">
    <w:name w:val="Title"/>
    <w:basedOn w:val="Normal"/>
    <w:next w:val="Normal"/>
    <w:link w:val="TitleChar"/>
    <w:uiPriority w:val="10"/>
    <w:qFormat/>
    <w:rsid w:val="00946419"/>
    <w:rPr>
      <w:color w:val="004A99"/>
      <w:sz w:val="72"/>
      <w:szCs w:val="72"/>
    </w:rPr>
  </w:style>
  <w:style w:type="character" w:customStyle="1" w:styleId="TitleChar">
    <w:name w:val="Title Char"/>
    <w:basedOn w:val="DefaultParagraphFont"/>
    <w:link w:val="Title"/>
    <w:uiPriority w:val="10"/>
    <w:rsid w:val="00946419"/>
    <w:rPr>
      <w:color w:val="004A99"/>
      <w:sz w:val="72"/>
      <w:szCs w:val="72"/>
    </w:rPr>
  </w:style>
  <w:style w:type="paragraph" w:styleId="NoSpacing">
    <w:name w:val="No Spacing"/>
    <w:aliases w:val="Policy number"/>
    <w:basedOn w:val="Normal"/>
    <w:uiPriority w:val="1"/>
    <w:rsid w:val="004E44E0"/>
    <w:pPr>
      <w:ind w:left="720"/>
      <w:jc w:val="right"/>
    </w:pPr>
    <w:rPr>
      <w:color w:val="4F81BD" w:themeColor="accent1"/>
      <w:sz w:val="28"/>
      <w:szCs w:val="28"/>
    </w:rPr>
  </w:style>
  <w:style w:type="paragraph" w:styleId="Quote">
    <w:name w:val="Quote"/>
    <w:basedOn w:val="Normal"/>
    <w:next w:val="Normal"/>
    <w:link w:val="QuoteChar"/>
    <w:uiPriority w:val="29"/>
    <w:qFormat/>
    <w:rsid w:val="004E44E0"/>
    <w:pPr>
      <w:ind w:left="720"/>
    </w:pPr>
  </w:style>
  <w:style w:type="character" w:customStyle="1" w:styleId="QuoteChar">
    <w:name w:val="Quote Char"/>
    <w:basedOn w:val="DefaultParagraphFont"/>
    <w:link w:val="Quote"/>
    <w:uiPriority w:val="29"/>
    <w:rsid w:val="004E44E0"/>
  </w:style>
  <w:style w:type="paragraph" w:customStyle="1" w:styleId="BodyText1">
    <w:name w:val="Body Text1"/>
    <w:basedOn w:val="Normal"/>
    <w:rsid w:val="006D2D25"/>
    <w:pPr>
      <w:spacing w:before="80" w:after="0" w:line="260" w:lineRule="atLeast"/>
    </w:pPr>
    <w:rPr>
      <w:rFonts w:ascii="Arial" w:eastAsia="Arial" w:hAnsi="Arial" w:cs="Arial"/>
      <w:sz w:val="24"/>
    </w:rPr>
  </w:style>
  <w:style w:type="character" w:customStyle="1" w:styleId="Heading4Char">
    <w:name w:val="Heading 4 Char"/>
    <w:basedOn w:val="DefaultParagraphFont"/>
    <w:link w:val="Heading4"/>
    <w:uiPriority w:val="9"/>
    <w:rsid w:val="00681B63"/>
    <w:rPr>
      <w:rFonts w:ascii="Calibri Light" w:eastAsiaTheme="majorEastAsia" w:hAnsi="Calibri Light" w:cs="Calibri Light"/>
      <w:i/>
      <w:iCs/>
      <w:color w:val="365F91" w:themeColor="accent1" w:themeShade="BF"/>
      <w:sz w:val="24"/>
      <w:szCs w:val="24"/>
    </w:rPr>
  </w:style>
  <w:style w:type="paragraph" w:customStyle="1" w:styleId="Reportsubtitle">
    <w:name w:val="Report subtitle"/>
    <w:basedOn w:val="Normal"/>
    <w:link w:val="ReportsubtitleChar"/>
    <w:rsid w:val="00454BB6"/>
  </w:style>
  <w:style w:type="paragraph" w:styleId="Subtitle">
    <w:name w:val="Subtitle"/>
    <w:basedOn w:val="Normal"/>
    <w:next w:val="Normal"/>
    <w:link w:val="SubtitleChar"/>
    <w:uiPriority w:val="11"/>
    <w:qFormat/>
    <w:rsid w:val="00946419"/>
    <w:pPr>
      <w:numPr>
        <w:ilvl w:val="1"/>
      </w:numPr>
      <w:spacing w:after="160"/>
    </w:pPr>
    <w:rPr>
      <w:rFonts w:eastAsiaTheme="minorEastAsia"/>
      <w:color w:val="004A99"/>
      <w:spacing w:val="15"/>
      <w:sz w:val="32"/>
      <w:szCs w:val="32"/>
    </w:rPr>
  </w:style>
  <w:style w:type="character" w:customStyle="1" w:styleId="ReportsubtitleChar">
    <w:name w:val="Report subtitle Char"/>
    <w:basedOn w:val="DefaultParagraphFont"/>
    <w:link w:val="Reportsubtitle"/>
    <w:rsid w:val="00454BB6"/>
  </w:style>
  <w:style w:type="character" w:customStyle="1" w:styleId="SubtitleChar">
    <w:name w:val="Subtitle Char"/>
    <w:basedOn w:val="DefaultParagraphFont"/>
    <w:link w:val="Subtitle"/>
    <w:uiPriority w:val="11"/>
    <w:rsid w:val="00946419"/>
    <w:rPr>
      <w:rFonts w:eastAsiaTheme="minorEastAsia"/>
      <w:color w:val="004A99"/>
      <w:spacing w:val="15"/>
      <w:sz w:val="32"/>
      <w:szCs w:val="32"/>
    </w:rPr>
  </w:style>
  <w:style w:type="paragraph" w:customStyle="1" w:styleId="ListParagraph2">
    <w:name w:val="List Paragraph 2"/>
    <w:basedOn w:val="TOC2"/>
    <w:link w:val="ListParagraph2Char"/>
    <w:rsid w:val="00A72B51"/>
    <w:pPr>
      <w:tabs>
        <w:tab w:val="left" w:pos="880"/>
        <w:tab w:val="right" w:leader="dot" w:pos="9016"/>
      </w:tabs>
    </w:pPr>
    <w:rPr>
      <w:noProof/>
    </w:rPr>
  </w:style>
  <w:style w:type="character" w:customStyle="1" w:styleId="TOC2Char">
    <w:name w:val="TOC 2 Char"/>
    <w:basedOn w:val="DefaultParagraphFont"/>
    <w:link w:val="TOC2"/>
    <w:uiPriority w:val="39"/>
    <w:rsid w:val="00A72B51"/>
  </w:style>
  <w:style w:type="character" w:customStyle="1" w:styleId="ListParagraph2Char">
    <w:name w:val="List Paragraph 2 Char"/>
    <w:basedOn w:val="TOC2Char"/>
    <w:link w:val="ListParagraph2"/>
    <w:rsid w:val="00A72B51"/>
    <w:rPr>
      <w:noProof/>
    </w:rPr>
  </w:style>
  <w:style w:type="table" w:styleId="MediumGrid3">
    <w:name w:val="Medium Grid 3"/>
    <w:basedOn w:val="TableNormal"/>
    <w:uiPriority w:val="69"/>
    <w:rsid w:val="00126423"/>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CommentReference">
    <w:name w:val="annotation reference"/>
    <w:basedOn w:val="DefaultParagraphFont"/>
    <w:uiPriority w:val="99"/>
    <w:semiHidden/>
    <w:unhideWhenUsed/>
    <w:rsid w:val="00C967FD"/>
    <w:rPr>
      <w:sz w:val="16"/>
      <w:szCs w:val="16"/>
    </w:rPr>
  </w:style>
  <w:style w:type="paragraph" w:styleId="CommentText">
    <w:name w:val="annotation text"/>
    <w:basedOn w:val="Normal"/>
    <w:link w:val="CommentTextChar"/>
    <w:uiPriority w:val="99"/>
    <w:semiHidden/>
    <w:unhideWhenUsed/>
    <w:rsid w:val="00C967FD"/>
    <w:pPr>
      <w:spacing w:line="240" w:lineRule="auto"/>
    </w:pPr>
    <w:rPr>
      <w:sz w:val="20"/>
      <w:szCs w:val="20"/>
    </w:rPr>
  </w:style>
  <w:style w:type="character" w:customStyle="1" w:styleId="CommentTextChar">
    <w:name w:val="Comment Text Char"/>
    <w:basedOn w:val="DefaultParagraphFont"/>
    <w:link w:val="CommentText"/>
    <w:uiPriority w:val="99"/>
    <w:semiHidden/>
    <w:rsid w:val="00C967FD"/>
    <w:rPr>
      <w:sz w:val="20"/>
      <w:szCs w:val="20"/>
    </w:rPr>
  </w:style>
  <w:style w:type="paragraph" w:styleId="CommentSubject">
    <w:name w:val="annotation subject"/>
    <w:basedOn w:val="CommentText"/>
    <w:next w:val="CommentText"/>
    <w:link w:val="CommentSubjectChar"/>
    <w:uiPriority w:val="99"/>
    <w:semiHidden/>
    <w:unhideWhenUsed/>
    <w:rsid w:val="00C967FD"/>
    <w:rPr>
      <w:b/>
      <w:bCs/>
    </w:rPr>
  </w:style>
  <w:style w:type="character" w:customStyle="1" w:styleId="CommentSubjectChar">
    <w:name w:val="Comment Subject Char"/>
    <w:basedOn w:val="CommentTextChar"/>
    <w:link w:val="CommentSubject"/>
    <w:uiPriority w:val="99"/>
    <w:semiHidden/>
    <w:rsid w:val="00C967FD"/>
    <w:rPr>
      <w:b/>
      <w:bCs/>
      <w:sz w:val="20"/>
      <w:szCs w:val="20"/>
    </w:rPr>
  </w:style>
  <w:style w:type="character" w:styleId="UnresolvedMention">
    <w:name w:val="Unresolved Mention"/>
    <w:basedOn w:val="DefaultParagraphFont"/>
    <w:uiPriority w:val="99"/>
    <w:semiHidden/>
    <w:unhideWhenUsed/>
    <w:rsid w:val="00F45F91"/>
    <w:rPr>
      <w:color w:val="605E5C"/>
      <w:shd w:val="clear" w:color="auto" w:fill="E1DFDD"/>
    </w:rPr>
  </w:style>
  <w:style w:type="character" w:styleId="Strong">
    <w:name w:val="Strong"/>
    <w:basedOn w:val="DefaultParagraphFont"/>
    <w:uiPriority w:val="22"/>
    <w:qFormat/>
    <w:rsid w:val="00291833"/>
    <w:rPr>
      <w:b/>
      <w:bCs/>
    </w:rPr>
  </w:style>
  <w:style w:type="character" w:styleId="SubtleReference">
    <w:name w:val="Subtle Reference"/>
    <w:basedOn w:val="DefaultParagraphFont"/>
    <w:uiPriority w:val="31"/>
    <w:qFormat/>
    <w:rsid w:val="00291833"/>
    <w:rPr>
      <w:rFonts w:asciiTheme="minorHAnsi" w:hAnsiTheme="minorHAnsi"/>
      <w:smallCaps/>
      <w:color w:val="C0504D" w:themeColor="accent2"/>
      <w:sz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78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mbership@vinnies.org.au"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xxxx@vinnies.org.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mavs.vinnies.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seek.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vinnies.org.au"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VinniesTemplate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BDB36A35E440499B2380551FB401B9" ma:contentTypeVersion="13" ma:contentTypeDescription="Create a new document." ma:contentTypeScope="" ma:versionID="35790e5930a7bde29946cbfc3904a348">
  <xsd:schema xmlns:xsd="http://www.w3.org/2001/XMLSchema" xmlns:xs="http://www.w3.org/2001/XMLSchema" xmlns:p="http://schemas.microsoft.com/office/2006/metadata/properties" xmlns:ns3="2ce610bc-92d5-4b15-bb3e-674307d56152" xmlns:ns4="b174b6e6-953e-440d-aa1a-676b52612be7" targetNamespace="http://schemas.microsoft.com/office/2006/metadata/properties" ma:root="true" ma:fieldsID="e39cf195585ce05f628424df5bf3bdd8" ns3:_="" ns4:_="">
    <xsd:import namespace="2ce610bc-92d5-4b15-bb3e-674307d56152"/>
    <xsd:import namespace="b174b6e6-953e-440d-aa1a-676b52612be7"/>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3:SharedWithDetails" minOccurs="0"/>
                <xsd:element ref="ns3:SharingHintHash"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610bc-92d5-4b15-bb3e-674307d5615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74b6e6-953e-440d-aa1a-676b52612be7"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33110-7D7B-42CA-B5F2-DA51CA940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610bc-92d5-4b15-bb3e-674307d56152"/>
    <ds:schemaRef ds:uri="b174b6e6-953e-440d-aa1a-676b52612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9812A-18D6-4273-8688-5945BE2F37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C328C-8F33-4C9E-A29B-F4D7708B880B}">
  <ds:schemaRefs>
    <ds:schemaRef ds:uri="http://schemas.microsoft.com/sharepoint/v3/contenttype/forms"/>
  </ds:schemaRefs>
</ds:datastoreItem>
</file>

<file path=customXml/itemProps4.xml><?xml version="1.0" encoding="utf-8"?>
<ds:datastoreItem xmlns:ds="http://schemas.openxmlformats.org/officeDocument/2006/customXml" ds:itemID="{D77E84C3-5B65-4F37-B250-62D52B989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126</TotalTime>
  <Pages>23</Pages>
  <Words>6230</Words>
  <Characters>35511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St Vincents De-Paul NSW</Company>
  <LinksUpToDate>false</LinksUpToDate>
  <CharactersWithSpaces>41658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Ngaire McCubben</dc:creator>
  <cp:lastModifiedBy>Ngaire</cp:lastModifiedBy>
  <cp:revision>87</cp:revision>
  <cp:lastPrinted>2021-01-06T01:04:00Z</cp:lastPrinted>
  <dcterms:created xsi:type="dcterms:W3CDTF">2021-01-05T23:31:00Z</dcterms:created>
  <dcterms:modified xsi:type="dcterms:W3CDTF">2021-01-06T01:04:00Z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0x0101003EBDB36A35E440499B2380551FB401B9</vt:lpwstr>
  </property>
  <property fmtid="{D5CDD505-2E9C-101B-9397-08002B2CF9AE}" pid="3" name="AuthorIds_UIVersion_512">
    <vt:lpwstr>13</vt:lpwstr>
  </property>
</Properties>
</file>